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482E2" w14:textId="77777777" w:rsidR="00535962" w:rsidRPr="00F7167E" w:rsidRDefault="00C67F9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4B4BE" wp14:editId="14AB7600">
                <wp:simplePos x="0" y="0"/>
                <wp:positionH relativeFrom="column">
                  <wp:posOffset>-500933</wp:posOffset>
                </wp:positionH>
                <wp:positionV relativeFrom="paragraph">
                  <wp:posOffset>-556592</wp:posOffset>
                </wp:positionV>
                <wp:extent cx="1400175" cy="112908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12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CBF94E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5DC0FB5" wp14:editId="217A4D84">
                                      <wp:extent cx="1077142" cy="663519"/>
                                      <wp:effectExtent l="0" t="0" r="0" b="3810"/>
                                      <wp:docPr id="1160995738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160995738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05259" cy="68083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AF4B4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45pt;margin-top:-43.85pt;width:110.25pt;height:8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CBF94E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5DC0FB5" wp14:editId="217A4D84">
                                <wp:extent cx="1077142" cy="663519"/>
                                <wp:effectExtent l="0" t="0" r="0" b="3810"/>
                                <wp:docPr id="116099573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60995738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05259" cy="68083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822F11" wp14:editId="48546562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44C87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7822F11" id="Text Box 25" o:spid="_x0000_s1027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ICpKM+AAAAALAQAADwAAAAAAAAAAAAAAAAAzBAAAZHJzL2Rvd25yZXYueG1sUEsFBgAAAAAE&#10;AAQA8wAAAEAFAAAAAA==&#10;" filled="f" stroked="f">
                <v:textbox inset="0,0,0,0">
                  <w:txbxContent>
                    <w:p w14:paraId="54E44C87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8C24202" wp14:editId="7F6B25A8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90A38E" wp14:editId="63DF4C6F">
                <wp:simplePos x="0" y="0"/>
                <wp:positionH relativeFrom="column">
                  <wp:posOffset>5028565</wp:posOffset>
                </wp:positionH>
                <wp:positionV relativeFrom="paragraph">
                  <wp:posOffset>212090</wp:posOffset>
                </wp:positionV>
                <wp:extent cx="1061720" cy="252095"/>
                <wp:effectExtent l="0" t="2540" r="0" b="254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4B8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4E7C9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E350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4E7C9C" w:rsidRPr="004E7C9C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C90A38E" id="Text Box 13" o:spid="_x0000_s1028" type="#_x0000_t202" style="position:absolute;margin-left:395.95pt;margin-top:16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" filled="f" stroked="f">
                <v:textbox>
                  <w:txbxContent>
                    <w:p w14:paraId="4724B8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4E7C9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E350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4E7C9C" w:rsidRPr="004E7C9C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8433F7" wp14:editId="23176DD0">
                <wp:simplePos x="0" y="0"/>
                <wp:positionH relativeFrom="column">
                  <wp:posOffset>4813300</wp:posOffset>
                </wp:positionH>
                <wp:positionV relativeFrom="paragraph">
                  <wp:posOffset>28575</wp:posOffset>
                </wp:positionV>
                <wp:extent cx="1448435" cy="278130"/>
                <wp:effectExtent l="3175" t="0" r="0" b="0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47B2A" w14:textId="77777777" w:rsidR="0026335F" w:rsidRPr="0026335F" w:rsidRDefault="00DB0F4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88433F7" id="Text Box 12" o:spid="_x0000_s1029" type="#_x0000_t202" style="position:absolute;margin-left:379pt;margin-top:2.2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" filled="f" stroked="f">
                <v:textbox>
                  <w:txbxContent>
                    <w:p w14:paraId="62C47B2A" w14:textId="77777777" w:rsidR="0026335F" w:rsidRPr="0026335F" w:rsidRDefault="007A361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4C3FD4A" wp14:editId="7472EFB4">
                <wp:simplePos x="0" y="0"/>
                <wp:positionH relativeFrom="column">
                  <wp:posOffset>4646295</wp:posOffset>
                </wp:positionH>
                <wp:positionV relativeFrom="paragraph">
                  <wp:posOffset>-672465</wp:posOffset>
                </wp:positionV>
                <wp:extent cx="1615440" cy="701040"/>
                <wp:effectExtent l="7620" t="13335" r="5715" b="9525"/>
                <wp:wrapNone/>
                <wp:docPr id="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F20E16" w14:textId="0B2F05E9" w:rsidR="00051C0A" w:rsidRPr="004626D3" w:rsidRDefault="004626D3" w:rsidP="004626D3">
                                <w:pPr>
                                  <w:rPr>
                                    <w:rStyle w:val="Style6"/>
                                  </w:rPr>
                                </w:pPr>
                                <w:r w:rsidRPr="004626D3">
                                  <w:rPr>
                                    <w:rStyle w:val="Style6"/>
                                  </w:rPr>
                                  <w:t>MAP-D</w:t>
                                </w:r>
                                <w:r>
                                  <w:rPr>
                                    <w:rStyle w:val="Style6"/>
                                  </w:rPr>
                                  <w:t>A</w:t>
                                </w:r>
                                <w:r w:rsidRPr="004626D3">
                                  <w:rPr>
                                    <w:rStyle w:val="Style6"/>
                                  </w:rPr>
                                  <w:t>F-CM-202</w:t>
                                </w:r>
                                <w:r w:rsidR="006617BC">
                                  <w:rPr>
                                    <w:rStyle w:val="Style6"/>
                                  </w:rPr>
                                  <w:t>6</w:t>
                                </w:r>
                                <w:r w:rsidRPr="004626D3">
                                  <w:rPr>
                                    <w:rStyle w:val="Style6"/>
                                  </w:rPr>
                                  <w:t>-00</w:t>
                                </w:r>
                                <w:r w:rsidR="00F26DC1">
                                  <w:rPr>
                                    <w:rStyle w:val="Style6"/>
                                  </w:rPr>
                                  <w:t>31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2A94B6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C3FD4A" id="Group 20" o:spid="_x0000_s1030" style="position:absolute;margin-left:365.85pt;margin-top:-52.9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">
                <v:rect id="Rectangle 21" o:spid="_x0000_s1031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v:group id="Group 22" o:spid="_x0000_s1032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33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BF20E16" w14:textId="0B2F05E9" w:rsidR="00051C0A" w:rsidRPr="004626D3" w:rsidRDefault="004626D3" w:rsidP="004626D3">
                          <w:pPr>
                            <w:rPr>
                              <w:rStyle w:val="Style6"/>
                            </w:rPr>
                          </w:pPr>
                          <w:r w:rsidRPr="004626D3">
                            <w:rPr>
                              <w:rStyle w:val="Style6"/>
                            </w:rPr>
                            <w:t>MAP-D</w:t>
                          </w:r>
                          <w:r>
                            <w:rPr>
                              <w:rStyle w:val="Style6"/>
                            </w:rPr>
                            <w:t>A</w:t>
                          </w:r>
                          <w:r w:rsidRPr="004626D3">
                            <w:rPr>
                              <w:rStyle w:val="Style6"/>
                            </w:rPr>
                            <w:t>F-CM-202</w:t>
                          </w:r>
                          <w:r w:rsidR="006617BC">
                            <w:rPr>
                              <w:rStyle w:val="Style6"/>
                            </w:rPr>
                            <w:t>6</w:t>
                          </w:r>
                          <w:r w:rsidRPr="004626D3">
                            <w:rPr>
                              <w:rStyle w:val="Style6"/>
                            </w:rPr>
                            <w:t>-00</w:t>
                          </w:r>
                          <w:r w:rsidR="00F26DC1">
                            <w:rPr>
                              <w:rStyle w:val="Style6"/>
                            </w:rPr>
                            <w:t>31</w:t>
                          </w:r>
                        </w:p>
                      </w:txbxContent>
                    </v:textbox>
                  </v:shape>
                  <v:shape id="Text Box 24" o:spid="_x0000_s1034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C2A94B6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46DFB88" w14:textId="77777777" w:rsidR="00535962" w:rsidRPr="00535962" w:rsidRDefault="00C67F97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3D0CE2" wp14:editId="4424222D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1DEF6" w14:textId="77710076" w:rsidR="002E1412" w:rsidRPr="002E1412" w:rsidRDefault="00DB0F4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2BA5">
                                  <w:rPr>
                                    <w:rStyle w:val="Style6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F3D0CE2" id="Text Box 16" o:spid="_x0000_s1035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O9jaE3QAAAAkBAAAPAAAAZHJz&#10;L2Rvd25yZXYueG1sTI/BTsMwDIbvSLxDZCQuiCVbx0pL0wmQQLtu7AHcJmsrGqdqsrV7e8wJbr/l&#10;T78/F9vZ9eJix9B50rBcKBCWam86ajQcvz4en0GEiGSw92Q1XG2AbXl7U2Bu/ER7eznERnAJhRw1&#10;tDEOuZShbq3DsPCDJd6d/Ogw8jg20ow4cbnr5UqpjXTYEV9ocbDvra2/D2en4bSbHp6yqfqMx3S/&#10;3rxhl1b+qvX93fz6AiLaOf7B8KvP6lCyU+XPZILoNazUcs0ohywBwUCqVAai4pAkIMtC/v+g/AE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O9jaE3QAAAAkBAAAPAAAAAAAAAAAAAAAA&#10;AFMEAABkcnMvZG93bnJldi54bWxQSwUGAAAAAAQABADzAAAAXQUAAAAA&#10;" stroked="f">
                <v:textbox>
                  <w:txbxContent>
                    <w:p w14:paraId="4CE1DEF6" w14:textId="77710076" w:rsidR="002E1412" w:rsidRPr="002E1412" w:rsidRDefault="007A361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2BA5">
                            <w:rPr>
                              <w:rStyle w:val="Style6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A576BAC" w14:textId="77777777" w:rsidR="00535962" w:rsidRDefault="00535962" w:rsidP="004626D3">
      <w:pPr>
        <w:jc w:val="right"/>
      </w:pPr>
    </w:p>
    <w:p w14:paraId="26CA621A" w14:textId="77777777" w:rsidR="006506D0" w:rsidRDefault="00C67F97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3FFDA7" wp14:editId="66F2B952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B95E59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93FFDA7" id="Text Box 18" o:spid="_x0000_s1036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" stroked="f">
                <v:textbox>
                  <w:txbxContent>
                    <w:p w14:paraId="1EB95E59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3D225743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697A7AAE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1AC16125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07B88C8E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DF4DB5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58F2B1D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2075CC35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227CA7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B8F46CB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329BB47C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1A67D19D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BE14256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2BBAAFF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3FD5E96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1A2281C0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8D873C0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62DD4DC9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EFE0B55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305AA9F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1B6F8170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1FC559D7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711450C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36B49DE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35FD9B65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5D3F520C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13B86D3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43B03F25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5B7336E5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6E0DE1D4" w14:textId="2D4008D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259D7EC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2615360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6C6FBB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6AB4874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AB5C3A6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A1F7486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43C5FB84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1D4ED1B2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73CF4BD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29E51F2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3EBAAA1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3826E037" w14:textId="77777777" w:rsidTr="00044FA8">
        <w:trPr>
          <w:trHeight w:val="4637"/>
        </w:trPr>
        <w:tc>
          <w:tcPr>
            <w:tcW w:w="3269" w:type="dxa"/>
          </w:tcPr>
          <w:p w14:paraId="1A1B69C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28B6C194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062D1805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0AFF35B6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7BBC3BF0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F54688F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643C383F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7546C44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36E5514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166CF215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C8FD3D0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4BDB7A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5D3AE9C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467479E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D760156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331E3FB2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A7E687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4E7A0D58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3B5ED5B1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4038B048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59CF90D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B9475" w14:textId="77777777" w:rsidR="00DB0F45" w:rsidRDefault="00DB0F45" w:rsidP="001007E7">
      <w:pPr>
        <w:spacing w:after="0" w:line="240" w:lineRule="auto"/>
      </w:pPr>
      <w:r>
        <w:separator/>
      </w:r>
    </w:p>
  </w:endnote>
  <w:endnote w:type="continuationSeparator" w:id="0">
    <w:p w14:paraId="3CB45162" w14:textId="77777777" w:rsidR="00DB0F45" w:rsidRDefault="00DB0F4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AEB3" w14:textId="77777777" w:rsidR="001007E7" w:rsidRDefault="00C67F9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4EE974" wp14:editId="515ECEEC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CAC56C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F4EE9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" filled="f" stroked="f">
              <v:textbox inset="0,0,0,0">
                <w:txbxContent>
                  <w:p w14:paraId="33CAC56C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D350E06" wp14:editId="3767D14D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4D537A3" wp14:editId="22C438B1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562D97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D1FC83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4D537A3" id="Text Box 3" o:spid="_x0000_s1039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JcVX/OEAAAAKAQAADwAAAAAAAAAAAAAAAAA1BAAAZHJzL2Rvd25yZXYueG1sUEsFBgAA&#10;AAAEAAQA8wAAAEMFAAAAAA==&#10;" filled="f" stroked="f">
              <v:textbox inset="0,0,0,0">
                <w:txbxContent>
                  <w:p w14:paraId="18562D97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D1FC83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63EDE33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8338FA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1BA4A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887AAF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B60CC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E8E68" w14:textId="77777777" w:rsidR="00DB0F45" w:rsidRDefault="00DB0F45" w:rsidP="001007E7">
      <w:pPr>
        <w:spacing w:after="0" w:line="240" w:lineRule="auto"/>
      </w:pPr>
      <w:r>
        <w:separator/>
      </w:r>
    </w:p>
  </w:footnote>
  <w:footnote w:type="continuationSeparator" w:id="0">
    <w:p w14:paraId="2118F0A2" w14:textId="77777777" w:rsidR="00DB0F45" w:rsidRDefault="00DB0F45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7EAA1" w14:textId="77777777" w:rsidR="00051C0A" w:rsidRDefault="00C67F97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C4AC3B" wp14:editId="39103F08">
              <wp:simplePos x="0" y="0"/>
              <wp:positionH relativeFrom="column">
                <wp:posOffset>5050790</wp:posOffset>
              </wp:positionH>
              <wp:positionV relativeFrom="paragraph">
                <wp:posOffset>42545</wp:posOffset>
              </wp:positionV>
              <wp:extent cx="1061720" cy="252095"/>
              <wp:effectExtent l="2540" t="0" r="254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E02B7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C2F7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8C2F72" w:rsidRPr="008C2F7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9C4AC3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7.7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B0KmKXdAAAACAEAAA8AAAAAAAAAAAAAAAAANwQAAGRycy9kb3ducmV2LnhtbFBLBQYAAAAA&#10;BAAEAPMAAABBBQAAAAA=&#10;" filled="f" stroked="f">
              <v:textbox>
                <w:txbxContent>
                  <w:p w14:paraId="209E02B7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C2F7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8C2F72" w:rsidRPr="008C2F72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4494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2BA5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2FD8"/>
    <w:rsid w:val="002D451D"/>
    <w:rsid w:val="002E1412"/>
    <w:rsid w:val="002E2D4B"/>
    <w:rsid w:val="00314023"/>
    <w:rsid w:val="00341484"/>
    <w:rsid w:val="003748DC"/>
    <w:rsid w:val="00392351"/>
    <w:rsid w:val="00404131"/>
    <w:rsid w:val="0042490F"/>
    <w:rsid w:val="004379A6"/>
    <w:rsid w:val="00456C17"/>
    <w:rsid w:val="004626D3"/>
    <w:rsid w:val="00466B9C"/>
    <w:rsid w:val="004B30DA"/>
    <w:rsid w:val="004D45A8"/>
    <w:rsid w:val="004E7C9C"/>
    <w:rsid w:val="004F2F87"/>
    <w:rsid w:val="004F3AD2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17BC"/>
    <w:rsid w:val="00666D56"/>
    <w:rsid w:val="006709BC"/>
    <w:rsid w:val="006A64AC"/>
    <w:rsid w:val="006F11FD"/>
    <w:rsid w:val="006F567F"/>
    <w:rsid w:val="00725091"/>
    <w:rsid w:val="00780880"/>
    <w:rsid w:val="007A3610"/>
    <w:rsid w:val="007B0E1F"/>
    <w:rsid w:val="007B6F6F"/>
    <w:rsid w:val="007C2731"/>
    <w:rsid w:val="007F5644"/>
    <w:rsid w:val="00820C9F"/>
    <w:rsid w:val="0082707E"/>
    <w:rsid w:val="008308A9"/>
    <w:rsid w:val="008315B0"/>
    <w:rsid w:val="00841C52"/>
    <w:rsid w:val="008B3AE5"/>
    <w:rsid w:val="008C2F72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47000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67F97"/>
    <w:rsid w:val="00C7470C"/>
    <w:rsid w:val="00C90845"/>
    <w:rsid w:val="00CA0E82"/>
    <w:rsid w:val="00CA164C"/>
    <w:rsid w:val="00CA4661"/>
    <w:rsid w:val="00CE67A3"/>
    <w:rsid w:val="00CF0B58"/>
    <w:rsid w:val="00D17E97"/>
    <w:rsid w:val="00D24FA7"/>
    <w:rsid w:val="00D45A3E"/>
    <w:rsid w:val="00D64696"/>
    <w:rsid w:val="00D7405D"/>
    <w:rsid w:val="00D90D49"/>
    <w:rsid w:val="00DB0F45"/>
    <w:rsid w:val="00DC5D96"/>
    <w:rsid w:val="00DD4F3E"/>
    <w:rsid w:val="00E13E55"/>
    <w:rsid w:val="00E3215C"/>
    <w:rsid w:val="00E41C9C"/>
    <w:rsid w:val="00E446DC"/>
    <w:rsid w:val="00E82502"/>
    <w:rsid w:val="00EA6B34"/>
    <w:rsid w:val="00EA7406"/>
    <w:rsid w:val="00EE1E7B"/>
    <w:rsid w:val="00F225BF"/>
    <w:rsid w:val="00F26DC1"/>
    <w:rsid w:val="00F53753"/>
    <w:rsid w:val="00F7167E"/>
    <w:rsid w:val="00F7443C"/>
    <w:rsid w:val="00F9504D"/>
    <w:rsid w:val="00FC2870"/>
    <w:rsid w:val="00FE2541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9C098F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D9B20-FD44-4743-8AD1-D345137C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2</Pages>
  <Words>528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Andy Nuñez</cp:lastModifiedBy>
  <cp:revision>8</cp:revision>
  <cp:lastPrinted>2011-03-04T18:55:00Z</cp:lastPrinted>
  <dcterms:created xsi:type="dcterms:W3CDTF">2024-06-14T15:59:00Z</dcterms:created>
  <dcterms:modified xsi:type="dcterms:W3CDTF">2026-09-11T17:38:00Z</dcterms:modified>
</cp:coreProperties>
</file>