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A0E0B" w14:textId="5B2B1A07" w:rsidR="00535962" w:rsidRPr="00F7167E" w:rsidRDefault="00735556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74E6EC" wp14:editId="419062C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86597608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0C3B5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4E6E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630C3B5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33CBA0DC" wp14:editId="25E6E97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9685DE" wp14:editId="15D2713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86799224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81963546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3714106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1045216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65CC9A7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09326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4541B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9685DE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65CC9A7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" fillcolor="black [3213]" strokecolor="white [3212]" strokeweight="3pt">
                    <v:textbox>
                      <w:txbxContent>
                        <w:p w14:paraId="3A4541B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9A6C1D" wp14:editId="2DDD995B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9138274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27EF9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A6C1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D827EF9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285E6" wp14:editId="635F1B4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913606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61814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5693F5D" wp14:editId="21B093D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285E6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61814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5693F5D" wp14:editId="21B093D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5E997EF" w14:textId="78C28163" w:rsidR="00535962" w:rsidRPr="00535962" w:rsidRDefault="00735556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47C203" wp14:editId="5FC08BDD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0556357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2E33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7C203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A52E33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EAD7DC" wp14:editId="5974FB72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66831376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1A5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D7DC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351A5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7680CC" w14:textId="209202CC" w:rsidR="00535962" w:rsidRDefault="00735556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680CFC" wp14:editId="4E4AA468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51741644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EF50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80CFC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70EF50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637C4D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C204560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4871E7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EA84A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948259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FD66E6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056B5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9806C9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ED2D2C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8ED8BF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6CDE112" w14:textId="77777777" w:rsidTr="00A24343">
        <w:trPr>
          <w:trHeight w:val="457"/>
          <w:jc w:val="center"/>
        </w:trPr>
        <w:tc>
          <w:tcPr>
            <w:tcW w:w="849" w:type="dxa"/>
          </w:tcPr>
          <w:p w14:paraId="1D122C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512FCC" w14:textId="77777777" w:rsidR="0037246F" w:rsidRDefault="0037246F" w:rsidP="00BB657B">
            <w:pPr>
              <w:spacing w:after="0" w:line="240" w:lineRule="auto"/>
            </w:pPr>
          </w:p>
          <w:p w14:paraId="0EA3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1837F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B9E6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CBD2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538B7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01A2A1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D63214" w14:textId="77777777" w:rsidTr="00A24343">
        <w:trPr>
          <w:trHeight w:val="477"/>
          <w:jc w:val="center"/>
        </w:trPr>
        <w:tc>
          <w:tcPr>
            <w:tcW w:w="849" w:type="dxa"/>
          </w:tcPr>
          <w:p w14:paraId="434025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EDF7E61" w14:textId="77777777" w:rsidR="0037246F" w:rsidRDefault="0037246F" w:rsidP="00BB657B">
            <w:pPr>
              <w:spacing w:after="0" w:line="240" w:lineRule="auto"/>
            </w:pPr>
          </w:p>
          <w:p w14:paraId="2EFFFD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BA20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7FE6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DC0E3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F778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C7DF8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3E77F2" w14:textId="77777777" w:rsidTr="00A24343">
        <w:trPr>
          <w:trHeight w:val="477"/>
          <w:jc w:val="center"/>
        </w:trPr>
        <w:tc>
          <w:tcPr>
            <w:tcW w:w="849" w:type="dxa"/>
          </w:tcPr>
          <w:p w14:paraId="514BF7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5F88A7" w14:textId="77777777" w:rsidR="0037246F" w:rsidRDefault="0037246F" w:rsidP="00BB657B">
            <w:pPr>
              <w:spacing w:after="0" w:line="240" w:lineRule="auto"/>
            </w:pPr>
          </w:p>
          <w:p w14:paraId="6E0A65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D683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7F77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BE3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F272D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1463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376EFE5" w14:textId="77777777" w:rsidTr="00A24343">
        <w:trPr>
          <w:trHeight w:val="477"/>
          <w:jc w:val="center"/>
        </w:trPr>
        <w:tc>
          <w:tcPr>
            <w:tcW w:w="849" w:type="dxa"/>
          </w:tcPr>
          <w:p w14:paraId="218C46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D80F4F5" w14:textId="77777777" w:rsidR="0037246F" w:rsidRDefault="0037246F" w:rsidP="00BB657B">
            <w:pPr>
              <w:spacing w:after="0" w:line="240" w:lineRule="auto"/>
            </w:pPr>
          </w:p>
          <w:p w14:paraId="774209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7D3E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D3AB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63BF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A707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CE189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55D82A" w14:textId="77777777" w:rsidTr="00A24343">
        <w:trPr>
          <w:trHeight w:val="477"/>
          <w:jc w:val="center"/>
        </w:trPr>
        <w:tc>
          <w:tcPr>
            <w:tcW w:w="849" w:type="dxa"/>
          </w:tcPr>
          <w:p w14:paraId="44DE07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4C8DAAD" w14:textId="77777777" w:rsidR="0037246F" w:rsidRDefault="0037246F" w:rsidP="00BB657B">
            <w:pPr>
              <w:spacing w:after="0" w:line="240" w:lineRule="auto"/>
            </w:pPr>
          </w:p>
          <w:p w14:paraId="7879C9B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3BFA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0D65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00307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F50F3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A54BB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6E2EEF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F527755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9B8DAE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3B3E19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AF67D0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D26723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6F7B20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7762D9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BBF81F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CE9126E" w14:textId="47F6B0A8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35556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C6CEFA" wp14:editId="5E2EE43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78115337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EF0A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6CEFA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66EF0A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6400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5CD83" w14:textId="77777777" w:rsidR="00D64004" w:rsidRDefault="00D64004" w:rsidP="001007E7">
      <w:pPr>
        <w:spacing w:after="0" w:line="240" w:lineRule="auto"/>
      </w:pPr>
      <w:r>
        <w:separator/>
      </w:r>
    </w:p>
  </w:endnote>
  <w:endnote w:type="continuationSeparator" w:id="0">
    <w:p w14:paraId="7FDD7E81" w14:textId="77777777" w:rsidR="00D64004" w:rsidRDefault="00D6400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9C3F7" w14:textId="7517A93F" w:rsidR="001007E7" w:rsidRDefault="00735556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488949" wp14:editId="752705D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96986725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23D29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F534C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9B1E79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F48894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E23D29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F534C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9B1E79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41FBE16" w14:textId="400B279F" w:rsidR="001007E7" w:rsidRDefault="0073555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C79E1F" wp14:editId="45649DEB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150394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8C31A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C79E1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2538C31A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0CC264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109D49F" wp14:editId="712E84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2E5A59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70920" w14:textId="77777777" w:rsidR="00D64004" w:rsidRDefault="00D64004" w:rsidP="001007E7">
      <w:pPr>
        <w:spacing w:after="0" w:line="240" w:lineRule="auto"/>
      </w:pPr>
      <w:r>
        <w:separator/>
      </w:r>
    </w:p>
  </w:footnote>
  <w:footnote w:type="continuationSeparator" w:id="0">
    <w:p w14:paraId="3071B85E" w14:textId="77777777" w:rsidR="00D64004" w:rsidRDefault="00D64004" w:rsidP="001007E7">
      <w:pPr>
        <w:spacing w:after="0" w:line="240" w:lineRule="auto"/>
      </w:pPr>
      <w:r>
        <w:continuationSeparator/>
      </w:r>
    </w:p>
  </w:footnote>
  <w:footnote w:id="1">
    <w:p w14:paraId="20A0A058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D34241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2597D"/>
    <w:rsid w:val="00735556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1CD6"/>
    <w:rsid w:val="00C66D08"/>
    <w:rsid w:val="00CA4661"/>
    <w:rsid w:val="00CE67A3"/>
    <w:rsid w:val="00D24FA7"/>
    <w:rsid w:val="00D64004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903D71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Compra05</cp:lastModifiedBy>
  <cp:revision>2</cp:revision>
  <cp:lastPrinted>2011-03-04T18:27:00Z</cp:lastPrinted>
  <dcterms:created xsi:type="dcterms:W3CDTF">2024-05-07T21:33:00Z</dcterms:created>
  <dcterms:modified xsi:type="dcterms:W3CDTF">2024-05-07T21:33:00Z</dcterms:modified>
</cp:coreProperties>
</file>