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E8080" w14:textId="54C78B9B" w:rsidR="00535962" w:rsidRPr="00F7167E" w:rsidRDefault="00E65DE0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57CED7" wp14:editId="25EEC9FC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69912523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B2DAB5" w14:textId="77777777" w:rsidR="002E1412" w:rsidRPr="002E1412" w:rsidRDefault="00E65DE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57CED7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74B2DAB5" w14:textId="77777777" w:rsidR="002E1412" w:rsidRPr="002E1412" w:rsidRDefault="00E65DE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CA6C614" wp14:editId="3509BB0B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1595D4D" wp14:editId="17E170D5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550391049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71466762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68814769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88418299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B0F202C" w14:textId="77777777"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123209570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A15E4C5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595D4D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B0F202C" w14:textId="77777777"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3A15E4C5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5D37AD" wp14:editId="4D37F6D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203240655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B1DEE1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D37AD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22B1DEE1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2DC67B" wp14:editId="5FDB61D6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587882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30492C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C13DD58" wp14:editId="511F76FF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DC67B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30492C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C13DD58" wp14:editId="511F76FF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4B4A111" w14:textId="0F406EF5" w:rsidR="00535962" w:rsidRPr="00535962" w:rsidRDefault="00E65DE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244669" wp14:editId="22F0E9A7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15734113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4B0B5E" w14:textId="77777777" w:rsidR="00F7443C" w:rsidRPr="004767CC" w:rsidRDefault="00E65DE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44669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44B0B5E" w14:textId="77777777" w:rsidR="00F7443C" w:rsidRPr="004767CC" w:rsidRDefault="00E65DE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ADE8EF" wp14:editId="142D444E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9496887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9EF69C" w14:textId="77777777" w:rsidR="0026335F" w:rsidRPr="0026335F" w:rsidRDefault="00E65DE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DE8E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539EF69C" w14:textId="77777777" w:rsidR="0026335F" w:rsidRPr="0026335F" w:rsidRDefault="00E65DE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093D89A" w14:textId="2406D2D4" w:rsidR="00535962" w:rsidRDefault="00E65DE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CDFAE8" wp14:editId="0B1E49ED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33378951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586B0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DFAE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65586B0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2E9541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25AD7D5E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C4C403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24483E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029267A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5A0340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DF81A9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22169A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6DFE2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605C04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D1D10E1" w14:textId="77777777" w:rsidTr="00A24343">
        <w:trPr>
          <w:trHeight w:val="457"/>
          <w:jc w:val="center"/>
        </w:trPr>
        <w:tc>
          <w:tcPr>
            <w:tcW w:w="849" w:type="dxa"/>
          </w:tcPr>
          <w:p w14:paraId="0BAF4D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F3827A0" w14:textId="77777777" w:rsidR="0037246F" w:rsidRDefault="0037246F" w:rsidP="00BB657B">
            <w:pPr>
              <w:spacing w:after="0" w:line="240" w:lineRule="auto"/>
            </w:pPr>
          </w:p>
          <w:p w14:paraId="0855177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7211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A075A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716A0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A20F10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CCADA1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1B699AB" w14:textId="77777777" w:rsidTr="00A24343">
        <w:trPr>
          <w:trHeight w:val="477"/>
          <w:jc w:val="center"/>
        </w:trPr>
        <w:tc>
          <w:tcPr>
            <w:tcW w:w="849" w:type="dxa"/>
          </w:tcPr>
          <w:p w14:paraId="2F1D32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E280DA8" w14:textId="77777777" w:rsidR="0037246F" w:rsidRDefault="0037246F" w:rsidP="00BB657B">
            <w:pPr>
              <w:spacing w:after="0" w:line="240" w:lineRule="auto"/>
            </w:pPr>
          </w:p>
          <w:p w14:paraId="31A0AAB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BC3042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38330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AF3D9D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7F94E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24810B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E454AEC" w14:textId="77777777" w:rsidTr="00A24343">
        <w:trPr>
          <w:trHeight w:val="477"/>
          <w:jc w:val="center"/>
        </w:trPr>
        <w:tc>
          <w:tcPr>
            <w:tcW w:w="849" w:type="dxa"/>
          </w:tcPr>
          <w:p w14:paraId="053216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D9FB7A9" w14:textId="77777777" w:rsidR="0037246F" w:rsidRDefault="0037246F" w:rsidP="00BB657B">
            <w:pPr>
              <w:spacing w:after="0" w:line="240" w:lineRule="auto"/>
            </w:pPr>
          </w:p>
          <w:p w14:paraId="2355CE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E0B5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0A10D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D9D50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71951A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15E007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19CE79E" w14:textId="77777777" w:rsidTr="00A24343">
        <w:trPr>
          <w:trHeight w:val="477"/>
          <w:jc w:val="center"/>
        </w:trPr>
        <w:tc>
          <w:tcPr>
            <w:tcW w:w="849" w:type="dxa"/>
          </w:tcPr>
          <w:p w14:paraId="33580A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38CA896" w14:textId="77777777" w:rsidR="0037246F" w:rsidRDefault="0037246F" w:rsidP="00BB657B">
            <w:pPr>
              <w:spacing w:after="0" w:line="240" w:lineRule="auto"/>
            </w:pPr>
          </w:p>
          <w:p w14:paraId="562C5CB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EED59E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29EDE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3BA02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1FBD7C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90DDE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B52A9D2" w14:textId="77777777" w:rsidTr="00A24343">
        <w:trPr>
          <w:trHeight w:val="477"/>
          <w:jc w:val="center"/>
        </w:trPr>
        <w:tc>
          <w:tcPr>
            <w:tcW w:w="849" w:type="dxa"/>
          </w:tcPr>
          <w:p w14:paraId="6B6E5A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3A3680E" w14:textId="77777777" w:rsidR="0037246F" w:rsidRDefault="0037246F" w:rsidP="00BB657B">
            <w:pPr>
              <w:spacing w:after="0" w:line="240" w:lineRule="auto"/>
            </w:pPr>
          </w:p>
          <w:p w14:paraId="2EDBA3D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298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476E3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0078B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C8A278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B1B8F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22D726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D499989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B93D1B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0E24FF8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4A4C8E4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0BB7E8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3F13D74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8CF917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E0D361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BE1B7DF" w14:textId="1CDB3989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E65DE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71F6734" wp14:editId="2561328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88698184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EB2E9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F673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09EB2E9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65131" w14:textId="77777777"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14:paraId="2C86CC3B" w14:textId="77777777"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19119" w14:textId="1D00C94D" w:rsidR="001007E7" w:rsidRDefault="00E65DE0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3EC5D65" wp14:editId="74EF579B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2149402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25028F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9DFED56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6EA0B75C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3EC5D6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3F25028F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9DFED56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6EA0B75C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3C84780" w14:textId="731AA126" w:rsidR="001007E7" w:rsidRDefault="00E65DE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C7C96E" wp14:editId="3535FC3E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0693844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0F8D30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C7C96E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60F8D30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56B9DB1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64873D5A" wp14:editId="33498EF8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C8D5ED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03F3B" w14:textId="77777777"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14:paraId="5DB73419" w14:textId="77777777"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14:paraId="27FEA1CD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E9209E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65DE0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4:docId w14:val="59B314C0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Emily Sanabia</cp:lastModifiedBy>
  <cp:revision>2</cp:revision>
  <cp:lastPrinted>2011-03-04T18:27:00Z</cp:lastPrinted>
  <dcterms:created xsi:type="dcterms:W3CDTF">2024-04-11T16:35:00Z</dcterms:created>
  <dcterms:modified xsi:type="dcterms:W3CDTF">2024-04-11T16:35:00Z</dcterms:modified>
</cp:coreProperties>
</file>