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4C2EC" w14:textId="6C161D50" w:rsidR="00535962" w:rsidRPr="00F7167E" w:rsidRDefault="00DB71B1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06822A6" wp14:editId="29CBA342">
                <wp:simplePos x="0" y="0"/>
                <wp:positionH relativeFrom="column">
                  <wp:posOffset>3514725</wp:posOffset>
                </wp:positionH>
                <wp:positionV relativeFrom="paragraph">
                  <wp:posOffset>-542925</wp:posOffset>
                </wp:positionV>
                <wp:extent cx="281559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559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7"/>
                            <a:chOff x="9151" y="720"/>
                            <a:chExt cx="2009" cy="899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80"/>
                              <a:ext cx="2009" cy="539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489A05" w14:textId="22507FF5" w:rsidR="001466B0" w:rsidRPr="001A2FA5" w:rsidRDefault="00CF2FFB" w:rsidP="00711009">
                                <w:pPr>
                                  <w:rPr>
                                    <w:rFonts w:asciiTheme="minorHAnsi" w:hAnsiTheme="minorHAnsi"/>
                                    <w:lang w:val="en-US"/>
                                  </w:rPr>
                                </w:pPr>
                                <w:r w:rsidRPr="00CF2FFB">
                                  <w:rPr>
                                    <w:rStyle w:val="Style2"/>
                                    <w:rFonts w:asciiTheme="minorHAnsi" w:hAnsiTheme="minorHAnsi"/>
                                    <w:lang w:val="en-US"/>
                                  </w:rPr>
                                  <w:t>AGRICULTURA-CCC-PEPB-2026-0003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FBD0B8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6822A6" id="Group 21" o:spid="_x0000_s1026" style="position:absolute;margin-left:276.75pt;margin-top:-42.75pt;width:221.7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7" coordorigin="9151,720" coordsize="2009,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80;width:2009;height: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A489A05" w14:textId="22507FF5" w:rsidR="001466B0" w:rsidRPr="001A2FA5" w:rsidRDefault="00CF2FFB" w:rsidP="00711009">
                          <w:pPr>
                            <w:rPr>
                              <w:rFonts w:asciiTheme="minorHAnsi" w:hAnsiTheme="minorHAnsi"/>
                              <w:lang w:val="en-US"/>
                            </w:rPr>
                          </w:pPr>
                          <w:r w:rsidRPr="00CF2FFB">
                            <w:rPr>
                              <w:rStyle w:val="Style2"/>
                              <w:rFonts w:asciiTheme="minorHAnsi" w:hAnsiTheme="minorHAnsi"/>
                              <w:lang w:val="en-US"/>
                            </w:rPr>
                            <w:t>AGRICULTURA-CCC-PEPB-2026-0003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FBD0B8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E653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826C873" wp14:editId="276F7B2D">
                <wp:simplePos x="0" y="0"/>
                <wp:positionH relativeFrom="column">
                  <wp:posOffset>-533400</wp:posOffset>
                </wp:positionH>
                <wp:positionV relativeFrom="paragraph">
                  <wp:posOffset>-342901</wp:posOffset>
                </wp:positionV>
                <wp:extent cx="1257300" cy="1266825"/>
                <wp:effectExtent l="0" t="0" r="0" b="952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266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1CBB9BE5" w14:textId="77777777" w:rsidR="00BC61BD" w:rsidRPr="00BC61BD" w:rsidRDefault="00EB3B0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ED5FF94" wp14:editId="6A521A4C">
                                      <wp:extent cx="952500" cy="1104900"/>
                                      <wp:effectExtent l="0" t="0" r="0" b="0"/>
                                      <wp:docPr id="1893835456" name="Imagen 1893835456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00" cy="11049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6C873" id="Text Box 2" o:spid="_x0000_s1031" type="#_x0000_t202" style="position:absolute;margin-left:-42pt;margin-top:-27pt;width:99pt;height:99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1CBB9BE5" w14:textId="77777777" w:rsidR="00BC61BD" w:rsidRPr="00BC61BD" w:rsidRDefault="00EB3B0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ED5FF94" wp14:editId="6A521A4C">
                                <wp:extent cx="952500" cy="1104900"/>
                                <wp:effectExtent l="0" t="0" r="0" b="0"/>
                                <wp:docPr id="1893835456" name="Imagen 1893835456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00" cy="1104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EB3B0D" w:rsidRPr="000030D2">
        <w:rPr>
          <w:noProof/>
          <w:lang w:val="es-DO" w:eastAsia="es-DO"/>
        </w:rPr>
        <w:drawing>
          <wp:anchor distT="0" distB="0" distL="114300" distR="114300" simplePos="0" relativeHeight="251663360" behindDoc="0" locked="0" layoutInCell="1" allowOverlap="1" wp14:anchorId="1AC53740" wp14:editId="3BDAF787">
            <wp:simplePos x="0" y="0"/>
            <wp:positionH relativeFrom="margin">
              <wp:posOffset>2466340</wp:posOffset>
            </wp:positionH>
            <wp:positionV relativeFrom="margin">
              <wp:posOffset>-414020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D1FDE81" wp14:editId="1AA7AFD7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FEB3C0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FDE81" id="Text Box 20" o:spid="_x0000_s1032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2BFEB3C0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E118EB1" wp14:editId="729BEFFE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D5ADD9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18EB1" id="Text Box 12" o:spid="_x0000_s1033" type="#_x0000_t202" style="position:absolute;margin-left:389.95pt;margin-top:12.5pt;width:114.05pt;height:21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47D5ADD9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526CFD9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352DF5A" wp14:editId="7D4F781A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612FA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DF5A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71612FA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D0071D4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BF79AD" wp14:editId="08ABC1FC">
                <wp:simplePos x="0" y="0"/>
                <wp:positionH relativeFrom="column">
                  <wp:posOffset>1190625</wp:posOffset>
                </wp:positionH>
                <wp:positionV relativeFrom="paragraph">
                  <wp:posOffset>24764</wp:posOffset>
                </wp:positionV>
                <wp:extent cx="3171825" cy="333375"/>
                <wp:effectExtent l="0" t="0" r="9525" b="952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E70760" w14:textId="77777777" w:rsidR="002E1412" w:rsidRPr="00EB3B0D" w:rsidRDefault="00000000" w:rsidP="00A72F42">
                            <w:pPr>
                              <w:jc w:val="center"/>
                              <w:rPr>
                                <w:sz w:val="24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30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EB3B0D" w:rsidRPr="00EB3B0D">
                                  <w:rPr>
                                    <w:rStyle w:val="Style6"/>
                                    <w:sz w:val="30"/>
                                    <w:szCs w:val="24"/>
                                  </w:rPr>
                                  <w:t>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F79AD" id="Text Box 16" o:spid="_x0000_s1035" type="#_x0000_t202" style="position:absolute;margin-left:93.75pt;margin-top:1.95pt;width:249.75pt;height:26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" stroked="f">
                <v:textbox>
                  <w:txbxContent>
                    <w:p w14:paraId="7EE70760" w14:textId="77777777" w:rsidR="002E1412" w:rsidRPr="00EB3B0D" w:rsidRDefault="00000000" w:rsidP="00A72F42">
                      <w:pPr>
                        <w:jc w:val="center"/>
                        <w:rPr>
                          <w:sz w:val="24"/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30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EB3B0D" w:rsidRPr="00EB3B0D">
                            <w:rPr>
                              <w:rStyle w:val="Style6"/>
                              <w:sz w:val="30"/>
                              <w:szCs w:val="24"/>
                            </w:rPr>
                            <w:t>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51B9C1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F411D64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3D95D2" wp14:editId="15A978C0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9497CE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D95D2" id="Text Box 18" o:spid="_x0000_s1036" type="#_x0000_t202" style="position:absolute;left:0;text-align:left;margin-left:78.45pt;margin-top:6.45pt;width:278.6pt;height:21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729497CE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20114DC9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8A20F6" wp14:editId="4B1F5495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83780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3B3E8A">
                                  <w:rPr>
                                    <w:rStyle w:val="Style8"/>
                                    <w:smallCaps/>
                                  </w:rPr>
                                  <w:t>Departamento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A20F6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CE83780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3B3E8A">
                            <w:rPr>
                              <w:rStyle w:val="Style8"/>
                              <w:smallCaps/>
                            </w:rPr>
                            <w:t>Departamento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2E1E44C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F000E01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0260067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EA2032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CE20185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5612E00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CD61061" w14:textId="77777777" w:rsidTr="00E82502">
        <w:trPr>
          <w:cantSplit/>
          <w:trHeight w:val="440"/>
        </w:trPr>
        <w:tc>
          <w:tcPr>
            <w:tcW w:w="9252" w:type="dxa"/>
          </w:tcPr>
          <w:p w14:paraId="4C2E71F1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31BA01E6" w14:textId="77777777" w:rsidTr="00E82502">
        <w:trPr>
          <w:cantSplit/>
          <w:trHeight w:val="440"/>
        </w:trPr>
        <w:tc>
          <w:tcPr>
            <w:tcW w:w="9252" w:type="dxa"/>
          </w:tcPr>
          <w:p w14:paraId="2B3F2D4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9D8BB61" w14:textId="77777777" w:rsidTr="00E82502">
        <w:trPr>
          <w:cantSplit/>
          <w:trHeight w:val="440"/>
        </w:trPr>
        <w:tc>
          <w:tcPr>
            <w:tcW w:w="9252" w:type="dxa"/>
          </w:tcPr>
          <w:p w14:paraId="47E791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536CEB9" w14:textId="77777777" w:rsidTr="00E82502">
        <w:trPr>
          <w:cantSplit/>
          <w:trHeight w:val="440"/>
        </w:trPr>
        <w:tc>
          <w:tcPr>
            <w:tcW w:w="9252" w:type="dxa"/>
          </w:tcPr>
          <w:p w14:paraId="2A99469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12B86F8" w14:textId="77777777" w:rsidTr="00E82502">
        <w:trPr>
          <w:cantSplit/>
          <w:trHeight w:val="440"/>
        </w:trPr>
        <w:tc>
          <w:tcPr>
            <w:tcW w:w="9252" w:type="dxa"/>
          </w:tcPr>
          <w:p w14:paraId="32A5794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F38F394" w14:textId="77777777" w:rsidTr="00E82502">
        <w:trPr>
          <w:cantSplit/>
          <w:trHeight w:val="440"/>
        </w:trPr>
        <w:tc>
          <w:tcPr>
            <w:tcW w:w="9252" w:type="dxa"/>
          </w:tcPr>
          <w:p w14:paraId="4DE5A59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E0DA4D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C79749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A79BBD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B26EC0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66E52923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2249B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E89EE" w14:textId="77777777" w:rsidR="00E17CE9" w:rsidRDefault="00E17CE9" w:rsidP="001007E7">
      <w:pPr>
        <w:spacing w:after="0" w:line="240" w:lineRule="auto"/>
      </w:pPr>
      <w:r>
        <w:separator/>
      </w:r>
    </w:p>
  </w:endnote>
  <w:endnote w:type="continuationSeparator" w:id="0">
    <w:p w14:paraId="3A5552AE" w14:textId="77777777" w:rsidR="00E17CE9" w:rsidRDefault="00E17CE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3AFD2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3B5D95A" wp14:editId="12600F5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A3A2912" wp14:editId="7446598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BC7C22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CF3047E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3A291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FBC7C22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CF3047E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E65109" wp14:editId="23BFA5C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648576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E65109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4648576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5CCF38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2A6DBD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64C3BC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59EA42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20D2C7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86741" w14:textId="77777777" w:rsidR="00E17CE9" w:rsidRDefault="00E17CE9" w:rsidP="001007E7">
      <w:pPr>
        <w:spacing w:after="0" w:line="240" w:lineRule="auto"/>
      </w:pPr>
      <w:r>
        <w:separator/>
      </w:r>
    </w:p>
  </w:footnote>
  <w:footnote w:type="continuationSeparator" w:id="0">
    <w:p w14:paraId="26A3D816" w14:textId="77777777" w:rsidR="00E17CE9" w:rsidRDefault="00E17CE9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235B1"/>
    <w:rsid w:val="00034DD9"/>
    <w:rsid w:val="00045479"/>
    <w:rsid w:val="000552C3"/>
    <w:rsid w:val="0005792C"/>
    <w:rsid w:val="00057B38"/>
    <w:rsid w:val="00072A7D"/>
    <w:rsid w:val="000B0DCD"/>
    <w:rsid w:val="000C6930"/>
    <w:rsid w:val="000E02D9"/>
    <w:rsid w:val="000E3051"/>
    <w:rsid w:val="000E5976"/>
    <w:rsid w:val="000F080B"/>
    <w:rsid w:val="000F245E"/>
    <w:rsid w:val="001007E7"/>
    <w:rsid w:val="001020C0"/>
    <w:rsid w:val="001201A8"/>
    <w:rsid w:val="0012249B"/>
    <w:rsid w:val="00126DBA"/>
    <w:rsid w:val="001466B0"/>
    <w:rsid w:val="00150D1C"/>
    <w:rsid w:val="001529A9"/>
    <w:rsid w:val="00157600"/>
    <w:rsid w:val="00170EC5"/>
    <w:rsid w:val="00181E8D"/>
    <w:rsid w:val="00194FF2"/>
    <w:rsid w:val="001A2FA5"/>
    <w:rsid w:val="001A3F92"/>
    <w:rsid w:val="001E07FE"/>
    <w:rsid w:val="001F73A7"/>
    <w:rsid w:val="002009A7"/>
    <w:rsid w:val="00242C20"/>
    <w:rsid w:val="0025258A"/>
    <w:rsid w:val="00253DBA"/>
    <w:rsid w:val="002560DC"/>
    <w:rsid w:val="0026335F"/>
    <w:rsid w:val="00295BD4"/>
    <w:rsid w:val="002D451D"/>
    <w:rsid w:val="002E1289"/>
    <w:rsid w:val="002E1412"/>
    <w:rsid w:val="0031371D"/>
    <w:rsid w:val="00314023"/>
    <w:rsid w:val="00341484"/>
    <w:rsid w:val="00347706"/>
    <w:rsid w:val="00362951"/>
    <w:rsid w:val="00392351"/>
    <w:rsid w:val="003977B6"/>
    <w:rsid w:val="003A6141"/>
    <w:rsid w:val="003B10C6"/>
    <w:rsid w:val="003B3E8A"/>
    <w:rsid w:val="003B772F"/>
    <w:rsid w:val="003D6B2D"/>
    <w:rsid w:val="00402277"/>
    <w:rsid w:val="00404131"/>
    <w:rsid w:val="0041573F"/>
    <w:rsid w:val="0042490F"/>
    <w:rsid w:val="004353ED"/>
    <w:rsid w:val="00437016"/>
    <w:rsid w:val="004379A6"/>
    <w:rsid w:val="0044234A"/>
    <w:rsid w:val="00446B8C"/>
    <w:rsid w:val="00456C17"/>
    <w:rsid w:val="00466B9C"/>
    <w:rsid w:val="004865DA"/>
    <w:rsid w:val="0049694A"/>
    <w:rsid w:val="004B30DA"/>
    <w:rsid w:val="004B689C"/>
    <w:rsid w:val="004C66B4"/>
    <w:rsid w:val="004D3308"/>
    <w:rsid w:val="004D45A8"/>
    <w:rsid w:val="004D5E46"/>
    <w:rsid w:val="004E0F7B"/>
    <w:rsid w:val="004E6530"/>
    <w:rsid w:val="005108D6"/>
    <w:rsid w:val="005175DD"/>
    <w:rsid w:val="005179C7"/>
    <w:rsid w:val="00535962"/>
    <w:rsid w:val="00536295"/>
    <w:rsid w:val="00552E03"/>
    <w:rsid w:val="00557742"/>
    <w:rsid w:val="00563035"/>
    <w:rsid w:val="005779DC"/>
    <w:rsid w:val="005C20EB"/>
    <w:rsid w:val="005F0A68"/>
    <w:rsid w:val="00605C45"/>
    <w:rsid w:val="00611A07"/>
    <w:rsid w:val="0062592A"/>
    <w:rsid w:val="00640D4D"/>
    <w:rsid w:val="006506D0"/>
    <w:rsid w:val="00651E48"/>
    <w:rsid w:val="00666D56"/>
    <w:rsid w:val="006709BC"/>
    <w:rsid w:val="006D4291"/>
    <w:rsid w:val="006D66D8"/>
    <w:rsid w:val="006D6BF6"/>
    <w:rsid w:val="006F4ABF"/>
    <w:rsid w:val="006F567F"/>
    <w:rsid w:val="00711009"/>
    <w:rsid w:val="00725091"/>
    <w:rsid w:val="007423F1"/>
    <w:rsid w:val="00780880"/>
    <w:rsid w:val="007A309E"/>
    <w:rsid w:val="007B0E1F"/>
    <w:rsid w:val="007B6F6F"/>
    <w:rsid w:val="007C0F29"/>
    <w:rsid w:val="007C2920"/>
    <w:rsid w:val="0080050A"/>
    <w:rsid w:val="008024D6"/>
    <w:rsid w:val="00820C9F"/>
    <w:rsid w:val="0082707E"/>
    <w:rsid w:val="008315B0"/>
    <w:rsid w:val="008514BA"/>
    <w:rsid w:val="008577EC"/>
    <w:rsid w:val="00886935"/>
    <w:rsid w:val="008B3AE5"/>
    <w:rsid w:val="008C388B"/>
    <w:rsid w:val="00931DFD"/>
    <w:rsid w:val="009556B8"/>
    <w:rsid w:val="009576D5"/>
    <w:rsid w:val="00966EEE"/>
    <w:rsid w:val="00977C54"/>
    <w:rsid w:val="009A2A0E"/>
    <w:rsid w:val="009B60FE"/>
    <w:rsid w:val="00A0730E"/>
    <w:rsid w:val="00A16099"/>
    <w:rsid w:val="00A31BF7"/>
    <w:rsid w:val="00A3437F"/>
    <w:rsid w:val="00A442EA"/>
    <w:rsid w:val="00A640BD"/>
    <w:rsid w:val="00A641A7"/>
    <w:rsid w:val="00A645A6"/>
    <w:rsid w:val="00A72F42"/>
    <w:rsid w:val="00AD7919"/>
    <w:rsid w:val="00AF05AE"/>
    <w:rsid w:val="00AF2E6B"/>
    <w:rsid w:val="00B62EEF"/>
    <w:rsid w:val="00B754E3"/>
    <w:rsid w:val="00B97B51"/>
    <w:rsid w:val="00BA0007"/>
    <w:rsid w:val="00BB1D79"/>
    <w:rsid w:val="00BC1D0C"/>
    <w:rsid w:val="00BC61BD"/>
    <w:rsid w:val="00BD1586"/>
    <w:rsid w:val="00BD1B15"/>
    <w:rsid w:val="00BE7025"/>
    <w:rsid w:val="00BF641D"/>
    <w:rsid w:val="00C01924"/>
    <w:rsid w:val="00C078CB"/>
    <w:rsid w:val="00C11690"/>
    <w:rsid w:val="00C22DBE"/>
    <w:rsid w:val="00C23119"/>
    <w:rsid w:val="00C5078F"/>
    <w:rsid w:val="00C66D08"/>
    <w:rsid w:val="00C7470C"/>
    <w:rsid w:val="00C85006"/>
    <w:rsid w:val="00C95D57"/>
    <w:rsid w:val="00CA0E82"/>
    <w:rsid w:val="00CA164C"/>
    <w:rsid w:val="00CA4661"/>
    <w:rsid w:val="00CA67DF"/>
    <w:rsid w:val="00CE67A3"/>
    <w:rsid w:val="00CF2FFB"/>
    <w:rsid w:val="00CF4EBE"/>
    <w:rsid w:val="00D1201E"/>
    <w:rsid w:val="00D24FA7"/>
    <w:rsid w:val="00D45A3E"/>
    <w:rsid w:val="00D64696"/>
    <w:rsid w:val="00D7710E"/>
    <w:rsid w:val="00D90D49"/>
    <w:rsid w:val="00D9600B"/>
    <w:rsid w:val="00DB71B1"/>
    <w:rsid w:val="00DC5D96"/>
    <w:rsid w:val="00DC66DC"/>
    <w:rsid w:val="00DD4F3E"/>
    <w:rsid w:val="00E13E55"/>
    <w:rsid w:val="00E17CE9"/>
    <w:rsid w:val="00E24BF0"/>
    <w:rsid w:val="00E457D7"/>
    <w:rsid w:val="00E8073B"/>
    <w:rsid w:val="00E82502"/>
    <w:rsid w:val="00EA6B34"/>
    <w:rsid w:val="00EA7406"/>
    <w:rsid w:val="00EB3B0D"/>
    <w:rsid w:val="00EE1E7B"/>
    <w:rsid w:val="00F04767"/>
    <w:rsid w:val="00F225BF"/>
    <w:rsid w:val="00F24C20"/>
    <w:rsid w:val="00F4683E"/>
    <w:rsid w:val="00F46E3A"/>
    <w:rsid w:val="00F47F83"/>
    <w:rsid w:val="00F53753"/>
    <w:rsid w:val="00F7167E"/>
    <w:rsid w:val="00F7443C"/>
    <w:rsid w:val="00F763C3"/>
    <w:rsid w:val="00F84D68"/>
    <w:rsid w:val="00F9504D"/>
    <w:rsid w:val="00FA01DC"/>
    <w:rsid w:val="00FA0481"/>
    <w:rsid w:val="00FA2AFA"/>
    <w:rsid w:val="00FC2870"/>
    <w:rsid w:val="00FD0721"/>
    <w:rsid w:val="00FD6927"/>
    <w:rsid w:val="00FE206A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FBF449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802FD-4F84-42B3-A41C-25DE59890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Olga Martinez</cp:lastModifiedBy>
  <cp:revision>43</cp:revision>
  <cp:lastPrinted>2011-03-04T18:48:00Z</cp:lastPrinted>
  <dcterms:created xsi:type="dcterms:W3CDTF">2019-06-06T18:31:00Z</dcterms:created>
  <dcterms:modified xsi:type="dcterms:W3CDTF">2026-09-11T19:11:00Z</dcterms:modified>
</cp:coreProperties>
</file>