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61B2A" w14:textId="03C37D2A" w:rsidR="00535962" w:rsidRPr="00F7167E" w:rsidRDefault="00AE242C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B3D6874" wp14:editId="25CA9043">
                <wp:simplePos x="0" y="0"/>
                <wp:positionH relativeFrom="column">
                  <wp:posOffset>6715126</wp:posOffset>
                </wp:positionH>
                <wp:positionV relativeFrom="paragraph">
                  <wp:posOffset>-581025</wp:posOffset>
                </wp:positionV>
                <wp:extent cx="2476500" cy="857250"/>
                <wp:effectExtent l="19050" t="0" r="19050" b="19050"/>
                <wp:wrapNone/>
                <wp:docPr id="87295587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6500" cy="857250"/>
                          <a:chOff x="12440" y="523"/>
                          <a:chExt cx="2970" cy="1350"/>
                        </a:xfrm>
                      </wpg:grpSpPr>
                      <wps:wsp>
                        <wps:cNvPr id="147881779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21034870" name="Group 23"/>
                        <wpg:cNvGrpSpPr>
                          <a:grpSpLocks/>
                        </wpg:cNvGrpSpPr>
                        <wpg:grpSpPr bwMode="auto">
                          <a:xfrm>
                            <a:off x="12440" y="561"/>
                            <a:ext cx="2911" cy="1312"/>
                            <a:chOff x="8736" y="720"/>
                            <a:chExt cx="2424" cy="1220"/>
                          </a:xfrm>
                        </wpg:grpSpPr>
                        <wps:wsp>
                          <wps:cNvPr id="643017162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736" y="1077"/>
                              <a:ext cx="2424" cy="86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3B749C" w14:textId="4605ECF1" w:rsidR="00957FDA" w:rsidRPr="00535962" w:rsidRDefault="00BA3ACB" w:rsidP="00957FDA">
                                <w:pPr>
                                  <w:jc w:val="center"/>
                                </w:pPr>
                                <w:r w:rsidRPr="00BA3ACB">
                                  <w:rPr>
                                    <w:lang w:val="en-US"/>
                                  </w:rPr>
                                  <w:t>AGRICULTURA-</w:t>
                                </w:r>
                                <w:r w:rsidR="00F45D7E">
                                  <w:t>CCC-PEPB-2026-0003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1460900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96497C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D6874" id="Group 21" o:spid="_x0000_s1026" style="position:absolute;margin-left:528.75pt;margin-top:-45.75pt;width:195pt;height:67.5pt;z-index:251697152" coordorigin="12440,523" coordsize="2970,1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" filled="f"/>
                <v:group id="Group 23" o:spid="_x0000_s1028" style="position:absolute;left:12440;top:561;width:2911;height:1312" coordorigin="8736,720" coordsize="2424,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736;top:1077;width:2424;height: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p w14:paraId="443B749C" w14:textId="4605ECF1" w:rsidR="00957FDA" w:rsidRPr="00535962" w:rsidRDefault="00BA3ACB" w:rsidP="00957FDA">
                          <w:pPr>
                            <w:jc w:val="center"/>
                          </w:pPr>
                          <w:r w:rsidRPr="00BA3ACB">
                            <w:rPr>
                              <w:lang w:val="en-US"/>
                            </w:rPr>
                            <w:t>AGRICULTURA-</w:t>
                          </w:r>
                          <w:r w:rsidR="00F45D7E">
                            <w:t>CCC-PEPB-2026-0003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5C96497C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272C0"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C984BF" wp14:editId="40CECF45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9493619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14E8CC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984BF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M9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1dRo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CGiGM9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D14E8CC" w14:textId="77777777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AF65C11" wp14:editId="7DA5795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272C0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DDCEF4D" wp14:editId="5C7F1976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206638385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5A4E6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CEF4D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3C25A4E6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F272C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D5298D" wp14:editId="39AA92C4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3592781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5DB28ADE" w14:textId="6F18C7CC" w:rsidR="00BC61BD" w:rsidRPr="00BC61BD" w:rsidRDefault="00607851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07851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4B5D3CC" wp14:editId="0B9BC9B6">
                                      <wp:extent cx="695325" cy="647569"/>
                                      <wp:effectExtent l="0" t="0" r="0" b="635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01046" cy="65289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5298D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5DB28ADE" w14:textId="6F18C7CC" w:rsidR="00BC61BD" w:rsidRPr="00BC61BD" w:rsidRDefault="00607851">
                          <w:pPr>
                            <w:rPr>
                              <w:lang w:val="en-US"/>
                            </w:rPr>
                          </w:pPr>
                          <w:r w:rsidRPr="00607851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4B5D3CC" wp14:editId="0B9BC9B6">
                                <wp:extent cx="695325" cy="647569"/>
                                <wp:effectExtent l="0" t="0" r="0" b="635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1046" cy="65289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67D160A" w14:textId="77006B39" w:rsidR="00535962" w:rsidRPr="00535962" w:rsidRDefault="00F272C0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A7D21F" wp14:editId="0149604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58956165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3C3C6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7D21F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2B33C3C6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434EF8B" wp14:editId="1833443D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18513752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ABB4A4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4EF8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4ABB4A4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7C35A2B" w14:textId="1CEB50B9" w:rsidR="00535962" w:rsidRDefault="00F272C0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D659C6" wp14:editId="11203DB0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40069060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BA45F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659C6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0BA45F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C6709F9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49DA8AD6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7F673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4CAC0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13EB0C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D1034A8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31C0E8A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0A9029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ED430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D4BA3E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AEBFD34" w14:textId="77777777" w:rsidTr="00A24343">
        <w:trPr>
          <w:trHeight w:val="457"/>
          <w:jc w:val="center"/>
        </w:trPr>
        <w:tc>
          <w:tcPr>
            <w:tcW w:w="849" w:type="dxa"/>
          </w:tcPr>
          <w:p w14:paraId="600D12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78772B" w14:textId="77777777" w:rsidR="0037246F" w:rsidRDefault="0037246F" w:rsidP="00BB657B">
            <w:pPr>
              <w:spacing w:after="0" w:line="240" w:lineRule="auto"/>
            </w:pPr>
          </w:p>
          <w:p w14:paraId="58809F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970637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A4FB1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F425F6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053B4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650201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1AA902" w14:textId="77777777" w:rsidTr="00A24343">
        <w:trPr>
          <w:trHeight w:val="477"/>
          <w:jc w:val="center"/>
        </w:trPr>
        <w:tc>
          <w:tcPr>
            <w:tcW w:w="849" w:type="dxa"/>
          </w:tcPr>
          <w:p w14:paraId="0A5D8E7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22FCF50" w14:textId="77777777" w:rsidR="0037246F" w:rsidRDefault="0037246F" w:rsidP="00BB657B">
            <w:pPr>
              <w:spacing w:after="0" w:line="240" w:lineRule="auto"/>
            </w:pPr>
          </w:p>
          <w:p w14:paraId="3F3106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6D73A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E3AB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E261C3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14510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7643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525EAC0" w14:textId="77777777" w:rsidTr="00A24343">
        <w:trPr>
          <w:trHeight w:val="477"/>
          <w:jc w:val="center"/>
        </w:trPr>
        <w:tc>
          <w:tcPr>
            <w:tcW w:w="849" w:type="dxa"/>
          </w:tcPr>
          <w:p w14:paraId="36D28D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6946799" w14:textId="77777777" w:rsidR="0037246F" w:rsidRDefault="0037246F" w:rsidP="00BB657B">
            <w:pPr>
              <w:spacing w:after="0" w:line="240" w:lineRule="auto"/>
            </w:pPr>
          </w:p>
          <w:p w14:paraId="46572D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97B53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37FC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DE93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73D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48DF61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22ADCBA" w14:textId="77777777" w:rsidTr="00A24343">
        <w:trPr>
          <w:trHeight w:val="477"/>
          <w:jc w:val="center"/>
        </w:trPr>
        <w:tc>
          <w:tcPr>
            <w:tcW w:w="849" w:type="dxa"/>
          </w:tcPr>
          <w:p w14:paraId="7AABBC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962417D" w14:textId="77777777" w:rsidR="0037246F" w:rsidRDefault="0037246F" w:rsidP="00BB657B">
            <w:pPr>
              <w:spacing w:after="0" w:line="240" w:lineRule="auto"/>
            </w:pPr>
          </w:p>
          <w:p w14:paraId="397728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B5FA3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0F4F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95B1CE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7065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DFB06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0EFC1B2" w14:textId="77777777" w:rsidTr="00A24343">
        <w:trPr>
          <w:trHeight w:val="477"/>
          <w:jc w:val="center"/>
        </w:trPr>
        <w:tc>
          <w:tcPr>
            <w:tcW w:w="849" w:type="dxa"/>
          </w:tcPr>
          <w:p w14:paraId="3162968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E34788E" w14:textId="77777777" w:rsidR="0037246F" w:rsidRDefault="0037246F" w:rsidP="00BB657B">
            <w:pPr>
              <w:spacing w:after="0" w:line="240" w:lineRule="auto"/>
            </w:pPr>
          </w:p>
          <w:p w14:paraId="2E01A1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264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032D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60830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34620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463BA5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F9C0CB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08E67E58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D899DAF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3730BE4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409FE93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51C3F4E5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596DB5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768A25E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429D83A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458E803" w14:textId="3B3A115B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272C0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3ED633" wp14:editId="2EBD9C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187451993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2AD20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ED633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3BC2AD20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21270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6DF23" w14:textId="77777777" w:rsidR="009D32F9" w:rsidRDefault="009D32F9" w:rsidP="001007E7">
      <w:pPr>
        <w:spacing w:after="0" w:line="240" w:lineRule="auto"/>
      </w:pPr>
      <w:r>
        <w:separator/>
      </w:r>
    </w:p>
  </w:endnote>
  <w:endnote w:type="continuationSeparator" w:id="0">
    <w:p w14:paraId="37F511A5" w14:textId="77777777" w:rsidR="009D32F9" w:rsidRDefault="009D32F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FDDA6" w14:textId="73FC3933" w:rsidR="001007E7" w:rsidRDefault="00F272C0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979003" wp14:editId="60067D27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284164848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2B864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3CBB3A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08B6ECCD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97900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F2B864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3CBB3A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08B6ECCD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207707A4" w14:textId="43C1F7F1" w:rsidR="001007E7" w:rsidRDefault="00F272C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7CB308" wp14:editId="6CA9A8EA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4015478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CE45C9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7CB308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63CE45C9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116CEC6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FED21FB" wp14:editId="573D7F7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1AB7073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824C0" w14:textId="77777777" w:rsidR="009D32F9" w:rsidRDefault="009D32F9" w:rsidP="001007E7">
      <w:pPr>
        <w:spacing w:after="0" w:line="240" w:lineRule="auto"/>
      </w:pPr>
      <w:r>
        <w:separator/>
      </w:r>
    </w:p>
  </w:footnote>
  <w:footnote w:type="continuationSeparator" w:id="0">
    <w:p w14:paraId="2ABB5D8A" w14:textId="77777777" w:rsidR="009D32F9" w:rsidRDefault="009D32F9" w:rsidP="001007E7">
      <w:pPr>
        <w:spacing w:after="0" w:line="240" w:lineRule="auto"/>
      </w:pPr>
      <w:r>
        <w:continuationSeparator/>
      </w:r>
    </w:p>
  </w:footnote>
  <w:footnote w:id="1">
    <w:p w14:paraId="6D50A810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A4C5CD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46F"/>
    <w:rsid w:val="00023ED0"/>
    <w:rsid w:val="000240C1"/>
    <w:rsid w:val="00034DD9"/>
    <w:rsid w:val="0005210E"/>
    <w:rsid w:val="000615B8"/>
    <w:rsid w:val="000C3CE6"/>
    <w:rsid w:val="000C512B"/>
    <w:rsid w:val="001007E7"/>
    <w:rsid w:val="001020C0"/>
    <w:rsid w:val="00107A3B"/>
    <w:rsid w:val="00123B8D"/>
    <w:rsid w:val="00150D1C"/>
    <w:rsid w:val="001542F6"/>
    <w:rsid w:val="00157600"/>
    <w:rsid w:val="001659DE"/>
    <w:rsid w:val="00170EC5"/>
    <w:rsid w:val="00182A85"/>
    <w:rsid w:val="0018662F"/>
    <w:rsid w:val="00194FF2"/>
    <w:rsid w:val="00196920"/>
    <w:rsid w:val="001A2D93"/>
    <w:rsid w:val="001E2F17"/>
    <w:rsid w:val="001F73A7"/>
    <w:rsid w:val="00200073"/>
    <w:rsid w:val="00212706"/>
    <w:rsid w:val="002173DD"/>
    <w:rsid w:val="0025258A"/>
    <w:rsid w:val="00253DBA"/>
    <w:rsid w:val="0026335F"/>
    <w:rsid w:val="002860A4"/>
    <w:rsid w:val="002971F5"/>
    <w:rsid w:val="002C4A7E"/>
    <w:rsid w:val="002E1289"/>
    <w:rsid w:val="002E1412"/>
    <w:rsid w:val="002F3858"/>
    <w:rsid w:val="003062DA"/>
    <w:rsid w:val="00314023"/>
    <w:rsid w:val="0031441A"/>
    <w:rsid w:val="00351DE8"/>
    <w:rsid w:val="0037246F"/>
    <w:rsid w:val="00380412"/>
    <w:rsid w:val="003A4539"/>
    <w:rsid w:val="003B29C3"/>
    <w:rsid w:val="003B38E0"/>
    <w:rsid w:val="003F4B1B"/>
    <w:rsid w:val="00403697"/>
    <w:rsid w:val="0042490F"/>
    <w:rsid w:val="00446B8C"/>
    <w:rsid w:val="00466B9C"/>
    <w:rsid w:val="004767CC"/>
    <w:rsid w:val="00486318"/>
    <w:rsid w:val="00495DC4"/>
    <w:rsid w:val="0049643D"/>
    <w:rsid w:val="004A7EA0"/>
    <w:rsid w:val="004C4743"/>
    <w:rsid w:val="004E4F9F"/>
    <w:rsid w:val="00535962"/>
    <w:rsid w:val="00536295"/>
    <w:rsid w:val="00552E03"/>
    <w:rsid w:val="005537DF"/>
    <w:rsid w:val="00564593"/>
    <w:rsid w:val="00571813"/>
    <w:rsid w:val="005B442B"/>
    <w:rsid w:val="005C0482"/>
    <w:rsid w:val="005C3364"/>
    <w:rsid w:val="005D0D63"/>
    <w:rsid w:val="00605C45"/>
    <w:rsid w:val="00607851"/>
    <w:rsid w:val="00610339"/>
    <w:rsid w:val="00611A07"/>
    <w:rsid w:val="0062592A"/>
    <w:rsid w:val="006464C2"/>
    <w:rsid w:val="006506D0"/>
    <w:rsid w:val="00651E48"/>
    <w:rsid w:val="006709BC"/>
    <w:rsid w:val="006A3E0C"/>
    <w:rsid w:val="006A6564"/>
    <w:rsid w:val="006A7704"/>
    <w:rsid w:val="006E5FD1"/>
    <w:rsid w:val="006F112B"/>
    <w:rsid w:val="00702376"/>
    <w:rsid w:val="00780880"/>
    <w:rsid w:val="007B4164"/>
    <w:rsid w:val="007B6F6F"/>
    <w:rsid w:val="007E3CE3"/>
    <w:rsid w:val="0080050A"/>
    <w:rsid w:val="00810515"/>
    <w:rsid w:val="0083342F"/>
    <w:rsid w:val="00842B48"/>
    <w:rsid w:val="00854B4F"/>
    <w:rsid w:val="008758C8"/>
    <w:rsid w:val="008B3AE5"/>
    <w:rsid w:val="009002B4"/>
    <w:rsid w:val="0090369E"/>
    <w:rsid w:val="00907CFA"/>
    <w:rsid w:val="009230E5"/>
    <w:rsid w:val="00957FDA"/>
    <w:rsid w:val="009773D3"/>
    <w:rsid w:val="009A03EC"/>
    <w:rsid w:val="009A2AEC"/>
    <w:rsid w:val="009B0931"/>
    <w:rsid w:val="009C676F"/>
    <w:rsid w:val="009C76EA"/>
    <w:rsid w:val="009D32F9"/>
    <w:rsid w:val="009E0472"/>
    <w:rsid w:val="00A16099"/>
    <w:rsid w:val="00A23B0B"/>
    <w:rsid w:val="00A24343"/>
    <w:rsid w:val="00A3437F"/>
    <w:rsid w:val="00A640BD"/>
    <w:rsid w:val="00A9218C"/>
    <w:rsid w:val="00AA339F"/>
    <w:rsid w:val="00AB4966"/>
    <w:rsid w:val="00AC7631"/>
    <w:rsid w:val="00AD7919"/>
    <w:rsid w:val="00AE242C"/>
    <w:rsid w:val="00AE4DF2"/>
    <w:rsid w:val="00AF0D2F"/>
    <w:rsid w:val="00AF110C"/>
    <w:rsid w:val="00B3101F"/>
    <w:rsid w:val="00B420BA"/>
    <w:rsid w:val="00B603C0"/>
    <w:rsid w:val="00B61D08"/>
    <w:rsid w:val="00B62EEF"/>
    <w:rsid w:val="00B82170"/>
    <w:rsid w:val="00B8228D"/>
    <w:rsid w:val="00B9237C"/>
    <w:rsid w:val="00B97B51"/>
    <w:rsid w:val="00BA3ACB"/>
    <w:rsid w:val="00BC1D0C"/>
    <w:rsid w:val="00BC61BD"/>
    <w:rsid w:val="00BE4FB0"/>
    <w:rsid w:val="00BF1AD5"/>
    <w:rsid w:val="00C37062"/>
    <w:rsid w:val="00C44A74"/>
    <w:rsid w:val="00C66D08"/>
    <w:rsid w:val="00C67287"/>
    <w:rsid w:val="00CA1274"/>
    <w:rsid w:val="00CA4661"/>
    <w:rsid w:val="00CA46F3"/>
    <w:rsid w:val="00CD7B29"/>
    <w:rsid w:val="00CE0A82"/>
    <w:rsid w:val="00CE67A3"/>
    <w:rsid w:val="00D01939"/>
    <w:rsid w:val="00D13DCF"/>
    <w:rsid w:val="00D24FA7"/>
    <w:rsid w:val="00D64696"/>
    <w:rsid w:val="00D90D49"/>
    <w:rsid w:val="00DA6F89"/>
    <w:rsid w:val="00DB7775"/>
    <w:rsid w:val="00DC5D96"/>
    <w:rsid w:val="00DD4F3E"/>
    <w:rsid w:val="00E029A9"/>
    <w:rsid w:val="00E13E55"/>
    <w:rsid w:val="00E14ADD"/>
    <w:rsid w:val="00E21529"/>
    <w:rsid w:val="00E234EE"/>
    <w:rsid w:val="00E26D6A"/>
    <w:rsid w:val="00E3360B"/>
    <w:rsid w:val="00E36AEC"/>
    <w:rsid w:val="00E40A42"/>
    <w:rsid w:val="00E457D7"/>
    <w:rsid w:val="00E8073B"/>
    <w:rsid w:val="00E83803"/>
    <w:rsid w:val="00E96D05"/>
    <w:rsid w:val="00EA7406"/>
    <w:rsid w:val="00EB128A"/>
    <w:rsid w:val="00EC40FA"/>
    <w:rsid w:val="00EF403B"/>
    <w:rsid w:val="00F03BD1"/>
    <w:rsid w:val="00F05F5D"/>
    <w:rsid w:val="00F116C5"/>
    <w:rsid w:val="00F225BF"/>
    <w:rsid w:val="00F25B99"/>
    <w:rsid w:val="00F272C0"/>
    <w:rsid w:val="00F4086F"/>
    <w:rsid w:val="00F45D7E"/>
    <w:rsid w:val="00F53753"/>
    <w:rsid w:val="00F7167E"/>
    <w:rsid w:val="00F7443C"/>
    <w:rsid w:val="00F763C3"/>
    <w:rsid w:val="00F87553"/>
    <w:rsid w:val="00F94F35"/>
    <w:rsid w:val="00FC280C"/>
    <w:rsid w:val="00FC2870"/>
    <w:rsid w:val="00FE0B78"/>
    <w:rsid w:val="00FE206A"/>
    <w:rsid w:val="00FF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6CF26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10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Olga Martinez</cp:lastModifiedBy>
  <cp:revision>38</cp:revision>
  <cp:lastPrinted>2011-03-04T18:27:00Z</cp:lastPrinted>
  <dcterms:created xsi:type="dcterms:W3CDTF">2024-03-18T15:10:00Z</dcterms:created>
  <dcterms:modified xsi:type="dcterms:W3CDTF">2026-09-11T19:11:00Z</dcterms:modified>
</cp:coreProperties>
</file>