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08C23" w14:textId="289336EC" w:rsidR="00535962" w:rsidRPr="00F7167E" w:rsidRDefault="001A7987">
      <w:r>
        <w:rPr>
          <w:noProof/>
          <w:lang w:val="en-US"/>
        </w:rPr>
        <w:pict w14:anchorId="4FA99B5C">
          <v:group id="_x0000_s2069" style="position:absolute;margin-left:548.5pt;margin-top:-46pt;width:151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439792243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2E3AE11" w14:textId="4A9C55A2" w:rsidR="00F14F0C" w:rsidRPr="00F14F0C" w:rsidRDefault="001A7987" w:rsidP="00F14F0C">
                              <w:r>
                                <w:rPr>
                                  <w:rStyle w:val="Style2"/>
                                </w:rPr>
                                <w:t>MAP-DAF-CM-2026-0030</w:t>
                              </w:r>
                            </w:p>
                            <w:bookmarkStart w:id="0" w:name="_GoBack" w:displacedByCustomXml="next"/>
                            <w:bookmarkEnd w:id="0" w:displacedByCustomXml="next"/>
                          </w:sdtContent>
                        </w:sdt>
                        <w:p w14:paraId="639988E8" w14:textId="77777777" w:rsidR="00F14F0C" w:rsidRPr="00F14F0C" w:rsidRDefault="001A7987" w:rsidP="00F14F0C">
                          <w:pPr>
                            <w:rPr>
                              <w:rStyle w:val="Style2"/>
                            </w:rPr>
                          </w:pPr>
                        </w:p>
                      </w:sdtContent>
                    </w:sdt>
                    <w:p w14:paraId="70944FB2" w14:textId="0CDDC538" w:rsidR="00957FDA" w:rsidRPr="00535962" w:rsidRDefault="00957FDA" w:rsidP="00957FDA">
                      <w:pPr>
                        <w:jc w:val="center"/>
                      </w:pP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085922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1F4B9EC8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54B9322E" w14:textId="5D8D65AA" w:rsidR="002E1412" w:rsidRPr="002E1412" w:rsidRDefault="001A798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340D8">
                        <w:rPr>
                          <w:rStyle w:val="Style6"/>
                        </w:rPr>
                        <w:t>MINISTERIO DE ADMINISTRACION PUBLICA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3172577" wp14:editId="1A0512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8B9FA94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BD0802E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51CED7A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79937A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704E2C" wp14:editId="2C6F06A5">
                            <wp:extent cx="711136" cy="799693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1136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28ACD370" w14:textId="343865E4" w:rsidR="00535962" w:rsidRPr="00535962" w:rsidRDefault="001A7987" w:rsidP="00FA1285">
      <w:pPr>
        <w:tabs>
          <w:tab w:val="left" w:pos="10456"/>
        </w:tabs>
      </w:pPr>
      <w:r>
        <w:rPr>
          <w:noProof/>
          <w:color w:val="FF0000"/>
          <w:lang w:eastAsia="zh-TW"/>
        </w:rPr>
        <w:pict w14:anchorId="07342459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1CFA2078" w14:textId="77777777" w:rsidR="00F7443C" w:rsidRPr="004767CC" w:rsidRDefault="001A798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663156A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D71745E" w14:textId="77777777" w:rsidR="0026335F" w:rsidRPr="0026335F" w:rsidRDefault="001A798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FA1285">
        <w:tab/>
      </w:r>
    </w:p>
    <w:p w14:paraId="0938366C" w14:textId="77777777" w:rsidR="00535962" w:rsidRDefault="001A7987" w:rsidP="00535962">
      <w:r>
        <w:rPr>
          <w:noProof/>
          <w:sz w:val="24"/>
          <w:szCs w:val="24"/>
          <w:lang w:eastAsia="es-ES"/>
        </w:rPr>
        <w:pict w14:anchorId="52396E5B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E05BB6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1A7987">
                    <w:fldChar w:fldCharType="begin"/>
                  </w:r>
                  <w:r w:rsidR="001A7987">
                    <w:instrText xml:space="preserve"> NUMPAGES   \* MERGEFORMAT </w:instrText>
                  </w:r>
                  <w:r w:rsidR="001A7987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A7987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4C8C92B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DCD598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7E47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2F93F8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071F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5C85D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B877F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8219F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E103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61963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22075FD" w14:textId="77777777" w:rsidTr="00A24343">
        <w:trPr>
          <w:trHeight w:val="457"/>
          <w:jc w:val="center"/>
        </w:trPr>
        <w:tc>
          <w:tcPr>
            <w:tcW w:w="849" w:type="dxa"/>
          </w:tcPr>
          <w:p w14:paraId="69F0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30A32B" w14:textId="77777777" w:rsidR="0037246F" w:rsidRDefault="0037246F" w:rsidP="00BB657B">
            <w:pPr>
              <w:spacing w:after="0" w:line="240" w:lineRule="auto"/>
            </w:pPr>
          </w:p>
          <w:p w14:paraId="3AF08A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F78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78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5AD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E4A0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1F8D56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82678B" w14:textId="77777777" w:rsidTr="00A24343">
        <w:trPr>
          <w:trHeight w:val="477"/>
          <w:jc w:val="center"/>
        </w:trPr>
        <w:tc>
          <w:tcPr>
            <w:tcW w:w="849" w:type="dxa"/>
          </w:tcPr>
          <w:p w14:paraId="525B38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80A169" w14:textId="77777777" w:rsidR="0037246F" w:rsidRDefault="0037246F" w:rsidP="00BB657B">
            <w:pPr>
              <w:spacing w:after="0" w:line="240" w:lineRule="auto"/>
            </w:pPr>
          </w:p>
          <w:p w14:paraId="31BC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3E50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B1AA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EF2C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9124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3B3C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BB6DFD" w14:textId="77777777" w:rsidTr="00A24343">
        <w:trPr>
          <w:trHeight w:val="477"/>
          <w:jc w:val="center"/>
        </w:trPr>
        <w:tc>
          <w:tcPr>
            <w:tcW w:w="849" w:type="dxa"/>
          </w:tcPr>
          <w:p w14:paraId="09CB1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BA28B" w14:textId="77777777" w:rsidR="0037246F" w:rsidRDefault="0037246F" w:rsidP="00BB657B">
            <w:pPr>
              <w:spacing w:after="0" w:line="240" w:lineRule="auto"/>
            </w:pPr>
          </w:p>
          <w:p w14:paraId="1AD783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CFC5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E58B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367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8B2A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BE84C1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937D79" w14:textId="77777777" w:rsidTr="00A24343">
        <w:trPr>
          <w:trHeight w:val="477"/>
          <w:jc w:val="center"/>
        </w:trPr>
        <w:tc>
          <w:tcPr>
            <w:tcW w:w="849" w:type="dxa"/>
          </w:tcPr>
          <w:p w14:paraId="46774A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7C2275" w14:textId="77777777" w:rsidR="0037246F" w:rsidRDefault="0037246F" w:rsidP="00BB657B">
            <w:pPr>
              <w:spacing w:after="0" w:line="240" w:lineRule="auto"/>
            </w:pPr>
          </w:p>
          <w:p w14:paraId="5A42D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ACDA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4E5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9B1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22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ADAB5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8DBAF7" w14:textId="77777777" w:rsidTr="00A24343">
        <w:trPr>
          <w:trHeight w:val="477"/>
          <w:jc w:val="center"/>
        </w:trPr>
        <w:tc>
          <w:tcPr>
            <w:tcW w:w="849" w:type="dxa"/>
          </w:tcPr>
          <w:p w14:paraId="2A418C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C0D2DA" w14:textId="77777777" w:rsidR="0037246F" w:rsidRDefault="0037246F" w:rsidP="00BB657B">
            <w:pPr>
              <w:spacing w:after="0" w:line="240" w:lineRule="auto"/>
            </w:pPr>
          </w:p>
          <w:p w14:paraId="1365C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3A8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A614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7D63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4BB2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0B6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C81EA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64A65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2B96C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456F1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4E162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CB5F78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BE5791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64388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8D9A1E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26104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1A7987">
        <w:rPr>
          <w:noProof/>
          <w:color w:val="FF0000"/>
          <w:lang w:eastAsia="es-ES"/>
        </w:rPr>
        <w:pict w14:anchorId="004B73CD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8C8209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7CD9D" w14:textId="77777777" w:rsidR="002D371B" w:rsidRDefault="002D371B" w:rsidP="001007E7">
      <w:pPr>
        <w:spacing w:after="0" w:line="240" w:lineRule="auto"/>
      </w:pPr>
      <w:r>
        <w:separator/>
      </w:r>
    </w:p>
  </w:endnote>
  <w:endnote w:type="continuationSeparator" w:id="0">
    <w:p w14:paraId="4BB84264" w14:textId="77777777" w:rsidR="002D371B" w:rsidRDefault="002D371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E89B5" w14:textId="77777777" w:rsidR="001007E7" w:rsidRDefault="001A7987">
    <w:pPr>
      <w:pStyle w:val="Piedepgina"/>
    </w:pPr>
    <w:r>
      <w:rPr>
        <w:rFonts w:ascii="Arial Narrow" w:hAnsi="Arial Narrow"/>
        <w:noProof/>
        <w:sz w:val="12"/>
        <w:lang w:val="es-DO"/>
      </w:rPr>
      <w:pict w14:anchorId="672700F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D53C58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1CECB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55A265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6C5DD64" w14:textId="77777777" w:rsidR="001007E7" w:rsidRDefault="001A798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E5C7425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D6AFA0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FCB09E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BE091AD" wp14:editId="1141525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B472B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682F0" w14:textId="77777777" w:rsidR="002D371B" w:rsidRDefault="002D371B" w:rsidP="001007E7">
      <w:pPr>
        <w:spacing w:after="0" w:line="240" w:lineRule="auto"/>
      </w:pPr>
      <w:r>
        <w:separator/>
      </w:r>
    </w:p>
  </w:footnote>
  <w:footnote w:type="continuationSeparator" w:id="0">
    <w:p w14:paraId="30C446F9" w14:textId="77777777" w:rsidR="002D371B" w:rsidRDefault="002D371B" w:rsidP="001007E7">
      <w:pPr>
        <w:spacing w:after="0" w:line="240" w:lineRule="auto"/>
      </w:pPr>
      <w:r>
        <w:continuationSeparator/>
      </w:r>
    </w:p>
  </w:footnote>
  <w:footnote w:id="1">
    <w:p w14:paraId="1200D22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8B40B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07F9F"/>
    <w:rsid w:val="000340D8"/>
    <w:rsid w:val="00034DD9"/>
    <w:rsid w:val="00056053"/>
    <w:rsid w:val="00062FDE"/>
    <w:rsid w:val="00092207"/>
    <w:rsid w:val="000C172D"/>
    <w:rsid w:val="000C4DDE"/>
    <w:rsid w:val="001007E7"/>
    <w:rsid w:val="001020C0"/>
    <w:rsid w:val="00123B8D"/>
    <w:rsid w:val="00157600"/>
    <w:rsid w:val="00170EC5"/>
    <w:rsid w:val="00194FF2"/>
    <w:rsid w:val="001A7987"/>
    <w:rsid w:val="001F73A7"/>
    <w:rsid w:val="00200073"/>
    <w:rsid w:val="00214CF1"/>
    <w:rsid w:val="00230CB2"/>
    <w:rsid w:val="00243375"/>
    <w:rsid w:val="00253DBA"/>
    <w:rsid w:val="0026335F"/>
    <w:rsid w:val="002860A4"/>
    <w:rsid w:val="002971F5"/>
    <w:rsid w:val="002A61B0"/>
    <w:rsid w:val="002C4A7E"/>
    <w:rsid w:val="002D371B"/>
    <w:rsid w:val="002E1412"/>
    <w:rsid w:val="002E4CE0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0443"/>
    <w:rsid w:val="0049643D"/>
    <w:rsid w:val="004C4743"/>
    <w:rsid w:val="004E4F9F"/>
    <w:rsid w:val="004F2A08"/>
    <w:rsid w:val="00510555"/>
    <w:rsid w:val="00535962"/>
    <w:rsid w:val="005715B3"/>
    <w:rsid w:val="00585D31"/>
    <w:rsid w:val="005B442B"/>
    <w:rsid w:val="005C6BD4"/>
    <w:rsid w:val="005D0D63"/>
    <w:rsid w:val="005F4AD3"/>
    <w:rsid w:val="00611A07"/>
    <w:rsid w:val="006128AE"/>
    <w:rsid w:val="0062592A"/>
    <w:rsid w:val="00636E54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73C4D"/>
    <w:rsid w:val="00876872"/>
    <w:rsid w:val="00894EEF"/>
    <w:rsid w:val="008A4575"/>
    <w:rsid w:val="008B024C"/>
    <w:rsid w:val="008B3AE5"/>
    <w:rsid w:val="009002B4"/>
    <w:rsid w:val="00957FDA"/>
    <w:rsid w:val="009773D3"/>
    <w:rsid w:val="0098116F"/>
    <w:rsid w:val="009A2AEC"/>
    <w:rsid w:val="009B0931"/>
    <w:rsid w:val="009E0472"/>
    <w:rsid w:val="00A16099"/>
    <w:rsid w:val="00A24343"/>
    <w:rsid w:val="00A408B5"/>
    <w:rsid w:val="00A45CE8"/>
    <w:rsid w:val="00A527C3"/>
    <w:rsid w:val="00A6072D"/>
    <w:rsid w:val="00A640BD"/>
    <w:rsid w:val="00AB4966"/>
    <w:rsid w:val="00AC7631"/>
    <w:rsid w:val="00AD7919"/>
    <w:rsid w:val="00AF0D2F"/>
    <w:rsid w:val="00B3101F"/>
    <w:rsid w:val="00B420BA"/>
    <w:rsid w:val="00B42E8E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3A4"/>
    <w:rsid w:val="00C66D08"/>
    <w:rsid w:val="00C910E7"/>
    <w:rsid w:val="00CA4661"/>
    <w:rsid w:val="00CC6709"/>
    <w:rsid w:val="00CE67A3"/>
    <w:rsid w:val="00D0388E"/>
    <w:rsid w:val="00D2025D"/>
    <w:rsid w:val="00D24FA7"/>
    <w:rsid w:val="00D64696"/>
    <w:rsid w:val="00D90D49"/>
    <w:rsid w:val="00DC5D96"/>
    <w:rsid w:val="00DD4F3E"/>
    <w:rsid w:val="00DF26AE"/>
    <w:rsid w:val="00E13E55"/>
    <w:rsid w:val="00E30168"/>
    <w:rsid w:val="00E3360B"/>
    <w:rsid w:val="00E4159C"/>
    <w:rsid w:val="00E8063E"/>
    <w:rsid w:val="00E86509"/>
    <w:rsid w:val="00E96D05"/>
    <w:rsid w:val="00EA3F96"/>
    <w:rsid w:val="00EA665A"/>
    <w:rsid w:val="00EA7406"/>
    <w:rsid w:val="00EB128A"/>
    <w:rsid w:val="00F116C5"/>
    <w:rsid w:val="00F14F0C"/>
    <w:rsid w:val="00F225BF"/>
    <w:rsid w:val="00F25B99"/>
    <w:rsid w:val="00F30876"/>
    <w:rsid w:val="00F4086F"/>
    <w:rsid w:val="00F40D7A"/>
    <w:rsid w:val="00F53753"/>
    <w:rsid w:val="00F7167E"/>
    <w:rsid w:val="00F7443C"/>
    <w:rsid w:val="00FA1285"/>
    <w:rsid w:val="00FC280C"/>
    <w:rsid w:val="00FC287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2"/>
    </o:shapelayout>
  </w:shapeDefaults>
  <w:decimalSymbol w:val="."/>
  <w:listSeparator w:val=","/>
  <w14:docId w14:val="3FAAFC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434D2-5763-4DCF-AAA8-91EFF883A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Maria Alcantara</cp:lastModifiedBy>
  <cp:revision>34</cp:revision>
  <cp:lastPrinted>2011-03-04T18:27:00Z</cp:lastPrinted>
  <dcterms:created xsi:type="dcterms:W3CDTF">2011-03-04T18:31:00Z</dcterms:created>
  <dcterms:modified xsi:type="dcterms:W3CDTF">2026-09-11T15:46:00Z</dcterms:modified>
</cp:coreProperties>
</file>