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844F4" w14:textId="7AC5EB07" w:rsidR="00535962" w:rsidRPr="00F7167E" w:rsidRDefault="0046278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33CC27E" wp14:editId="1080CB09">
                <wp:simplePos x="0" y="0"/>
                <wp:positionH relativeFrom="column">
                  <wp:posOffset>4542790</wp:posOffset>
                </wp:positionH>
                <wp:positionV relativeFrom="paragraph">
                  <wp:posOffset>-590550</wp:posOffset>
                </wp:positionV>
                <wp:extent cx="1952625" cy="701040"/>
                <wp:effectExtent l="19050" t="0" r="285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2625" cy="701040"/>
                          <a:chOff x="12591" y="523"/>
                          <a:chExt cx="3075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591" y="561"/>
                            <a:ext cx="3075" cy="968"/>
                            <a:chOff x="8860" y="720"/>
                            <a:chExt cx="2560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60" y="1077"/>
                              <a:ext cx="256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D07B7B" w14:textId="1CE310E1" w:rsidR="001466B0" w:rsidRPr="00535962" w:rsidRDefault="00462782" w:rsidP="001466B0">
                                <w:pPr>
                                  <w:jc w:val="center"/>
                                </w:pPr>
                                <w:r>
                                  <w:rPr>
                                    <w:rStyle w:val="Style2"/>
                                  </w:rPr>
                                  <w:t>FAD</w:t>
                                </w:r>
                                <w:r w:rsidR="00F84F9A">
                                  <w:rPr>
                                    <w:rStyle w:val="Style2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9C0B1B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3CC27E" id="Group 21" o:spid="_x0000_s1026" style="position:absolute;margin-left:357.7pt;margin-top:-46.5pt;width:153.75pt;height:55.2pt;z-index:251659776" coordorigin="12591,523" coordsize="307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591;top:561;width:3075;height:968" coordorigin="8860,720" coordsize="256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860;top:1077;width:256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6D07B7B" w14:textId="1CE310E1" w:rsidR="001466B0" w:rsidRPr="00535962" w:rsidRDefault="00462782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FAD</w:t>
                          </w:r>
                          <w:r w:rsidR="00F84F9A">
                            <w:rPr>
                              <w:rStyle w:val="Style2"/>
                            </w:rPr>
                            <w:t>-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59C0B1B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1B9891" wp14:editId="75B8A51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CAA64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B9891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557CAA64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47A2B9A6" wp14:editId="48B90207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C8F8F85" wp14:editId="15D67138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F25D4B" w14:textId="77777777" w:rsidR="0026335F" w:rsidRPr="0026335F" w:rsidRDefault="00F84F9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F8F85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6F25D4B" w14:textId="77777777" w:rsidR="0026335F" w:rsidRPr="0026335F" w:rsidRDefault="00F84F9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346CC93" wp14:editId="6E22E9FB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5DBA42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8BAB230" wp14:editId="2D52DDB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CC93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5DBA42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8BAB230" wp14:editId="2D52DDB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A8A144A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77466E" wp14:editId="16D5DABB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2C1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7466E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1BF2C1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E3937F2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34F993" wp14:editId="7C57345F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3D2BBF" w14:textId="77777777" w:rsidR="002E1412" w:rsidRPr="002E1412" w:rsidRDefault="00F84F9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4F99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03D2BBF" w14:textId="77777777" w:rsidR="002E1412" w:rsidRPr="002E1412" w:rsidRDefault="00F84F9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424095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586506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8114A7" wp14:editId="4B02132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225F0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114A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B2225F0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CC843EF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47EE7" wp14:editId="26A53A5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C6102" w14:textId="77777777" w:rsidR="002E1412" w:rsidRPr="002E1412" w:rsidRDefault="00F84F9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47EE7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82C6102" w14:textId="77777777" w:rsidR="002E1412" w:rsidRPr="002E1412" w:rsidRDefault="00F84F9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9E2F599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2F4DD4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6D8C4F5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508A34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76C9E1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CF94373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13705BB" w14:textId="77777777" w:rsidTr="00E82502">
        <w:trPr>
          <w:cantSplit/>
          <w:trHeight w:val="440"/>
        </w:trPr>
        <w:tc>
          <w:tcPr>
            <w:tcW w:w="9252" w:type="dxa"/>
          </w:tcPr>
          <w:p w14:paraId="419D78F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9857C25" w14:textId="77777777" w:rsidTr="00E82502">
        <w:trPr>
          <w:cantSplit/>
          <w:trHeight w:val="440"/>
        </w:trPr>
        <w:tc>
          <w:tcPr>
            <w:tcW w:w="9252" w:type="dxa"/>
          </w:tcPr>
          <w:p w14:paraId="46E3BAE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32AAAD7" w14:textId="77777777" w:rsidTr="00E82502">
        <w:trPr>
          <w:cantSplit/>
          <w:trHeight w:val="440"/>
        </w:trPr>
        <w:tc>
          <w:tcPr>
            <w:tcW w:w="9252" w:type="dxa"/>
          </w:tcPr>
          <w:p w14:paraId="00F85D9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E795824" w14:textId="77777777" w:rsidTr="00E82502">
        <w:trPr>
          <w:cantSplit/>
          <w:trHeight w:val="440"/>
        </w:trPr>
        <w:tc>
          <w:tcPr>
            <w:tcW w:w="9252" w:type="dxa"/>
          </w:tcPr>
          <w:p w14:paraId="26E8DD2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484418B" w14:textId="77777777" w:rsidTr="00E82502">
        <w:trPr>
          <w:cantSplit/>
          <w:trHeight w:val="440"/>
        </w:trPr>
        <w:tc>
          <w:tcPr>
            <w:tcW w:w="9252" w:type="dxa"/>
          </w:tcPr>
          <w:p w14:paraId="20374CA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8AC22D9" w14:textId="77777777" w:rsidTr="00E82502">
        <w:trPr>
          <w:cantSplit/>
          <w:trHeight w:val="440"/>
        </w:trPr>
        <w:tc>
          <w:tcPr>
            <w:tcW w:w="9252" w:type="dxa"/>
          </w:tcPr>
          <w:p w14:paraId="60D31EA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E4CC0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194AA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F602B6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76F01F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EC1B3C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5313E" w14:textId="77777777" w:rsidR="00B3469B" w:rsidRDefault="00B3469B" w:rsidP="001007E7">
      <w:pPr>
        <w:spacing w:after="0" w:line="240" w:lineRule="auto"/>
      </w:pPr>
      <w:r>
        <w:separator/>
      </w:r>
    </w:p>
  </w:endnote>
  <w:endnote w:type="continuationSeparator" w:id="0">
    <w:p w14:paraId="05DDA252" w14:textId="77777777" w:rsidR="00B3469B" w:rsidRDefault="00B3469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A6F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532C4A1" wp14:editId="27AE09E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BF340B" wp14:editId="743C624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17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B1D897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BF340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F117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B1D897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927D21" wp14:editId="4DD73E4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BC7A1F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927D21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5ABC7A1F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07053B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47529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B393C6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DCF526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598ED3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CF15A" w14:textId="77777777" w:rsidR="00B3469B" w:rsidRDefault="00B3469B" w:rsidP="001007E7">
      <w:pPr>
        <w:spacing w:after="0" w:line="240" w:lineRule="auto"/>
      </w:pPr>
      <w:r>
        <w:separator/>
      </w:r>
    </w:p>
  </w:footnote>
  <w:footnote w:type="continuationSeparator" w:id="0">
    <w:p w14:paraId="610668CF" w14:textId="77777777" w:rsidR="00B3469B" w:rsidRDefault="00B3469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4A64"/>
    <w:rsid w:val="0005792C"/>
    <w:rsid w:val="000B0DCD"/>
    <w:rsid w:val="000E02D9"/>
    <w:rsid w:val="001007E7"/>
    <w:rsid w:val="001020C0"/>
    <w:rsid w:val="00133FCA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2782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A522A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3469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5690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84F9A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B615E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Lisveily Martinez Perez</cp:lastModifiedBy>
  <cp:revision>4</cp:revision>
  <cp:lastPrinted>2011-03-04T18:48:00Z</cp:lastPrinted>
  <dcterms:created xsi:type="dcterms:W3CDTF">2024-10-11T14:48:00Z</dcterms:created>
  <dcterms:modified xsi:type="dcterms:W3CDTF">2025-04-04T13:51:00Z</dcterms:modified>
</cp:coreProperties>
</file>