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D16E6" w14:textId="2A196B9D" w:rsidR="00535962" w:rsidRPr="00F7167E" w:rsidRDefault="001A0B1D" w:rsidP="0012732D">
      <w:pPr>
        <w:pStyle w:val="Sinespaciado"/>
      </w:pPr>
      <w:r w:rsidRPr="001A0B1D">
        <w:rPr>
          <w:noProof/>
          <w:lang w:val="es-DO" w:eastAsia="es-DO"/>
        </w:rPr>
        <w:drawing>
          <wp:anchor distT="0" distB="0" distL="114300" distR="114300" simplePos="0" relativeHeight="251700224" behindDoc="0" locked="0" layoutInCell="1" allowOverlap="1" wp14:anchorId="4D6DE6FC" wp14:editId="4D2F0B4C">
            <wp:simplePos x="0" y="0"/>
            <wp:positionH relativeFrom="column">
              <wp:posOffset>3724275</wp:posOffset>
            </wp:positionH>
            <wp:positionV relativeFrom="paragraph">
              <wp:posOffset>-704850</wp:posOffset>
            </wp:positionV>
            <wp:extent cx="1076325" cy="847090"/>
            <wp:effectExtent l="0" t="0" r="0" b="0"/>
            <wp:wrapThrough wrapText="bothSides">
              <wp:wrapPolygon edited="0">
                <wp:start x="0" y="0"/>
                <wp:lineTo x="0" y="20888"/>
                <wp:lineTo x="21409" y="20888"/>
                <wp:lineTo x="2140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4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AE5">
        <w:rPr>
          <w:noProof/>
          <w:lang w:val="en-US"/>
        </w:rPr>
        <w:pict w14:anchorId="7BDD5E23">
          <v:group id="_x0000_s2069" style="position:absolute;margin-left:556.5pt;margin-top:-46pt;width:143.95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29510E0" w14:textId="3AE0B82D" w:rsidR="006375D0" w:rsidRDefault="001A0B1D" w:rsidP="00957FDA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>FAD</w:t>
                          </w:r>
                          <w:r w:rsidR="00E32378" w:rsidRPr="00E32378">
                            <w:rPr>
                              <w:rStyle w:val="Style6"/>
                            </w:rPr>
                            <w:t>-</w:t>
                          </w:r>
                        </w:p>
                        <w:p w14:paraId="4FE53638" w14:textId="7C1E544D" w:rsidR="00957FDA" w:rsidRPr="00535962" w:rsidRDefault="00F66AE5" w:rsidP="00957FDA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5A839E53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F66AE5">
        <w:rPr>
          <w:rStyle w:val="Institucion"/>
          <w:color w:val="FF0000"/>
          <w:sz w:val="28"/>
          <w:lang w:eastAsia="zh-TW"/>
        </w:rPr>
        <w:pict w14:anchorId="767150D5">
          <v:shape id="_x0000_s2064" type="#_x0000_t202" style="position:absolute;margin-left:208.45pt;margin-top:9.1pt;width:260.75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578B0306" w14:textId="25B55F60" w:rsidR="002E1412" w:rsidRPr="002E1412" w:rsidRDefault="00F66AE5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3903149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874C0">
                                <w:rPr>
                                  <w:rStyle w:val="Style6"/>
                                </w:rPr>
                                <w:t xml:space="preserve">FUERZA </w:t>
                              </w:r>
                              <w:r w:rsidR="001A0B1D" w:rsidRPr="001A0B1D">
                                <w:rPr>
                                  <w:rStyle w:val="Style6"/>
                                </w:rPr>
                                <w:t xml:space="preserve"> AEREA</w:t>
                              </w:r>
                              <w:r w:rsidR="002874C0">
                                <w:rPr>
                                  <w:rStyle w:val="Style6"/>
                                </w:rPr>
                                <w:t xml:space="preserve"> </w:t>
                              </w:r>
                              <w:r w:rsidR="001A0B1D" w:rsidRPr="001A0B1D">
                                <w:rPr>
                                  <w:rStyle w:val="Style6"/>
                                </w:rPr>
                                <w:t xml:space="preserve"> DE</w:t>
                              </w:r>
                              <w:r w:rsidR="002874C0">
                                <w:rPr>
                                  <w:rStyle w:val="Style6"/>
                                </w:rPr>
                                <w:t xml:space="preserve"> </w:t>
                              </w:r>
                              <w:r w:rsidR="001A0B1D" w:rsidRPr="001A0B1D">
                                <w:rPr>
                                  <w:rStyle w:val="Style6"/>
                                </w:rPr>
                                <w:t xml:space="preserve"> REPUBLICA </w:t>
                              </w:r>
                              <w:r w:rsidR="002874C0">
                                <w:rPr>
                                  <w:rStyle w:val="Style6"/>
                                </w:rPr>
                                <w:t xml:space="preserve"> </w:t>
                              </w:r>
                              <w:r w:rsidR="001A0B1D" w:rsidRPr="001A0B1D">
                                <w:rPr>
                                  <w:rStyle w:val="Style6"/>
                                </w:rPr>
                                <w:t>DOMINICANA</w:t>
                              </w:r>
                            </w:sdtContent>
                          </w:sdt>
                          <w:r w:rsidR="001A0B1D">
                            <w:rPr>
                              <w:rStyle w:val="Style6"/>
                            </w:rPr>
                            <w:t xml:space="preserve"> 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 w:rsidR="00F66AE5">
        <w:rPr>
          <w:rFonts w:ascii="Arial Bold" w:hAnsi="Arial Bold"/>
          <w:noProof/>
          <w:color w:val="FF0000"/>
          <w:sz w:val="28"/>
          <w:lang w:val="en-US"/>
        </w:rPr>
        <w:pict w14:anchorId="7436FFC6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6EB09D5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5F645829" w14:textId="77777777" w:rsidR="00535962" w:rsidRPr="00535962" w:rsidRDefault="00F66AE5" w:rsidP="00535962">
      <w:r>
        <w:rPr>
          <w:noProof/>
          <w:color w:val="FF0000"/>
          <w:lang w:eastAsia="zh-TW"/>
        </w:rPr>
        <w:pict w14:anchorId="7CFF4DA1">
          <v:shape id="_x0000_s2066" type="#_x0000_t202" style="position:absolute;margin-left:257.3pt;margin-top:16.7pt;width:169.7pt;height:35.8pt;z-index:251695104;mso-width-relative:margin;mso-height-relative:margin" stroked="f">
            <v:textbox style="mso-next-textbox:#_x0000_s2066">
              <w:txbxContent>
                <w:p w14:paraId="562B4D0A" w14:textId="2C66249B" w:rsidR="00F7443C" w:rsidRPr="004767CC" w:rsidRDefault="00F66AE5" w:rsidP="00955D59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955D59">
                        <w:rPr>
                          <w:rStyle w:val="Style7"/>
                        </w:rPr>
                        <w:t xml:space="preserve">    </w:t>
                      </w:r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9521FAF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2391BB90" w14:textId="77777777" w:rsidR="0026335F" w:rsidRPr="0026335F" w:rsidRDefault="00F66AE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 </w:t>
                      </w:r>
                    </w:sdtContent>
                  </w:sdt>
                  <w:r w:rsidR="00E32378">
                    <w:rPr>
                      <w:rStyle w:val="Style5"/>
                    </w:rPr>
                    <w:t xml:space="preserve">Seleccionar fecha </w:t>
                  </w:r>
                </w:p>
              </w:txbxContent>
            </v:textbox>
          </v:shape>
        </w:pict>
      </w:r>
    </w:p>
    <w:p w14:paraId="2796F83C" w14:textId="77777777" w:rsidR="00535962" w:rsidRDefault="00F66AE5" w:rsidP="00535962">
      <w:r>
        <w:rPr>
          <w:noProof/>
          <w:sz w:val="24"/>
          <w:szCs w:val="24"/>
          <w:lang w:eastAsia="es-ES"/>
        </w:rPr>
        <w:pict w14:anchorId="0E9662B4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1830633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F762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F762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F762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5BDD961" w14:textId="24EF4781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86A8920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F49584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BCD315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9EA35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915AB4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F57C3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4F65B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2A1A94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8C213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B69A34E" w14:textId="77777777" w:rsidTr="00A24343">
        <w:trPr>
          <w:trHeight w:val="457"/>
          <w:jc w:val="center"/>
        </w:trPr>
        <w:tc>
          <w:tcPr>
            <w:tcW w:w="849" w:type="dxa"/>
          </w:tcPr>
          <w:p w14:paraId="1A1B4D8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47A9AD3" w14:textId="77777777" w:rsidR="0037246F" w:rsidRDefault="0037246F" w:rsidP="00BB657B">
            <w:pPr>
              <w:spacing w:after="0" w:line="240" w:lineRule="auto"/>
            </w:pPr>
          </w:p>
          <w:p w14:paraId="0E9255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EE759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675E6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49E07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D8A62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0E7E5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5FE23F" w14:textId="77777777" w:rsidTr="00A24343">
        <w:trPr>
          <w:trHeight w:val="477"/>
          <w:jc w:val="center"/>
        </w:trPr>
        <w:tc>
          <w:tcPr>
            <w:tcW w:w="849" w:type="dxa"/>
          </w:tcPr>
          <w:p w14:paraId="0EAAA9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42CB646" w14:textId="77777777" w:rsidR="0037246F" w:rsidRDefault="0037246F" w:rsidP="00BB657B">
            <w:pPr>
              <w:spacing w:after="0" w:line="240" w:lineRule="auto"/>
            </w:pPr>
          </w:p>
          <w:p w14:paraId="02597F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6D38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F28C0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768F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46C7C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0FD2AC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1B102B" w14:textId="77777777" w:rsidTr="00A24343">
        <w:trPr>
          <w:trHeight w:val="477"/>
          <w:jc w:val="center"/>
        </w:trPr>
        <w:tc>
          <w:tcPr>
            <w:tcW w:w="849" w:type="dxa"/>
          </w:tcPr>
          <w:p w14:paraId="38777A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AAA3F59" w14:textId="77777777" w:rsidR="0037246F" w:rsidRDefault="0037246F" w:rsidP="00BB657B">
            <w:pPr>
              <w:spacing w:after="0" w:line="240" w:lineRule="auto"/>
            </w:pPr>
          </w:p>
          <w:p w14:paraId="504D26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AD94EA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DAADF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5360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CB4EB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C1C12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791B43E" w14:textId="77777777" w:rsidTr="00A24343">
        <w:trPr>
          <w:trHeight w:val="477"/>
          <w:jc w:val="center"/>
        </w:trPr>
        <w:tc>
          <w:tcPr>
            <w:tcW w:w="849" w:type="dxa"/>
          </w:tcPr>
          <w:p w14:paraId="7847FAC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6D07EC" w14:textId="77777777" w:rsidR="0037246F" w:rsidRDefault="0037246F" w:rsidP="00BB657B">
            <w:pPr>
              <w:spacing w:after="0" w:line="240" w:lineRule="auto"/>
            </w:pPr>
          </w:p>
          <w:p w14:paraId="7DD5E2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1591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A01A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33400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CF8BC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D5B03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EF9C1A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BBC54C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30E8270" w14:textId="140E2190" w:rsidR="0037246F" w:rsidRPr="00D90C2A" w:rsidRDefault="00882362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r w:rsidR="0037246F" w:rsidRPr="00D90C2A">
              <w:rPr>
                <w:b/>
                <w:sz w:val="22"/>
                <w:szCs w:val="22"/>
              </w:rPr>
              <w:t>TOTAL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5EAEB24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E872A89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277C82D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472A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2EE8E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BA89A7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E3B8154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66AE5">
        <w:rPr>
          <w:noProof/>
          <w:color w:val="FF0000"/>
          <w:lang w:eastAsia="es-ES"/>
        </w:rPr>
        <w:pict w14:anchorId="3A555CF9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1CC65988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7E33D" w14:textId="77777777" w:rsidR="00DF651F" w:rsidRDefault="00DF651F" w:rsidP="001007E7">
      <w:pPr>
        <w:spacing w:after="0" w:line="240" w:lineRule="auto"/>
      </w:pPr>
      <w:r>
        <w:separator/>
      </w:r>
    </w:p>
  </w:endnote>
  <w:endnote w:type="continuationSeparator" w:id="0">
    <w:p w14:paraId="70F7BB94" w14:textId="77777777" w:rsidR="00DF651F" w:rsidRDefault="00DF651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DF3D1" w14:textId="77777777" w:rsidR="001007E7" w:rsidRDefault="00F66AE5">
    <w:pPr>
      <w:pStyle w:val="Piedepgina"/>
    </w:pPr>
    <w:r>
      <w:rPr>
        <w:rFonts w:ascii="Arial Narrow" w:hAnsi="Arial Narrow"/>
        <w:noProof/>
        <w:sz w:val="12"/>
        <w:lang w:val="es-DO"/>
      </w:rPr>
      <w:pict w14:anchorId="1B35C7C8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D4B174A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4C947C0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28D270BC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DF4894" w14:textId="77777777" w:rsidR="001007E7" w:rsidRDefault="00F66AE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93DF182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07F2A378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58F043A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8670EB9" wp14:editId="04ACAAD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4617C5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02922" w14:textId="77777777" w:rsidR="00DF651F" w:rsidRDefault="00DF651F" w:rsidP="001007E7">
      <w:pPr>
        <w:spacing w:after="0" w:line="240" w:lineRule="auto"/>
      </w:pPr>
      <w:r>
        <w:separator/>
      </w:r>
    </w:p>
  </w:footnote>
  <w:footnote w:type="continuationSeparator" w:id="0">
    <w:p w14:paraId="4894A5D7" w14:textId="77777777" w:rsidR="00DF651F" w:rsidRDefault="00DF651F" w:rsidP="001007E7">
      <w:pPr>
        <w:spacing w:after="0" w:line="240" w:lineRule="auto"/>
      </w:pPr>
      <w:r>
        <w:continuationSeparator/>
      </w:r>
    </w:p>
  </w:footnote>
  <w:footnote w:id="1">
    <w:p w14:paraId="6F22FFED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CC110AC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5FB0"/>
    <w:rsid w:val="00034DD9"/>
    <w:rsid w:val="001007E7"/>
    <w:rsid w:val="001020C0"/>
    <w:rsid w:val="001067DF"/>
    <w:rsid w:val="00123B8D"/>
    <w:rsid w:val="0012732D"/>
    <w:rsid w:val="00131CBD"/>
    <w:rsid w:val="00157600"/>
    <w:rsid w:val="00170EC5"/>
    <w:rsid w:val="00194FF2"/>
    <w:rsid w:val="001A0B1D"/>
    <w:rsid w:val="001A2C9B"/>
    <w:rsid w:val="001A6226"/>
    <w:rsid w:val="001B5ADA"/>
    <w:rsid w:val="001E5BF1"/>
    <w:rsid w:val="001F304F"/>
    <w:rsid w:val="001F73A7"/>
    <w:rsid w:val="001F762F"/>
    <w:rsid w:val="00200073"/>
    <w:rsid w:val="00243681"/>
    <w:rsid w:val="002465AE"/>
    <w:rsid w:val="00253DBA"/>
    <w:rsid w:val="0026335F"/>
    <w:rsid w:val="002860A4"/>
    <w:rsid w:val="002874C0"/>
    <w:rsid w:val="002971F5"/>
    <w:rsid w:val="002B5773"/>
    <w:rsid w:val="002C4A7E"/>
    <w:rsid w:val="002C567B"/>
    <w:rsid w:val="002E1412"/>
    <w:rsid w:val="002F04BA"/>
    <w:rsid w:val="00314023"/>
    <w:rsid w:val="0031441A"/>
    <w:rsid w:val="00351DE8"/>
    <w:rsid w:val="003717E4"/>
    <w:rsid w:val="0037246F"/>
    <w:rsid w:val="00373799"/>
    <w:rsid w:val="00392490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52EA1"/>
    <w:rsid w:val="004601CC"/>
    <w:rsid w:val="00464A46"/>
    <w:rsid w:val="00466B9C"/>
    <w:rsid w:val="004767CC"/>
    <w:rsid w:val="004942EA"/>
    <w:rsid w:val="0049643D"/>
    <w:rsid w:val="004C4743"/>
    <w:rsid w:val="004E4F9F"/>
    <w:rsid w:val="004F5457"/>
    <w:rsid w:val="00510029"/>
    <w:rsid w:val="005118D6"/>
    <w:rsid w:val="0051734A"/>
    <w:rsid w:val="00535962"/>
    <w:rsid w:val="00597CFA"/>
    <w:rsid w:val="005B442B"/>
    <w:rsid w:val="005D0D63"/>
    <w:rsid w:val="0061138F"/>
    <w:rsid w:val="00611A07"/>
    <w:rsid w:val="0062592A"/>
    <w:rsid w:val="006375D0"/>
    <w:rsid w:val="006506D0"/>
    <w:rsid w:val="00651E48"/>
    <w:rsid w:val="006621D8"/>
    <w:rsid w:val="00667F42"/>
    <w:rsid w:val="006709BC"/>
    <w:rsid w:val="0067219A"/>
    <w:rsid w:val="00673D61"/>
    <w:rsid w:val="00693C31"/>
    <w:rsid w:val="00723DDD"/>
    <w:rsid w:val="00734F66"/>
    <w:rsid w:val="0074603E"/>
    <w:rsid w:val="00774A1B"/>
    <w:rsid w:val="00780880"/>
    <w:rsid w:val="007B4164"/>
    <w:rsid w:val="007B6F6F"/>
    <w:rsid w:val="007C31B4"/>
    <w:rsid w:val="00807895"/>
    <w:rsid w:val="00810515"/>
    <w:rsid w:val="00822567"/>
    <w:rsid w:val="0083342F"/>
    <w:rsid w:val="0083759F"/>
    <w:rsid w:val="00854B4F"/>
    <w:rsid w:val="00855808"/>
    <w:rsid w:val="00865591"/>
    <w:rsid w:val="008743F9"/>
    <w:rsid w:val="00874414"/>
    <w:rsid w:val="00882362"/>
    <w:rsid w:val="00882956"/>
    <w:rsid w:val="008A163C"/>
    <w:rsid w:val="008B3AE5"/>
    <w:rsid w:val="008C1410"/>
    <w:rsid w:val="009002B4"/>
    <w:rsid w:val="00913143"/>
    <w:rsid w:val="009419C2"/>
    <w:rsid w:val="00943A2C"/>
    <w:rsid w:val="00955D59"/>
    <w:rsid w:val="00957FDA"/>
    <w:rsid w:val="009773D3"/>
    <w:rsid w:val="009A2AEC"/>
    <w:rsid w:val="009A50BC"/>
    <w:rsid w:val="009B0931"/>
    <w:rsid w:val="009E0472"/>
    <w:rsid w:val="009E1F05"/>
    <w:rsid w:val="009F578D"/>
    <w:rsid w:val="00A16099"/>
    <w:rsid w:val="00A16201"/>
    <w:rsid w:val="00A24343"/>
    <w:rsid w:val="00A640BD"/>
    <w:rsid w:val="00A84980"/>
    <w:rsid w:val="00A91DE2"/>
    <w:rsid w:val="00AB4966"/>
    <w:rsid w:val="00AC7631"/>
    <w:rsid w:val="00AD7919"/>
    <w:rsid w:val="00AF0D2F"/>
    <w:rsid w:val="00B3101F"/>
    <w:rsid w:val="00B420BA"/>
    <w:rsid w:val="00B42C94"/>
    <w:rsid w:val="00B61D08"/>
    <w:rsid w:val="00B62EEF"/>
    <w:rsid w:val="00B800D7"/>
    <w:rsid w:val="00B82170"/>
    <w:rsid w:val="00B9237C"/>
    <w:rsid w:val="00B97B51"/>
    <w:rsid w:val="00BC1D0C"/>
    <w:rsid w:val="00BC1F41"/>
    <w:rsid w:val="00BC4787"/>
    <w:rsid w:val="00BC61BD"/>
    <w:rsid w:val="00BE314D"/>
    <w:rsid w:val="00BE4FB0"/>
    <w:rsid w:val="00BF1AD5"/>
    <w:rsid w:val="00C02780"/>
    <w:rsid w:val="00C6345D"/>
    <w:rsid w:val="00C66D08"/>
    <w:rsid w:val="00C67405"/>
    <w:rsid w:val="00C707DA"/>
    <w:rsid w:val="00CA4661"/>
    <w:rsid w:val="00CE67A3"/>
    <w:rsid w:val="00CE71A8"/>
    <w:rsid w:val="00CF2508"/>
    <w:rsid w:val="00D171FA"/>
    <w:rsid w:val="00D24FA7"/>
    <w:rsid w:val="00D64696"/>
    <w:rsid w:val="00D71024"/>
    <w:rsid w:val="00D75A1C"/>
    <w:rsid w:val="00D86A62"/>
    <w:rsid w:val="00D90D49"/>
    <w:rsid w:val="00DB3656"/>
    <w:rsid w:val="00DC5D96"/>
    <w:rsid w:val="00DD4F3E"/>
    <w:rsid w:val="00DF24D9"/>
    <w:rsid w:val="00DF651F"/>
    <w:rsid w:val="00E13E55"/>
    <w:rsid w:val="00E32378"/>
    <w:rsid w:val="00E3360B"/>
    <w:rsid w:val="00E62C30"/>
    <w:rsid w:val="00E96D05"/>
    <w:rsid w:val="00EA4284"/>
    <w:rsid w:val="00EA7406"/>
    <w:rsid w:val="00EB128A"/>
    <w:rsid w:val="00F116C5"/>
    <w:rsid w:val="00F16F7E"/>
    <w:rsid w:val="00F225BF"/>
    <w:rsid w:val="00F2592B"/>
    <w:rsid w:val="00F25B99"/>
    <w:rsid w:val="00F4086F"/>
    <w:rsid w:val="00F53753"/>
    <w:rsid w:val="00F66AE5"/>
    <w:rsid w:val="00F7167E"/>
    <w:rsid w:val="00F7443C"/>
    <w:rsid w:val="00FC280C"/>
    <w:rsid w:val="00FC2870"/>
    <w:rsid w:val="00FE205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."/>
  <w:listSeparator w:val=";"/>
  <w14:docId w14:val="4012C4A8"/>
  <w15:docId w15:val="{CE96DF2B-77F5-4B14-B715-8BB6F078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9AD3C-617E-447D-B29C-D47E45BE4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28</TotalTime>
  <Pages>1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Lisveily Martinez Perez</cp:lastModifiedBy>
  <cp:revision>67</cp:revision>
  <cp:lastPrinted>2011-03-04T18:27:00Z</cp:lastPrinted>
  <dcterms:created xsi:type="dcterms:W3CDTF">2011-03-04T18:31:00Z</dcterms:created>
  <dcterms:modified xsi:type="dcterms:W3CDTF">2025-04-04T13:51:00Z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2023-02-16T20:35:49Z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c486fc5d-2887-420b-b026-fa3f42cfdbc8</vt:lpwstr>
  </property>
  <property fmtid="{D5CDD505-2E9C-101B-9397-08002B2CF9AE}" pid="8" name="MSIP_Label_defa4170-0d19-0005-0004-bc88714345d2_ContentBits">
    <vt:lpwstr>0</vt:lpwstr>
  </property>
</Properties>
</file>