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388D2" w14:textId="77777777" w:rsidR="00535962" w:rsidRPr="00F7167E" w:rsidRDefault="0076599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357E995" wp14:editId="4EA8C93A">
                <wp:simplePos x="0" y="0"/>
                <wp:positionH relativeFrom="column">
                  <wp:posOffset>6781800</wp:posOffset>
                </wp:positionH>
                <wp:positionV relativeFrom="paragraph">
                  <wp:posOffset>-584200</wp:posOffset>
                </wp:positionV>
                <wp:extent cx="2282825" cy="701040"/>
                <wp:effectExtent l="9525" t="6350" r="12700" b="6985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2825" cy="70104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7551E5F" w14:textId="0ED388C7" w:rsidR="00957FDA" w:rsidRPr="00535962" w:rsidRDefault="00FC05F2" w:rsidP="00957FDA">
                                    <w:pPr>
                                      <w:jc w:val="center"/>
                                    </w:pPr>
                                    <w:r w:rsidRPr="00FC05F2">
                                      <w:rPr>
                                        <w:rStyle w:val="Style2"/>
                                      </w:rPr>
                                      <w:t>CERTV-CCC-PEPS-2026-000</w:t>
                                    </w:r>
                                    <w:r w:rsidR="00562E2C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CAE7E0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57E995" id="Group 21" o:spid="_x0000_s1026" style="position:absolute;margin-left:534pt;margin-top:-46pt;width:179.7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7551E5F" w14:textId="0ED388C7" w:rsidR="00957FDA" w:rsidRPr="00535962" w:rsidRDefault="00FC05F2" w:rsidP="00957FDA">
                              <w:pPr>
                                <w:jc w:val="center"/>
                              </w:pPr>
                              <w:r w:rsidRPr="00FC05F2">
                                <w:rPr>
                                  <w:rStyle w:val="Style2"/>
                                </w:rPr>
                                <w:t>CERTV-CCC-PEPS-2026-000</w:t>
                              </w:r>
                              <w:r w:rsidR="00562E2C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5CAE7E0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3C9694" wp14:editId="7B6983CE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C2639" w14:textId="77777777" w:rsidR="002E1412" w:rsidRPr="002E1412" w:rsidRDefault="000E55C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C9694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4E8C2639" w14:textId="77777777" w:rsidR="002E1412" w:rsidRPr="002E1412" w:rsidRDefault="000E55C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19F26016" wp14:editId="025CF55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3D2A81" wp14:editId="1C94622C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15C27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D2A8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F215C27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340497AA" w14:textId="77777777" w:rsidR="00535962" w:rsidRPr="00535962" w:rsidRDefault="0076599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86EB29" wp14:editId="69F827B5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0" r="0" b="0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44170" w14:textId="77777777" w:rsidR="00F7443C" w:rsidRPr="004767CC" w:rsidRDefault="000E55C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6EB29" id="Text Box 18" o:spid="_x0000_s1033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J6n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EVdRojIuoTqRLwRRl/RO6BNC/iHs548VXD/&#10;+yBQcWa+WNJuPVssoglTsFh+mFOA15nyOiOsJKiCB87G7S6Mxj041E1LlcZpWbglvWudpHju6tw+&#10;+SYpdPZ4NOZ1nE49v8TtXwA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Lknqf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8144170" w14:textId="77777777" w:rsidR="00F7443C" w:rsidRPr="004767CC" w:rsidRDefault="000E55C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84436" wp14:editId="6DFDB650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635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CE81F0" w14:textId="77777777" w:rsidR="0026335F" w:rsidRPr="0026335F" w:rsidRDefault="000E55C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84436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09CE81F0" w14:textId="77777777" w:rsidR="0026335F" w:rsidRPr="0026335F" w:rsidRDefault="000E55C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20036">
        <w:rPr>
          <w:noProof/>
          <w:lang w:val="es-DO" w:eastAsia="es-DO"/>
        </w:rPr>
        <w:drawing>
          <wp:inline distT="0" distB="0" distL="0" distR="0" wp14:anchorId="39480E14" wp14:editId="1C50E837">
            <wp:extent cx="2194560" cy="10179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3B1127" w14:textId="77777777" w:rsidR="0037246F" w:rsidRDefault="0076599E" w:rsidP="0072002A">
      <w:pPr>
        <w:rPr>
          <w:sz w:val="22"/>
          <w:szCs w:val="22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E93C60" wp14:editId="1CBE2A22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6D90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93C60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C36D90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E259B9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80DD39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157AC5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1E90B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45C5FB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6D0E1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66A06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C8CF7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70D23D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30A0DF4" w14:textId="77777777" w:rsidTr="00A24343">
        <w:trPr>
          <w:trHeight w:val="457"/>
          <w:jc w:val="center"/>
        </w:trPr>
        <w:tc>
          <w:tcPr>
            <w:tcW w:w="849" w:type="dxa"/>
          </w:tcPr>
          <w:p w14:paraId="43CDF2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CBB789" w14:textId="77777777" w:rsidR="0037246F" w:rsidRDefault="0037246F" w:rsidP="00BB657B">
            <w:pPr>
              <w:spacing w:after="0" w:line="240" w:lineRule="auto"/>
            </w:pPr>
          </w:p>
          <w:p w14:paraId="784CE2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9294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585F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B48F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9A3F1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1833EB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050607C" w14:textId="77777777" w:rsidTr="00A24343">
        <w:trPr>
          <w:trHeight w:val="477"/>
          <w:jc w:val="center"/>
        </w:trPr>
        <w:tc>
          <w:tcPr>
            <w:tcW w:w="849" w:type="dxa"/>
          </w:tcPr>
          <w:p w14:paraId="13C646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87EDB7A" w14:textId="77777777" w:rsidR="0037246F" w:rsidRDefault="0037246F" w:rsidP="00BB657B">
            <w:pPr>
              <w:spacing w:after="0" w:line="240" w:lineRule="auto"/>
            </w:pPr>
          </w:p>
          <w:p w14:paraId="75B6BA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2A12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F2347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76903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2B840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19085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2C4897C" w14:textId="77777777" w:rsidTr="00A24343">
        <w:trPr>
          <w:trHeight w:val="477"/>
          <w:jc w:val="center"/>
        </w:trPr>
        <w:tc>
          <w:tcPr>
            <w:tcW w:w="849" w:type="dxa"/>
          </w:tcPr>
          <w:p w14:paraId="06926D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A8F3699" w14:textId="77777777" w:rsidR="0037246F" w:rsidRDefault="0037246F" w:rsidP="00BB657B">
            <w:pPr>
              <w:spacing w:after="0" w:line="240" w:lineRule="auto"/>
            </w:pPr>
          </w:p>
          <w:p w14:paraId="232E52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2CD1F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8055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B67E4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B2EC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22593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37E52A1" w14:textId="77777777" w:rsidTr="00A24343">
        <w:trPr>
          <w:trHeight w:val="477"/>
          <w:jc w:val="center"/>
        </w:trPr>
        <w:tc>
          <w:tcPr>
            <w:tcW w:w="849" w:type="dxa"/>
          </w:tcPr>
          <w:p w14:paraId="58DB4E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90F7B" w14:textId="77777777" w:rsidR="0037246F" w:rsidRDefault="0037246F" w:rsidP="00BB657B">
            <w:pPr>
              <w:spacing w:after="0" w:line="240" w:lineRule="auto"/>
            </w:pPr>
          </w:p>
          <w:p w14:paraId="23B3E4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522E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D8B9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33EC7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A8820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4D9C9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DD089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034E6A5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881210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6A0980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9F4027A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0FF14A" w14:textId="77777777" w:rsidR="0072002A" w:rsidRDefault="0072002A" w:rsidP="0037246F">
      <w:pPr>
        <w:ind w:right="66"/>
        <w:jc w:val="center"/>
      </w:pPr>
    </w:p>
    <w:p w14:paraId="4BA87E19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9FA533C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6599E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6632C79" wp14:editId="65ADFAC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175" r="0" b="1270"/>
                <wp:wrapNone/>
                <wp:docPr id="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B6DD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2C79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7B1B6DD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68282" w14:textId="77777777" w:rsidR="000E55C5" w:rsidRDefault="000E55C5" w:rsidP="001007E7">
      <w:pPr>
        <w:spacing w:after="0" w:line="240" w:lineRule="auto"/>
      </w:pPr>
      <w:r>
        <w:separator/>
      </w:r>
    </w:p>
  </w:endnote>
  <w:endnote w:type="continuationSeparator" w:id="0">
    <w:p w14:paraId="754E46B4" w14:textId="77777777" w:rsidR="000E55C5" w:rsidRDefault="000E55C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A79C1" w14:textId="77777777" w:rsidR="001007E7" w:rsidRDefault="0076599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C8B5EF" wp14:editId="7EF84D5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344A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5CABC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036E29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C8B5E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AB344A0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5CABC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036E29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1FDBC86" w14:textId="77777777" w:rsidR="001007E7" w:rsidRDefault="0076599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BAFECF" wp14:editId="1ECE11B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79C5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BAFEC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1479C5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E36519A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28A23AB" wp14:editId="68874BE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4E52A2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0BAD0" w14:textId="77777777" w:rsidR="000E55C5" w:rsidRDefault="000E55C5" w:rsidP="001007E7">
      <w:pPr>
        <w:spacing w:after="0" w:line="240" w:lineRule="auto"/>
      </w:pPr>
      <w:r>
        <w:separator/>
      </w:r>
    </w:p>
  </w:footnote>
  <w:footnote w:type="continuationSeparator" w:id="0">
    <w:p w14:paraId="7012CA2F" w14:textId="77777777" w:rsidR="000E55C5" w:rsidRDefault="000E55C5" w:rsidP="001007E7">
      <w:pPr>
        <w:spacing w:after="0" w:line="240" w:lineRule="auto"/>
      </w:pPr>
      <w:r>
        <w:continuationSeparator/>
      </w:r>
    </w:p>
  </w:footnote>
  <w:footnote w:id="1">
    <w:p w14:paraId="2978F07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FAE84A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E55C5"/>
    <w:rsid w:val="001007E7"/>
    <w:rsid w:val="001020C0"/>
    <w:rsid w:val="00123B8D"/>
    <w:rsid w:val="0013143A"/>
    <w:rsid w:val="00133A99"/>
    <w:rsid w:val="00153BEC"/>
    <w:rsid w:val="00157600"/>
    <w:rsid w:val="00170EC5"/>
    <w:rsid w:val="00194FF2"/>
    <w:rsid w:val="001A189A"/>
    <w:rsid w:val="001F73A7"/>
    <w:rsid w:val="00200073"/>
    <w:rsid w:val="00253DBA"/>
    <w:rsid w:val="0026335F"/>
    <w:rsid w:val="002860A4"/>
    <w:rsid w:val="002971F5"/>
    <w:rsid w:val="00297830"/>
    <w:rsid w:val="002C4A7E"/>
    <w:rsid w:val="002E1412"/>
    <w:rsid w:val="002E6ED6"/>
    <w:rsid w:val="00314023"/>
    <w:rsid w:val="0031441A"/>
    <w:rsid w:val="00351DE8"/>
    <w:rsid w:val="0037246F"/>
    <w:rsid w:val="0038385C"/>
    <w:rsid w:val="003A4539"/>
    <w:rsid w:val="003B29C3"/>
    <w:rsid w:val="003B38E0"/>
    <w:rsid w:val="00403697"/>
    <w:rsid w:val="0042490F"/>
    <w:rsid w:val="00466B9C"/>
    <w:rsid w:val="004767CC"/>
    <w:rsid w:val="00486DCA"/>
    <w:rsid w:val="0049643D"/>
    <w:rsid w:val="004C4743"/>
    <w:rsid w:val="004E4F9F"/>
    <w:rsid w:val="0050409D"/>
    <w:rsid w:val="005203BC"/>
    <w:rsid w:val="00520A0C"/>
    <w:rsid w:val="00535962"/>
    <w:rsid w:val="0054537D"/>
    <w:rsid w:val="00562E2C"/>
    <w:rsid w:val="005A4CE2"/>
    <w:rsid w:val="005B442B"/>
    <w:rsid w:val="005D0D63"/>
    <w:rsid w:val="00611A07"/>
    <w:rsid w:val="0062592A"/>
    <w:rsid w:val="006506D0"/>
    <w:rsid w:val="00651E48"/>
    <w:rsid w:val="006709BC"/>
    <w:rsid w:val="00671A37"/>
    <w:rsid w:val="006F6EAB"/>
    <w:rsid w:val="0072002A"/>
    <w:rsid w:val="007405FC"/>
    <w:rsid w:val="0076599E"/>
    <w:rsid w:val="00780880"/>
    <w:rsid w:val="007B4164"/>
    <w:rsid w:val="007B6F6F"/>
    <w:rsid w:val="00810515"/>
    <w:rsid w:val="00816457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40E62"/>
    <w:rsid w:val="00A640BD"/>
    <w:rsid w:val="00A8280E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67657"/>
    <w:rsid w:val="00CA4661"/>
    <w:rsid w:val="00CE19BB"/>
    <w:rsid w:val="00CE67A3"/>
    <w:rsid w:val="00D0227C"/>
    <w:rsid w:val="00D20036"/>
    <w:rsid w:val="00D24FA7"/>
    <w:rsid w:val="00D64696"/>
    <w:rsid w:val="00D90D49"/>
    <w:rsid w:val="00DC5D96"/>
    <w:rsid w:val="00DD4F3E"/>
    <w:rsid w:val="00E13E55"/>
    <w:rsid w:val="00E3360B"/>
    <w:rsid w:val="00E530D8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05F2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416EEA"/>
  <w15:docId w15:val="{685985AC-F01D-4A4E-B4B8-06B26048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24505-E2C3-43CB-8A7C-BA1E7224C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106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Teddy Sandoval</cp:lastModifiedBy>
  <cp:revision>15</cp:revision>
  <cp:lastPrinted>2011-03-04T18:27:00Z</cp:lastPrinted>
  <dcterms:created xsi:type="dcterms:W3CDTF">2022-12-20T11:45:00Z</dcterms:created>
  <dcterms:modified xsi:type="dcterms:W3CDTF">2026-09-07T17:53:00Z</dcterms:modified>
</cp:coreProperties>
</file>