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F97B" w14:textId="77777777" w:rsidR="00535962" w:rsidRPr="00F7167E" w:rsidRDefault="00D372AA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DFBDB28" wp14:editId="0DDF8883">
                <wp:simplePos x="0" y="0"/>
                <wp:positionH relativeFrom="column">
                  <wp:posOffset>4667250</wp:posOffset>
                </wp:positionH>
                <wp:positionV relativeFrom="paragraph">
                  <wp:posOffset>-733425</wp:posOffset>
                </wp:positionV>
                <wp:extent cx="1943100" cy="895350"/>
                <wp:effectExtent l="19050" t="0" r="19050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3100" cy="895350"/>
                          <a:chOff x="12715" y="523"/>
                          <a:chExt cx="3060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715" y="561"/>
                            <a:ext cx="3060" cy="968"/>
                            <a:chOff x="8965" y="720"/>
                            <a:chExt cx="2548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5" y="1077"/>
                              <a:ext cx="2548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F5ACF24" w14:textId="455BBAB0" w:rsidR="001466B0" w:rsidRPr="00535962" w:rsidRDefault="00F44096" w:rsidP="001466B0">
                                    <w:pPr>
                                      <w:jc w:val="center"/>
                                    </w:pPr>
                                    <w:r w:rsidRPr="00F44096">
                                      <w:rPr>
                                        <w:rStyle w:val="Style2"/>
                                      </w:rPr>
                                      <w:t>CERTV-CCC-PEPS-2026-000</w:t>
                                    </w:r>
                                    <w:r w:rsidR="005626ED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5D3C6F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FBDB28" id="Group 21" o:spid="_x0000_s1026" style="position:absolute;margin-left:367.5pt;margin-top:-57.75pt;width:153pt;height:70.5pt;z-index:251659776" coordorigin="12715,523" coordsize="3060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715;top:561;width:3060;height:968" coordorigin="8965,720" coordsize="2548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65;top:1077;width:2548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F5ACF24" w14:textId="455BBAB0" w:rsidR="001466B0" w:rsidRPr="00535962" w:rsidRDefault="00F44096" w:rsidP="001466B0">
                              <w:pPr>
                                <w:jc w:val="center"/>
                              </w:pPr>
                              <w:r w:rsidRPr="00F44096">
                                <w:rPr>
                                  <w:rStyle w:val="Style2"/>
                                </w:rPr>
                                <w:t>CERTV-CCC-PEPS-2026-000</w:t>
                              </w:r>
                              <w:r w:rsidR="005626ED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25D3C6F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42F8DF" wp14:editId="54526BD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D31557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2F8DF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2DD31557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8FFCF13" wp14:editId="08B8000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5E66E74" wp14:editId="4428246B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54BF0A" w14:textId="77777777" w:rsidR="0026335F" w:rsidRPr="0026335F" w:rsidRDefault="009710E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66E74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454BF0A" w14:textId="77777777" w:rsidR="0026335F" w:rsidRPr="0026335F" w:rsidRDefault="009710E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326A2D9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09F343" wp14:editId="3FC63B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3DC97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9F343" id="Text Box 13" o:spid="_x0000_s1033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k4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" filled="f" stroked="f">
                <v:textbox>
                  <w:txbxContent>
                    <w:p w14:paraId="483DC97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1859E4">
        <w:rPr>
          <w:noProof/>
          <w:lang w:val="es-DO" w:eastAsia="es-DO"/>
        </w:rPr>
        <w:drawing>
          <wp:inline distT="0" distB="0" distL="0" distR="0" wp14:anchorId="32EE98CE" wp14:editId="0668D3D5">
            <wp:extent cx="1143000" cy="530159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540" cy="538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423D6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E93404E" wp14:editId="7216FDC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7B98E" w14:textId="77777777" w:rsidR="002E1412" w:rsidRPr="002E1412" w:rsidRDefault="009710E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3404E" id="Text Box 16" o:spid="_x0000_s1034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" stroked="f">
                <v:textbox>
                  <w:txbxContent>
                    <w:p w14:paraId="4577B98E" w14:textId="77777777" w:rsidR="002E1412" w:rsidRPr="002E1412" w:rsidRDefault="009710E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43A080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1521708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378E9" wp14:editId="411281F3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236C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378E9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F236C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54A73BB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101221" wp14:editId="4994676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8EA76" w14:textId="77777777" w:rsidR="002E1412" w:rsidRPr="002E1412" w:rsidRDefault="009710E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01221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8E8EA76" w14:textId="77777777" w:rsidR="002E1412" w:rsidRPr="002E1412" w:rsidRDefault="009710E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446C77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A5E134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616E489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74A2FC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4173D6E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6A9C8CE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BFA3847" w14:textId="77777777" w:rsidTr="00E82502">
        <w:trPr>
          <w:cantSplit/>
          <w:trHeight w:val="440"/>
        </w:trPr>
        <w:tc>
          <w:tcPr>
            <w:tcW w:w="9252" w:type="dxa"/>
          </w:tcPr>
          <w:p w14:paraId="12D5B7D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775A786E" w14:textId="77777777" w:rsidTr="00E82502">
        <w:trPr>
          <w:cantSplit/>
          <w:trHeight w:val="440"/>
        </w:trPr>
        <w:tc>
          <w:tcPr>
            <w:tcW w:w="9252" w:type="dxa"/>
          </w:tcPr>
          <w:p w14:paraId="394DC3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BE01774" w14:textId="77777777" w:rsidTr="00E82502">
        <w:trPr>
          <w:cantSplit/>
          <w:trHeight w:val="440"/>
        </w:trPr>
        <w:tc>
          <w:tcPr>
            <w:tcW w:w="9252" w:type="dxa"/>
          </w:tcPr>
          <w:p w14:paraId="64CB073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E7E1120" w14:textId="77777777" w:rsidTr="00E82502">
        <w:trPr>
          <w:cantSplit/>
          <w:trHeight w:val="440"/>
        </w:trPr>
        <w:tc>
          <w:tcPr>
            <w:tcW w:w="9252" w:type="dxa"/>
          </w:tcPr>
          <w:p w14:paraId="3EF0948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EDEEFD0" w14:textId="77777777" w:rsidTr="00E82502">
        <w:trPr>
          <w:cantSplit/>
          <w:trHeight w:val="440"/>
        </w:trPr>
        <w:tc>
          <w:tcPr>
            <w:tcW w:w="9252" w:type="dxa"/>
          </w:tcPr>
          <w:p w14:paraId="3563C08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FF0B98C" w14:textId="77777777" w:rsidTr="00E82502">
        <w:trPr>
          <w:cantSplit/>
          <w:trHeight w:val="440"/>
        </w:trPr>
        <w:tc>
          <w:tcPr>
            <w:tcW w:w="9252" w:type="dxa"/>
          </w:tcPr>
          <w:p w14:paraId="59A2CB7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5636F7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2B7F1A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5BEBA8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106E0F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10AFF9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270DD" w14:textId="77777777" w:rsidR="009710EC" w:rsidRDefault="009710EC" w:rsidP="001007E7">
      <w:pPr>
        <w:spacing w:after="0" w:line="240" w:lineRule="auto"/>
      </w:pPr>
      <w:r>
        <w:separator/>
      </w:r>
    </w:p>
  </w:endnote>
  <w:endnote w:type="continuationSeparator" w:id="0">
    <w:p w14:paraId="084D5145" w14:textId="77777777" w:rsidR="009710EC" w:rsidRDefault="009710E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13670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6D66A50" wp14:editId="4AB9657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57751DD" wp14:editId="0D8C62E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56666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DA2EBA9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7751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056666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DA2EBA9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BA122D" wp14:editId="46582A4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C3CEB4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BA122D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3C3CEB4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50214D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BE6781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39ABB9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1C500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336D5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352F5" w14:textId="77777777" w:rsidR="009710EC" w:rsidRDefault="009710EC" w:rsidP="001007E7">
      <w:pPr>
        <w:spacing w:after="0" w:line="240" w:lineRule="auto"/>
      </w:pPr>
      <w:r>
        <w:separator/>
      </w:r>
    </w:p>
  </w:footnote>
  <w:footnote w:type="continuationSeparator" w:id="0">
    <w:p w14:paraId="3D8EC423" w14:textId="77777777" w:rsidR="009710EC" w:rsidRDefault="009710E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25E06"/>
    <w:rsid w:val="00133A99"/>
    <w:rsid w:val="001466B0"/>
    <w:rsid w:val="00153BEC"/>
    <w:rsid w:val="00157600"/>
    <w:rsid w:val="00170EC5"/>
    <w:rsid w:val="00180FA0"/>
    <w:rsid w:val="00181E8D"/>
    <w:rsid w:val="001859E4"/>
    <w:rsid w:val="00194FF2"/>
    <w:rsid w:val="001A3F92"/>
    <w:rsid w:val="001B3DBD"/>
    <w:rsid w:val="001F73A7"/>
    <w:rsid w:val="002009A7"/>
    <w:rsid w:val="002375D7"/>
    <w:rsid w:val="00243E65"/>
    <w:rsid w:val="00253DBA"/>
    <w:rsid w:val="0026335F"/>
    <w:rsid w:val="00295BD4"/>
    <w:rsid w:val="002D0259"/>
    <w:rsid w:val="002D451D"/>
    <w:rsid w:val="002E1412"/>
    <w:rsid w:val="002E6ED6"/>
    <w:rsid w:val="00314023"/>
    <w:rsid w:val="00341484"/>
    <w:rsid w:val="0038385C"/>
    <w:rsid w:val="00392351"/>
    <w:rsid w:val="003A6141"/>
    <w:rsid w:val="003C071E"/>
    <w:rsid w:val="003C684C"/>
    <w:rsid w:val="00404131"/>
    <w:rsid w:val="0042490F"/>
    <w:rsid w:val="004379A6"/>
    <w:rsid w:val="0044234A"/>
    <w:rsid w:val="00456C17"/>
    <w:rsid w:val="00466B9C"/>
    <w:rsid w:val="004770CC"/>
    <w:rsid w:val="004B30DA"/>
    <w:rsid w:val="004D45A8"/>
    <w:rsid w:val="004E7CC0"/>
    <w:rsid w:val="00535962"/>
    <w:rsid w:val="005626ED"/>
    <w:rsid w:val="00611A07"/>
    <w:rsid w:val="0062592A"/>
    <w:rsid w:val="00636996"/>
    <w:rsid w:val="006506D0"/>
    <w:rsid w:val="00651E48"/>
    <w:rsid w:val="00666D56"/>
    <w:rsid w:val="006709BC"/>
    <w:rsid w:val="006930AE"/>
    <w:rsid w:val="006F567F"/>
    <w:rsid w:val="00725091"/>
    <w:rsid w:val="00780880"/>
    <w:rsid w:val="007B0E1F"/>
    <w:rsid w:val="007B6F6F"/>
    <w:rsid w:val="00812ED5"/>
    <w:rsid w:val="00820C9F"/>
    <w:rsid w:val="0082707E"/>
    <w:rsid w:val="008315B0"/>
    <w:rsid w:val="008B3AE5"/>
    <w:rsid w:val="008C388B"/>
    <w:rsid w:val="008D7931"/>
    <w:rsid w:val="009114EE"/>
    <w:rsid w:val="00914387"/>
    <w:rsid w:val="00966EEE"/>
    <w:rsid w:val="009710EC"/>
    <w:rsid w:val="00977C54"/>
    <w:rsid w:val="00A05519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A4AAF"/>
    <w:rsid w:val="00CE67A3"/>
    <w:rsid w:val="00D1201E"/>
    <w:rsid w:val="00D24FA7"/>
    <w:rsid w:val="00D372AA"/>
    <w:rsid w:val="00D45A3E"/>
    <w:rsid w:val="00D64696"/>
    <w:rsid w:val="00D7710E"/>
    <w:rsid w:val="00D90D49"/>
    <w:rsid w:val="00D9600B"/>
    <w:rsid w:val="00DC5D96"/>
    <w:rsid w:val="00DD4F3E"/>
    <w:rsid w:val="00E13E55"/>
    <w:rsid w:val="00E3156C"/>
    <w:rsid w:val="00E82502"/>
    <w:rsid w:val="00EA6B34"/>
    <w:rsid w:val="00EA7406"/>
    <w:rsid w:val="00EC6F30"/>
    <w:rsid w:val="00EE1E7B"/>
    <w:rsid w:val="00F225BF"/>
    <w:rsid w:val="00F44096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FDCA017"/>
  <w15:docId w15:val="{2318B9CE-BA2F-4818-8D1E-9A79B0A51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93D90-4938-4EBF-ADB9-0DC969EC5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Teddy Sandoval</cp:lastModifiedBy>
  <cp:revision>15</cp:revision>
  <cp:lastPrinted>2011-03-04T18:48:00Z</cp:lastPrinted>
  <dcterms:created xsi:type="dcterms:W3CDTF">2022-12-20T11:50:00Z</dcterms:created>
  <dcterms:modified xsi:type="dcterms:W3CDTF">2026-09-07T17:53:00Z</dcterms:modified>
</cp:coreProperties>
</file>