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4E5C4" w14:textId="567706BE" w:rsidR="009A0665" w:rsidRDefault="006919ED">
      <w:r>
        <w:rPr>
          <w:noProof/>
          <w:lang w:val="en-US"/>
        </w:rPr>
        <w:drawing>
          <wp:anchor distT="0" distB="0" distL="114300" distR="114300" simplePos="0" relativeHeight="251654144" behindDoc="0" locked="0" layoutInCell="1" allowOverlap="1" wp14:anchorId="7F4232AD" wp14:editId="1C4F16AE">
            <wp:simplePos x="0" y="0"/>
            <wp:positionH relativeFrom="column">
              <wp:posOffset>2543175</wp:posOffset>
            </wp:positionH>
            <wp:positionV relativeFrom="paragraph">
              <wp:posOffset>-116205</wp:posOffset>
            </wp:positionV>
            <wp:extent cx="828675" cy="824864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4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FB55FF2" wp14:editId="069E16F6">
                <wp:simplePos x="0" y="0"/>
                <wp:positionH relativeFrom="column">
                  <wp:posOffset>4686300</wp:posOffset>
                </wp:positionH>
                <wp:positionV relativeFrom="paragraph">
                  <wp:posOffset>9525</wp:posOffset>
                </wp:positionV>
                <wp:extent cx="1866900" cy="809625"/>
                <wp:effectExtent l="0" t="0" r="19050" b="2857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6900" cy="809625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ascii="Arial" w:hAnsi="Arial"/>
                                    <w:sz w:val="24"/>
                                    <w:szCs w:val="24"/>
                                  </w:rPr>
                                  <w:alias w:val="No. del Expediente de Compras "/>
                                  <w:tag w:val="No. del Expediente de Compras "/>
                                  <w:id w:val="445116338"/>
                                </w:sdtPr>
                                <w:sdtEndPr>
                                  <w:rPr>
                                    <w:rStyle w:val="Style2"/>
                                    <w:rFonts w:ascii="Arial Bold" w:hAnsi="Arial Bold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alias w:val="No. del Expediente de Compras "/>
                                      <w:tag w:val="No. del Expediente de Compras "/>
                                      <w:id w:val="5755464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14:paraId="1DBB7FCD" w14:textId="53BAFF51" w:rsidR="00623851" w:rsidRPr="00D72897" w:rsidRDefault="00623851" w:rsidP="00623851">
                                        <w:pPr>
                                          <w:jc w:val="center"/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MICM-DAF-C</w:t>
                                        </w:r>
                                        <w:r w:rsidR="006155C8"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D</w:t>
                                        </w:r>
                                        <w:r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-202</w:t>
                                        </w:r>
                                        <w:r w:rsidR="00F43D76"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6</w:t>
                                        </w:r>
                                        <w:r w:rsidRPr="00D72897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-0</w:t>
                                        </w:r>
                                        <w:r w:rsidR="00565E6E">
                                          <w:rPr>
                                            <w:rStyle w:val="Style2"/>
                                            <w:rFonts w:ascii="Arial" w:hAnsi="Arial"/>
                                            <w:sz w:val="24"/>
                                            <w:szCs w:val="24"/>
                                          </w:rPr>
                                          <w:t>105</w:t>
                                        </w:r>
                                      </w:p>
                                    </w:sdtContent>
                                  </w:sdt>
                                  <w:p w14:paraId="5B7BE1A7" w14:textId="3D22AE58" w:rsidR="001466B0" w:rsidRPr="00535962" w:rsidRDefault="000A175B" w:rsidP="009A0665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A8DFBA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B55FF2" id="Group 21" o:spid="_x0000_s1026" style="position:absolute;margin-left:369pt;margin-top:.75pt;width:147pt;height:63.75pt;z-index:25165824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rFonts w:ascii="Arial" w:hAnsi="Arial"/>
                              <w:sz w:val="24"/>
                              <w:szCs w:val="24"/>
                            </w:rPr>
                            <w:alias w:val="No. del Expediente de Compras "/>
                            <w:tag w:val="No. del Expediente de Compras "/>
                            <w:id w:val="445116338"/>
                          </w:sdtPr>
                          <w:sdtEndPr>
                            <w:rPr>
                              <w:rStyle w:val="Style2"/>
                              <w:rFonts w:ascii="Arial Bold" w:hAnsi="Arial Bold"/>
                              <w:sz w:val="22"/>
                              <w:szCs w:val="18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  <w:rFonts w:ascii="Arial" w:hAnsi="Arial"/>
                                  <w:sz w:val="24"/>
                                  <w:szCs w:val="24"/>
                                </w:rPr>
                                <w:alias w:val="No. del Expediente de Compras "/>
                                <w:tag w:val="No. del Expediente de Compras "/>
                                <w:id w:val="5755464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14:paraId="1DBB7FCD" w14:textId="53BAFF51" w:rsidR="00623851" w:rsidRPr="00D72897" w:rsidRDefault="00623851" w:rsidP="00623851">
                                  <w:pPr>
                                    <w:jc w:val="center"/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</w:pPr>
                                  <w:r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MICM-DAF-C</w:t>
                                  </w:r>
                                  <w:r w:rsidR="006155C8"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-202</w:t>
                                  </w:r>
                                  <w:r w:rsidR="00F43D76"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Pr="00D72897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-0</w:t>
                                  </w:r>
                                  <w:r w:rsidR="00565E6E">
                                    <w:rPr>
                                      <w:rStyle w:val="Style2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t>105</w:t>
                                  </w:r>
                                </w:p>
                              </w:sdtContent>
                            </w:sdt>
                            <w:p w14:paraId="5B7BE1A7" w14:textId="3D22AE58" w:rsidR="001466B0" w:rsidRPr="00535962" w:rsidRDefault="000A175B" w:rsidP="009A0665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EA8DFBA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6D40470" wp14:editId="6A628434">
                <wp:simplePos x="0" y="0"/>
                <wp:positionH relativeFrom="column">
                  <wp:posOffset>-390525</wp:posOffset>
                </wp:positionH>
                <wp:positionV relativeFrom="paragraph">
                  <wp:posOffset>-219075</wp:posOffset>
                </wp:positionV>
                <wp:extent cx="948055" cy="180975"/>
                <wp:effectExtent l="0" t="0" r="4445" b="9525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780FB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40470" id="Text Box 20" o:spid="_x0000_s1031" type="#_x0000_t202" style="position:absolute;margin-left:-30.75pt;margin-top:-17.25pt;width:74.65pt;height:14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" filled="f" stroked="f">
                <v:textbox inset="0,0,0,0">
                  <w:txbxContent>
                    <w:p w14:paraId="45780FB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2EAF58F6" w14:textId="16D04724" w:rsidR="00535962" w:rsidRPr="00F7167E" w:rsidRDefault="00FA01D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B619EF3" wp14:editId="3B1B8BEC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7356177" w14:textId="2F5A9B50" w:rsidR="00BC61BD" w:rsidRPr="00BC61BD" w:rsidRDefault="006919E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3E41AA0" wp14:editId="6C41F7A3">
                                      <wp:extent cx="820157" cy="663337"/>
                                      <wp:effectExtent l="0" t="0" r="0" b="3810"/>
                                      <wp:docPr id="20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35692" cy="67590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19EF3" id="Text Box 2" o:spid="_x0000_s1032" type="#_x0000_t202" style="position:absolute;margin-left:-41.65pt;margin-top:-12.75pt;width:81pt;height:84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7356177" w14:textId="2F5A9B50" w:rsidR="00BC61BD" w:rsidRPr="00BC61BD" w:rsidRDefault="006919E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3E41AA0" wp14:editId="6C41F7A3">
                                <wp:extent cx="820157" cy="663337"/>
                                <wp:effectExtent l="0" t="0" r="0" b="3810"/>
                                <wp:docPr id="20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5692" cy="67590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7F49728" w14:textId="0BF9C259" w:rsidR="00535962" w:rsidRDefault="009A0665" w:rsidP="009A0665">
      <w:pPr>
        <w:tabs>
          <w:tab w:val="left" w:pos="1320"/>
        </w:tabs>
      </w:pPr>
      <w:r>
        <w:tab/>
      </w:r>
    </w:p>
    <w:p w14:paraId="1D579F71" w14:textId="5B0D35CC" w:rsidR="009A0665" w:rsidRPr="00535962" w:rsidRDefault="00D64F00" w:rsidP="009A0665">
      <w:pPr>
        <w:tabs>
          <w:tab w:val="left" w:pos="1320"/>
        </w:tabs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AD3A6B1" wp14:editId="6F8A3FCF">
                <wp:simplePos x="0" y="0"/>
                <wp:positionH relativeFrom="column">
                  <wp:posOffset>4834890</wp:posOffset>
                </wp:positionH>
                <wp:positionV relativeFrom="paragraph">
                  <wp:posOffset>11430</wp:posOffset>
                </wp:positionV>
                <wp:extent cx="1940669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0669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6CE0EA" w14:textId="17F2A0D9" w:rsidR="0026335F" w:rsidRPr="0026335F" w:rsidRDefault="000A175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10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565E6E">
                                  <w:rPr>
                                    <w:rStyle w:val="Style5"/>
                                    <w:lang w:val="es-DO"/>
                                  </w:rPr>
                                  <w:t>10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3A6B1" id="Text Box 12" o:spid="_x0000_s1033" type="#_x0000_t202" style="position:absolute;margin-left:380.7pt;margin-top:.9pt;width:152.8pt;height:21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" filled="f" stroked="f">
                <v:textbox>
                  <w:txbxContent>
                    <w:p w14:paraId="566CE0EA" w14:textId="17F2A0D9" w:rsidR="0026335F" w:rsidRPr="0026335F" w:rsidRDefault="000A175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10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565E6E">
                            <w:rPr>
                              <w:rStyle w:val="Style5"/>
                              <w:lang w:val="es-DO"/>
                            </w:rPr>
                            <w:t>10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919ED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4F277C" wp14:editId="3D0B8893">
                <wp:simplePos x="0" y="0"/>
                <wp:positionH relativeFrom="column">
                  <wp:posOffset>1171575</wp:posOffset>
                </wp:positionH>
                <wp:positionV relativeFrom="paragraph">
                  <wp:posOffset>22860</wp:posOffset>
                </wp:positionV>
                <wp:extent cx="330517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alias w:val="Nombre de la Institución"/>
                                  <w:tag w:val="Nombre de la Institución"/>
                                  <w:id w:val="-914466100"/>
                                </w:sdtPr>
                                <w:sdtEndPr>
                                  <w:rPr>
                                    <w:rStyle w:val="Style6"/>
                                  </w:rPr>
                                </w:sdtEndPr>
                                <w:sdtContent>
                                  <w:p w14:paraId="6BD650C2" w14:textId="166B4F24" w:rsidR="006919ED" w:rsidRDefault="006919ED" w:rsidP="006919E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  <w:r>
                                      <w:rPr>
                                        <w:rStyle w:val="Style6"/>
                                      </w:rPr>
                                      <w:t>MINISTERIO DE INDUSTRIA, COMERCIO Y M</w:t>
                                    </w:r>
                                    <w:r w:rsidR="00582520">
                                      <w:rPr>
                                        <w:rStyle w:val="Style6"/>
                                      </w:rPr>
                                      <w:t>IPYMES</w:t>
                                    </w:r>
                                    <w:r>
                                      <w:rPr>
                                        <w:rStyle w:val="Style6"/>
                                      </w:rPr>
                                      <w:t xml:space="preserve">-MICM </w:t>
                                    </w:r>
                                  </w:p>
                                  <w:p w14:paraId="17E51C17" w14:textId="77777777" w:rsidR="006919ED" w:rsidRDefault="000A175B" w:rsidP="006919ED">
                                    <w:pPr>
                                      <w:rPr>
                                        <w:rStyle w:val="Style6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sdtContent>
                              </w:sdt>
                              <w:p w14:paraId="5A42F91A" w14:textId="28554F77" w:rsidR="002E1412" w:rsidRPr="002E1412" w:rsidRDefault="000A175B" w:rsidP="00A72F4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F277C" id="Text Box 16" o:spid="_x0000_s1034" type="#_x0000_t202" style="position:absolute;margin-left:92.25pt;margin-top:1.8pt;width:260.25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  <w:sz w:val="24"/>
                              <w:szCs w:val="24"/>
                            </w:rPr>
                            <w:alias w:val="Nombre de la Institución"/>
                            <w:tag w:val="Nombre de la Institución"/>
                            <w:id w:val="-914466100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6BD650C2" w14:textId="166B4F24" w:rsidR="006919ED" w:rsidRDefault="006919ED" w:rsidP="006919ED">
                              <w:pPr>
                                <w:rPr>
                                  <w:rStyle w:val="Style6"/>
                                </w:rPr>
                              </w:pPr>
                              <w:r>
                                <w:rPr>
                                  <w:rStyle w:val="Style6"/>
                                </w:rPr>
                                <w:t>MINISTERIO DE INDUSTRIA, COMERCIO Y M</w:t>
                              </w:r>
                              <w:r w:rsidR="00582520">
                                <w:rPr>
                                  <w:rStyle w:val="Style6"/>
                                </w:rPr>
                                <w:t>IPYMES</w:t>
                              </w:r>
                              <w:r>
                                <w:rPr>
                                  <w:rStyle w:val="Style6"/>
                                </w:rPr>
                                <w:t xml:space="preserve">-MICM </w:t>
                              </w:r>
                            </w:p>
                            <w:p w14:paraId="17E51C17" w14:textId="77777777" w:rsidR="006919ED" w:rsidRDefault="000A175B" w:rsidP="006919ED">
                              <w:p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</w:pPr>
                            </w:p>
                          </w:sdtContent>
                        </w:sdt>
                        <w:p w14:paraId="5A42F91A" w14:textId="28554F77" w:rsidR="002E1412" w:rsidRPr="002E1412" w:rsidRDefault="000A175B" w:rsidP="00A72F4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58C7796" w14:textId="674E7558" w:rsidR="00535962" w:rsidRDefault="006919ED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072BDB" wp14:editId="619E7731">
                <wp:simplePos x="0" y="0"/>
                <wp:positionH relativeFrom="column">
                  <wp:posOffset>1062990</wp:posOffset>
                </wp:positionH>
                <wp:positionV relativeFrom="paragraph">
                  <wp:posOffset>107315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FCFA2B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72BDB" id="Text Box 18" o:spid="_x0000_s1035" type="#_x0000_t202" style="position:absolute;margin-left:83.7pt;margin-top:8.45pt;width:278.6pt;height:2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" stroked="f">
                <v:textbox>
                  <w:txbxContent>
                    <w:p w14:paraId="04FCFA2B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B079E85" w14:textId="09CE074E" w:rsidR="00A640BD" w:rsidRPr="0094246A" w:rsidRDefault="006919ED" w:rsidP="0094246A">
      <w:pPr>
        <w:tabs>
          <w:tab w:val="left" w:pos="6267"/>
        </w:tabs>
        <w:jc w:val="center"/>
        <w:rPr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6C31AF" wp14:editId="5BC5FEE1">
                <wp:simplePos x="0" y="0"/>
                <wp:positionH relativeFrom="column">
                  <wp:posOffset>172720</wp:posOffset>
                </wp:positionH>
                <wp:positionV relativeFrom="paragraph">
                  <wp:posOffset>197485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B26BE1" w14:textId="17B52BDF" w:rsidR="002E1412" w:rsidRPr="002E1412" w:rsidRDefault="000A175B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8"/>
                                      <w:smallCaps/>
                                    </w:rPr>
                                    <w:alias w:val="Departamento ó unidad funcional"/>
                                    <w:tag w:val="Nombre de la Institución"/>
                                    <w:id w:val="13417873"/>
                                  </w:sdtPr>
                                  <w:sdtEndPr>
                                    <w:rPr>
                                      <w:rStyle w:val="Style8"/>
                                    </w:rPr>
                                  </w:sdtEndPr>
                                  <w:sdtContent>
                                    <w:r w:rsidR="00401F96">
                                      <w:rPr>
                                        <w:rStyle w:val="Style8"/>
                                      </w:rPr>
                                      <w:t>DEPARTAMENTO</w:t>
                                    </w:r>
                                    <w:r w:rsidR="00401F96" w:rsidRPr="001007E7">
                                      <w:rPr>
                                        <w:rStyle w:val="Style8"/>
                                        <w:smallCaps/>
                                      </w:rPr>
                                      <w:t xml:space="preserve"> </w:t>
                                    </w:r>
                                    <w:r w:rsidR="00401F96">
                                      <w:rPr>
                                        <w:rStyle w:val="Style8"/>
                                      </w:rPr>
                                      <w:t>DE COMPRAS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C31AF" id="Text Box 17" o:spid="_x0000_s1036" type="#_x0000_t202" style="position:absolute;left:0;text-align:left;margin-left:13.6pt;margin-top:15.55pt;width:420.2pt;height:23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" stroked="f">
                <v:textbox>
                  <w:txbxContent>
                    <w:p w14:paraId="7DB26BE1" w14:textId="17B52BDF" w:rsidR="002E1412" w:rsidRPr="002E1412" w:rsidRDefault="000A175B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8"/>
                                <w:smallCaps/>
                              </w:rPr>
                              <w:alias w:val="Departamento ó unidad funcional"/>
                              <w:tag w:val="Nombre de la Institución"/>
                              <w:id w:val="13417873"/>
                            </w:sdtPr>
                            <w:sdtEndPr>
                              <w:rPr>
                                <w:rStyle w:val="Style8"/>
                              </w:rPr>
                            </w:sdtEndPr>
                            <w:sdtContent>
                              <w:r w:rsidR="00401F96">
                                <w:rPr>
                                  <w:rStyle w:val="Style8"/>
                                </w:rPr>
                                <w:t>DEPARTAMENTO</w:t>
                              </w:r>
                              <w:r w:rsidR="00401F96" w:rsidRPr="001007E7">
                                <w:rPr>
                                  <w:rStyle w:val="Style8"/>
                                  <w:smallCaps/>
                                </w:rPr>
                                <w:t xml:space="preserve"> </w:t>
                              </w:r>
                              <w:r w:rsidR="00401F96">
                                <w:rPr>
                                  <w:rStyle w:val="Style8"/>
                                </w:rPr>
                                <w:t>DE COMPRAS</w:t>
                              </w:r>
                            </w:sdtContent>
                          </w:sdt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E59301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BEC1370" w14:textId="21A8C721" w:rsidR="00E82502" w:rsidRPr="00E22BD9" w:rsidRDefault="00E82502" w:rsidP="00E22BD9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  <w:r w:rsidR="00883410">
        <w:rPr>
          <w:sz w:val="22"/>
          <w:szCs w:val="22"/>
          <w:lang w:val="es-DO"/>
        </w:rPr>
        <w:t xml:space="preserve">                            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E0AF4F2" w14:textId="77777777" w:rsidTr="0094246A">
        <w:trPr>
          <w:cantSplit/>
          <w:trHeight w:val="70"/>
        </w:trPr>
        <w:tc>
          <w:tcPr>
            <w:tcW w:w="9252" w:type="dxa"/>
          </w:tcPr>
          <w:p w14:paraId="3AB287A7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52EC8E2B" w14:textId="77777777" w:rsidTr="0094246A">
        <w:trPr>
          <w:cantSplit/>
          <w:trHeight w:val="329"/>
        </w:trPr>
        <w:tc>
          <w:tcPr>
            <w:tcW w:w="9252" w:type="dxa"/>
          </w:tcPr>
          <w:p w14:paraId="3563DB9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069E254" w14:textId="77777777" w:rsidTr="00E82502">
        <w:trPr>
          <w:cantSplit/>
          <w:trHeight w:val="440"/>
        </w:trPr>
        <w:tc>
          <w:tcPr>
            <w:tcW w:w="9252" w:type="dxa"/>
          </w:tcPr>
          <w:p w14:paraId="5816DEB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0FE3B67" w14:textId="77777777" w:rsidTr="00E82502">
        <w:trPr>
          <w:cantSplit/>
          <w:trHeight w:val="440"/>
        </w:trPr>
        <w:tc>
          <w:tcPr>
            <w:tcW w:w="9252" w:type="dxa"/>
          </w:tcPr>
          <w:p w14:paraId="791C629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7B472BF" w14:textId="77777777" w:rsidTr="00E82502">
        <w:trPr>
          <w:cantSplit/>
          <w:trHeight w:val="440"/>
        </w:trPr>
        <w:tc>
          <w:tcPr>
            <w:tcW w:w="9252" w:type="dxa"/>
          </w:tcPr>
          <w:p w14:paraId="4439C7D8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78E60031" w14:textId="77777777" w:rsidTr="00E82502">
        <w:trPr>
          <w:cantSplit/>
          <w:trHeight w:val="440"/>
        </w:trPr>
        <w:tc>
          <w:tcPr>
            <w:tcW w:w="9252" w:type="dxa"/>
          </w:tcPr>
          <w:p w14:paraId="60A2FBF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7A88F2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888273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A54C88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19E170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10A502E" w14:textId="77777777" w:rsidR="00E22BD9" w:rsidRDefault="00E22BD9" w:rsidP="0094246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p w14:paraId="2AA24ECA" w14:textId="2095EFA0" w:rsidR="00EE1E7B" w:rsidRPr="00E82502" w:rsidRDefault="0094246A" w:rsidP="0094246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  <w:r>
        <w:rPr>
          <w:b/>
          <w:sz w:val="22"/>
          <w:szCs w:val="22"/>
          <w:lang w:val="es-DO"/>
        </w:rPr>
        <w:t>Firma Sello ____________________</w:t>
      </w:r>
    </w:p>
    <w:sectPr w:rsidR="00EE1E7B" w:rsidRPr="00E82502" w:rsidSect="009A0665">
      <w:headerReference w:type="default" r:id="rId9"/>
      <w:footerReference w:type="default" r:id="rId10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8F111" w14:textId="77777777" w:rsidR="000A175B" w:rsidRDefault="000A175B" w:rsidP="001007E7">
      <w:pPr>
        <w:spacing w:after="0" w:line="240" w:lineRule="auto"/>
      </w:pPr>
      <w:r>
        <w:separator/>
      </w:r>
    </w:p>
  </w:endnote>
  <w:endnote w:type="continuationSeparator" w:id="0">
    <w:p w14:paraId="6FBA9E69" w14:textId="77777777" w:rsidR="000A175B" w:rsidRDefault="000A175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4F062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7E447B4F" wp14:editId="243B7F29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98A0C4F" wp14:editId="6006DFF4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91E11B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C7596D0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8A0C4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" filled="f" stroked="f">
              <v:textbox inset="0,0,0,0">
                <w:txbxContent>
                  <w:p w14:paraId="1991E11B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C7596D0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CA88C2" wp14:editId="2EED2A48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AA747B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2CA88C2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" filled="f" stroked="f">
              <v:textbox inset="0,0,0,0">
                <w:txbxContent>
                  <w:p w14:paraId="7FAA747B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7F86C5F3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065001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DC2A76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F9D549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1C3F36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C4661" w14:textId="77777777" w:rsidR="000A175B" w:rsidRDefault="000A175B" w:rsidP="001007E7">
      <w:pPr>
        <w:spacing w:after="0" w:line="240" w:lineRule="auto"/>
      </w:pPr>
      <w:r>
        <w:separator/>
      </w:r>
    </w:p>
  </w:footnote>
  <w:footnote w:type="continuationSeparator" w:id="0">
    <w:p w14:paraId="7255BDEF" w14:textId="77777777" w:rsidR="000A175B" w:rsidRDefault="000A175B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B6CD9" w14:textId="095C0F95" w:rsidR="006919ED" w:rsidRDefault="006919ED">
    <w:pPr>
      <w:pStyle w:val="Encabezado"/>
    </w:pPr>
    <w:r>
      <w:rPr>
        <w:noProof/>
        <w:sz w:val="24"/>
        <w:szCs w:val="24"/>
        <w:lang w:val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BCE797B" wp14:editId="21657C3B">
              <wp:simplePos x="0" y="0"/>
              <wp:positionH relativeFrom="column">
                <wp:posOffset>4981575</wp:posOffset>
              </wp:positionH>
              <wp:positionV relativeFrom="paragraph">
                <wp:posOffset>94615</wp:posOffset>
              </wp:positionV>
              <wp:extent cx="1061720" cy="252095"/>
              <wp:effectExtent l="1270" t="0" r="3810" b="0"/>
              <wp:wrapNone/>
              <wp:docPr id="9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4413BD" w14:textId="77777777" w:rsidR="006919ED" w:rsidRPr="0026335F" w:rsidRDefault="006919ED" w:rsidP="006919ED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8066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8066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CE797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7" type="#_x0000_t202" style="position:absolute;margin-left:392.25pt;margin-top:7.45pt;width:83.6pt;height:19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Q4h3QEAAKE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" filled="f" stroked="f">
              <v:textbox>
                <w:txbxContent>
                  <w:p w14:paraId="504413BD" w14:textId="77777777" w:rsidR="006919ED" w:rsidRPr="0026335F" w:rsidRDefault="006919ED" w:rsidP="006919ED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80665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80665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5555"/>
    <w:rsid w:val="00034DD9"/>
    <w:rsid w:val="00045479"/>
    <w:rsid w:val="00056146"/>
    <w:rsid w:val="0005792C"/>
    <w:rsid w:val="000A175B"/>
    <w:rsid w:val="000B0DCD"/>
    <w:rsid w:val="000D3185"/>
    <w:rsid w:val="000E02D9"/>
    <w:rsid w:val="001007E7"/>
    <w:rsid w:val="0010183B"/>
    <w:rsid w:val="001020C0"/>
    <w:rsid w:val="00136481"/>
    <w:rsid w:val="00136D84"/>
    <w:rsid w:val="00141900"/>
    <w:rsid w:val="0014494C"/>
    <w:rsid w:val="001466B0"/>
    <w:rsid w:val="0015015E"/>
    <w:rsid w:val="00157600"/>
    <w:rsid w:val="00170EC5"/>
    <w:rsid w:val="00181E8D"/>
    <w:rsid w:val="00194FF2"/>
    <w:rsid w:val="00196891"/>
    <w:rsid w:val="00197BED"/>
    <w:rsid w:val="001A3F92"/>
    <w:rsid w:val="001A50E6"/>
    <w:rsid w:val="001A610F"/>
    <w:rsid w:val="001A73AF"/>
    <w:rsid w:val="001D6345"/>
    <w:rsid w:val="001F73A7"/>
    <w:rsid w:val="002009A7"/>
    <w:rsid w:val="00214C6F"/>
    <w:rsid w:val="00215DDE"/>
    <w:rsid w:val="00253DBA"/>
    <w:rsid w:val="0026335F"/>
    <w:rsid w:val="00295BD4"/>
    <w:rsid w:val="002C3FAC"/>
    <w:rsid w:val="002D16C3"/>
    <w:rsid w:val="002D32F6"/>
    <w:rsid w:val="002D451D"/>
    <w:rsid w:val="002D5BEE"/>
    <w:rsid w:val="002E1412"/>
    <w:rsid w:val="002F3527"/>
    <w:rsid w:val="002F70A2"/>
    <w:rsid w:val="00314023"/>
    <w:rsid w:val="00314793"/>
    <w:rsid w:val="0032596B"/>
    <w:rsid w:val="00341484"/>
    <w:rsid w:val="00341D90"/>
    <w:rsid w:val="0035041D"/>
    <w:rsid w:val="00357AEA"/>
    <w:rsid w:val="00392351"/>
    <w:rsid w:val="003A6141"/>
    <w:rsid w:val="003F6907"/>
    <w:rsid w:val="0040144D"/>
    <w:rsid w:val="00401F96"/>
    <w:rsid w:val="00404131"/>
    <w:rsid w:val="00410199"/>
    <w:rsid w:val="0042490F"/>
    <w:rsid w:val="004379A6"/>
    <w:rsid w:val="0044234A"/>
    <w:rsid w:val="004465FA"/>
    <w:rsid w:val="004543AF"/>
    <w:rsid w:val="00456C17"/>
    <w:rsid w:val="00466B9C"/>
    <w:rsid w:val="00487CDF"/>
    <w:rsid w:val="004B30DA"/>
    <w:rsid w:val="004D45A8"/>
    <w:rsid w:val="0053591F"/>
    <w:rsid w:val="00535962"/>
    <w:rsid w:val="00552BC3"/>
    <w:rsid w:val="00565E6E"/>
    <w:rsid w:val="005775F1"/>
    <w:rsid w:val="00582520"/>
    <w:rsid w:val="00582BC6"/>
    <w:rsid w:val="00585E5D"/>
    <w:rsid w:val="005B7ED8"/>
    <w:rsid w:val="005C5512"/>
    <w:rsid w:val="005D21D1"/>
    <w:rsid w:val="005E0D55"/>
    <w:rsid w:val="005E108D"/>
    <w:rsid w:val="005F694C"/>
    <w:rsid w:val="00611A07"/>
    <w:rsid w:val="006155C8"/>
    <w:rsid w:val="00617678"/>
    <w:rsid w:val="00623851"/>
    <w:rsid w:val="0062592A"/>
    <w:rsid w:val="00647FD7"/>
    <w:rsid w:val="006506D0"/>
    <w:rsid w:val="00651B59"/>
    <w:rsid w:val="00651E48"/>
    <w:rsid w:val="00652FC8"/>
    <w:rsid w:val="006545CB"/>
    <w:rsid w:val="00666D56"/>
    <w:rsid w:val="006709BC"/>
    <w:rsid w:val="0068029F"/>
    <w:rsid w:val="00684877"/>
    <w:rsid w:val="00685016"/>
    <w:rsid w:val="006919ED"/>
    <w:rsid w:val="00696A71"/>
    <w:rsid w:val="006A0B9C"/>
    <w:rsid w:val="006F567F"/>
    <w:rsid w:val="0070670C"/>
    <w:rsid w:val="007078A6"/>
    <w:rsid w:val="00716815"/>
    <w:rsid w:val="00725091"/>
    <w:rsid w:val="00736D49"/>
    <w:rsid w:val="007525B2"/>
    <w:rsid w:val="00780880"/>
    <w:rsid w:val="007838A6"/>
    <w:rsid w:val="007B0E1F"/>
    <w:rsid w:val="007B6F6F"/>
    <w:rsid w:val="007D1EC4"/>
    <w:rsid w:val="007D5459"/>
    <w:rsid w:val="007E71CD"/>
    <w:rsid w:val="00820C9F"/>
    <w:rsid w:val="00824A9B"/>
    <w:rsid w:val="0082707E"/>
    <w:rsid w:val="008270C3"/>
    <w:rsid w:val="0083021F"/>
    <w:rsid w:val="008315B0"/>
    <w:rsid w:val="00833B35"/>
    <w:rsid w:val="00865A2B"/>
    <w:rsid w:val="0088275A"/>
    <w:rsid w:val="00883410"/>
    <w:rsid w:val="008A6536"/>
    <w:rsid w:val="008B3AE5"/>
    <w:rsid w:val="008C388B"/>
    <w:rsid w:val="008C430D"/>
    <w:rsid w:val="008C76C4"/>
    <w:rsid w:val="0090245A"/>
    <w:rsid w:val="00907EAA"/>
    <w:rsid w:val="00920D11"/>
    <w:rsid w:val="00923EAB"/>
    <w:rsid w:val="00932F80"/>
    <w:rsid w:val="0094246A"/>
    <w:rsid w:val="0094624D"/>
    <w:rsid w:val="00966EEE"/>
    <w:rsid w:val="009727A5"/>
    <w:rsid w:val="00977C54"/>
    <w:rsid w:val="00981595"/>
    <w:rsid w:val="00981FB5"/>
    <w:rsid w:val="00983177"/>
    <w:rsid w:val="009906E8"/>
    <w:rsid w:val="009A0665"/>
    <w:rsid w:val="009A2675"/>
    <w:rsid w:val="009A4633"/>
    <w:rsid w:val="009C35C1"/>
    <w:rsid w:val="009D5FC9"/>
    <w:rsid w:val="009E5C14"/>
    <w:rsid w:val="009F6FFF"/>
    <w:rsid w:val="00A11B69"/>
    <w:rsid w:val="00A16099"/>
    <w:rsid w:val="00A51933"/>
    <w:rsid w:val="00A61211"/>
    <w:rsid w:val="00A640BD"/>
    <w:rsid w:val="00A641A7"/>
    <w:rsid w:val="00A71127"/>
    <w:rsid w:val="00A72D7C"/>
    <w:rsid w:val="00A72F42"/>
    <w:rsid w:val="00A80665"/>
    <w:rsid w:val="00A94970"/>
    <w:rsid w:val="00AA3D16"/>
    <w:rsid w:val="00AD7919"/>
    <w:rsid w:val="00AF2B3A"/>
    <w:rsid w:val="00AF2E6B"/>
    <w:rsid w:val="00B21E6E"/>
    <w:rsid w:val="00B62EEF"/>
    <w:rsid w:val="00B63755"/>
    <w:rsid w:val="00B7693F"/>
    <w:rsid w:val="00B97B51"/>
    <w:rsid w:val="00BA0007"/>
    <w:rsid w:val="00BB1D79"/>
    <w:rsid w:val="00BC1D0C"/>
    <w:rsid w:val="00BC61BD"/>
    <w:rsid w:val="00BD1586"/>
    <w:rsid w:val="00C078CB"/>
    <w:rsid w:val="00C11978"/>
    <w:rsid w:val="00C204B2"/>
    <w:rsid w:val="00C22DBE"/>
    <w:rsid w:val="00C50059"/>
    <w:rsid w:val="00C5078F"/>
    <w:rsid w:val="00C6101A"/>
    <w:rsid w:val="00C66D08"/>
    <w:rsid w:val="00C7470C"/>
    <w:rsid w:val="00C87D73"/>
    <w:rsid w:val="00CA0E82"/>
    <w:rsid w:val="00CA164C"/>
    <w:rsid w:val="00CA4661"/>
    <w:rsid w:val="00CA4993"/>
    <w:rsid w:val="00CC7EFE"/>
    <w:rsid w:val="00CD34E9"/>
    <w:rsid w:val="00CE67A3"/>
    <w:rsid w:val="00D1201E"/>
    <w:rsid w:val="00D24FA7"/>
    <w:rsid w:val="00D25829"/>
    <w:rsid w:val="00D35826"/>
    <w:rsid w:val="00D45A3E"/>
    <w:rsid w:val="00D52C02"/>
    <w:rsid w:val="00D64696"/>
    <w:rsid w:val="00D64F00"/>
    <w:rsid w:val="00D72897"/>
    <w:rsid w:val="00D7710E"/>
    <w:rsid w:val="00D90D49"/>
    <w:rsid w:val="00D9600B"/>
    <w:rsid w:val="00D970D7"/>
    <w:rsid w:val="00DB2EA0"/>
    <w:rsid w:val="00DC2CC5"/>
    <w:rsid w:val="00DC5D96"/>
    <w:rsid w:val="00DD4F3E"/>
    <w:rsid w:val="00DF3705"/>
    <w:rsid w:val="00DF5ABB"/>
    <w:rsid w:val="00E052FD"/>
    <w:rsid w:val="00E0623D"/>
    <w:rsid w:val="00E13E55"/>
    <w:rsid w:val="00E1572C"/>
    <w:rsid w:val="00E22BD9"/>
    <w:rsid w:val="00E23879"/>
    <w:rsid w:val="00E32D13"/>
    <w:rsid w:val="00E35A09"/>
    <w:rsid w:val="00E535E4"/>
    <w:rsid w:val="00E82502"/>
    <w:rsid w:val="00EA03CB"/>
    <w:rsid w:val="00EA6B34"/>
    <w:rsid w:val="00EA7406"/>
    <w:rsid w:val="00EE101C"/>
    <w:rsid w:val="00EE1E7B"/>
    <w:rsid w:val="00EE5225"/>
    <w:rsid w:val="00F225BF"/>
    <w:rsid w:val="00F30516"/>
    <w:rsid w:val="00F43D76"/>
    <w:rsid w:val="00F53753"/>
    <w:rsid w:val="00F54C55"/>
    <w:rsid w:val="00F55755"/>
    <w:rsid w:val="00F7167E"/>
    <w:rsid w:val="00F7443C"/>
    <w:rsid w:val="00F77014"/>
    <w:rsid w:val="00F84D68"/>
    <w:rsid w:val="00F9504D"/>
    <w:rsid w:val="00FA01DC"/>
    <w:rsid w:val="00FA3AF3"/>
    <w:rsid w:val="00FC2870"/>
    <w:rsid w:val="00FF19FE"/>
    <w:rsid w:val="00FF610E"/>
    <w:rsid w:val="00FF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7305D6"/>
  <w15:docId w15:val="{5D1E0955-F2EE-46C4-8F79-65115C4B7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1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5CD6E-3908-43C4-97D8-620BF8F73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35</TotalTime>
  <Pages>1</Pages>
  <Words>158</Words>
  <Characters>871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Licelot Carrion</cp:lastModifiedBy>
  <cp:revision>98</cp:revision>
  <cp:lastPrinted>2011-03-04T18:48:00Z</cp:lastPrinted>
  <dcterms:created xsi:type="dcterms:W3CDTF">2018-09-13T13:54:00Z</dcterms:created>
  <dcterms:modified xsi:type="dcterms:W3CDTF">2026-09-10T14:47:00Z</dcterms:modified>
</cp:coreProperties>
</file>