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3BED" w14:textId="365C0B41" w:rsidR="00535962" w:rsidRPr="005E2761" w:rsidRDefault="008D6F09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2FD8E97">
                <wp:simplePos x="0" y="0"/>
                <wp:positionH relativeFrom="column">
                  <wp:posOffset>4040981</wp:posOffset>
                </wp:positionH>
                <wp:positionV relativeFrom="paragraph">
                  <wp:posOffset>-597535</wp:posOffset>
                </wp:positionV>
                <wp:extent cx="2364423" cy="701040"/>
                <wp:effectExtent l="0" t="0" r="1714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423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7F229149" w14:textId="7881D9BC" w:rsidR="0076096A" w:rsidRPr="008C279B" w:rsidRDefault="0076096A" w:rsidP="0076096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</w:t>
                                    </w:r>
                                    <w:r w:rsidR="00C07009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CM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C07009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B92382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647D64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67</w:t>
                                    </w:r>
                                  </w:p>
                                </w:sdtContent>
                              </w:sdt>
                              <w:p w14:paraId="6086B668" w14:textId="0A9B33E5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18.2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7F229149" w14:textId="7881D9BC" w:rsidR="0076096A" w:rsidRPr="008C279B" w:rsidRDefault="0076096A" w:rsidP="007609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</w:t>
                              </w:r>
                              <w:r w:rsidR="00C07009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CM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C07009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B92382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647D64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67</w:t>
                              </w:r>
                            </w:p>
                          </w:sdtContent>
                        </w:sdt>
                        <w:p w14:paraId="6086B668" w14:textId="0A9B33E5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2E390F20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4288C5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615B7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" filled="f" stroked="f">
                <v:textbox>
                  <w:txbxContent>
                    <w:p w14:paraId="40CD5228" w14:textId="77777777" w:rsidR="0026335F" w:rsidRPr="0026335F" w:rsidRDefault="007B0F3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82910" w14:textId="77777777" w:rsidR="00615B77" w:rsidRDefault="00615B77" w:rsidP="001007E7">
      <w:pPr>
        <w:spacing w:after="0" w:line="240" w:lineRule="auto"/>
      </w:pPr>
      <w:r>
        <w:separator/>
      </w:r>
    </w:p>
  </w:endnote>
  <w:endnote w:type="continuationSeparator" w:id="0">
    <w:p w14:paraId="49D68084" w14:textId="77777777" w:rsidR="00615B77" w:rsidRDefault="00615B7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09E8E7" w14:textId="77777777" w:rsidR="00615B77" w:rsidRDefault="00615B77" w:rsidP="001007E7">
      <w:pPr>
        <w:spacing w:after="0" w:line="240" w:lineRule="auto"/>
      </w:pPr>
      <w:r>
        <w:separator/>
      </w:r>
    </w:p>
  </w:footnote>
  <w:footnote w:type="continuationSeparator" w:id="0">
    <w:p w14:paraId="59BD8539" w14:textId="77777777" w:rsidR="00615B77" w:rsidRDefault="00615B77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7251"/>
    <w:rsid w:val="000B0DCD"/>
    <w:rsid w:val="000E02D9"/>
    <w:rsid w:val="001007E7"/>
    <w:rsid w:val="001020C0"/>
    <w:rsid w:val="00104951"/>
    <w:rsid w:val="001466B0"/>
    <w:rsid w:val="00157600"/>
    <w:rsid w:val="00170EC5"/>
    <w:rsid w:val="0017266C"/>
    <w:rsid w:val="00181E8D"/>
    <w:rsid w:val="001936E5"/>
    <w:rsid w:val="00194FF2"/>
    <w:rsid w:val="00197F51"/>
    <w:rsid w:val="001A3F92"/>
    <w:rsid w:val="001F3723"/>
    <w:rsid w:val="001F73A7"/>
    <w:rsid w:val="002009A7"/>
    <w:rsid w:val="00253DBA"/>
    <w:rsid w:val="0026335F"/>
    <w:rsid w:val="002815D3"/>
    <w:rsid w:val="00295BD4"/>
    <w:rsid w:val="002B34E1"/>
    <w:rsid w:val="002D451D"/>
    <w:rsid w:val="002E1412"/>
    <w:rsid w:val="002E21F6"/>
    <w:rsid w:val="002E29A2"/>
    <w:rsid w:val="002F2A4F"/>
    <w:rsid w:val="00314023"/>
    <w:rsid w:val="00341484"/>
    <w:rsid w:val="00356ADD"/>
    <w:rsid w:val="00392351"/>
    <w:rsid w:val="003A6141"/>
    <w:rsid w:val="00404131"/>
    <w:rsid w:val="00405EDB"/>
    <w:rsid w:val="0040639A"/>
    <w:rsid w:val="0042490F"/>
    <w:rsid w:val="004379A6"/>
    <w:rsid w:val="0044234A"/>
    <w:rsid w:val="00456C17"/>
    <w:rsid w:val="00466B9C"/>
    <w:rsid w:val="004756C6"/>
    <w:rsid w:val="00477251"/>
    <w:rsid w:val="00481AF8"/>
    <w:rsid w:val="004B30DA"/>
    <w:rsid w:val="004D45A8"/>
    <w:rsid w:val="004E700B"/>
    <w:rsid w:val="00511B31"/>
    <w:rsid w:val="00535962"/>
    <w:rsid w:val="005D2D2D"/>
    <w:rsid w:val="005E2761"/>
    <w:rsid w:val="00611A07"/>
    <w:rsid w:val="00615B77"/>
    <w:rsid w:val="00623606"/>
    <w:rsid w:val="0062592A"/>
    <w:rsid w:val="00637EFF"/>
    <w:rsid w:val="00647D64"/>
    <w:rsid w:val="006506D0"/>
    <w:rsid w:val="00651E48"/>
    <w:rsid w:val="00657795"/>
    <w:rsid w:val="00666D56"/>
    <w:rsid w:val="006709BC"/>
    <w:rsid w:val="006A07EB"/>
    <w:rsid w:val="006C2A22"/>
    <w:rsid w:val="006C353A"/>
    <w:rsid w:val="006F567F"/>
    <w:rsid w:val="007043BB"/>
    <w:rsid w:val="007161D3"/>
    <w:rsid w:val="00717465"/>
    <w:rsid w:val="00725091"/>
    <w:rsid w:val="0076096A"/>
    <w:rsid w:val="0078061D"/>
    <w:rsid w:val="00780880"/>
    <w:rsid w:val="00795582"/>
    <w:rsid w:val="007B0E1F"/>
    <w:rsid w:val="007B0F33"/>
    <w:rsid w:val="007B6F6F"/>
    <w:rsid w:val="007E225E"/>
    <w:rsid w:val="008000D9"/>
    <w:rsid w:val="00820C9F"/>
    <w:rsid w:val="0082707E"/>
    <w:rsid w:val="008315B0"/>
    <w:rsid w:val="00863856"/>
    <w:rsid w:val="008B3AE5"/>
    <w:rsid w:val="008B7313"/>
    <w:rsid w:val="008C388B"/>
    <w:rsid w:val="008C50A3"/>
    <w:rsid w:val="008D6F09"/>
    <w:rsid w:val="0090286A"/>
    <w:rsid w:val="009044A1"/>
    <w:rsid w:val="00924118"/>
    <w:rsid w:val="00937448"/>
    <w:rsid w:val="00966EEE"/>
    <w:rsid w:val="00977BA5"/>
    <w:rsid w:val="00977C54"/>
    <w:rsid w:val="009F3482"/>
    <w:rsid w:val="00A138DC"/>
    <w:rsid w:val="00A16099"/>
    <w:rsid w:val="00A40DA4"/>
    <w:rsid w:val="00A640BD"/>
    <w:rsid w:val="00A641A7"/>
    <w:rsid w:val="00A667AB"/>
    <w:rsid w:val="00A72F42"/>
    <w:rsid w:val="00A81807"/>
    <w:rsid w:val="00AB626C"/>
    <w:rsid w:val="00AD7919"/>
    <w:rsid w:val="00AF2E6B"/>
    <w:rsid w:val="00B62EEF"/>
    <w:rsid w:val="00B64C7C"/>
    <w:rsid w:val="00B72F33"/>
    <w:rsid w:val="00B92382"/>
    <w:rsid w:val="00B97B51"/>
    <w:rsid w:val="00BA0007"/>
    <w:rsid w:val="00BB1D79"/>
    <w:rsid w:val="00BC1D0C"/>
    <w:rsid w:val="00BC2820"/>
    <w:rsid w:val="00BC61BD"/>
    <w:rsid w:val="00BC6865"/>
    <w:rsid w:val="00BD1586"/>
    <w:rsid w:val="00C07009"/>
    <w:rsid w:val="00C078CB"/>
    <w:rsid w:val="00C11A80"/>
    <w:rsid w:val="00C127BD"/>
    <w:rsid w:val="00C22DBE"/>
    <w:rsid w:val="00C32446"/>
    <w:rsid w:val="00C441D9"/>
    <w:rsid w:val="00C5078F"/>
    <w:rsid w:val="00C5345C"/>
    <w:rsid w:val="00C66D08"/>
    <w:rsid w:val="00C7470C"/>
    <w:rsid w:val="00CA0E82"/>
    <w:rsid w:val="00CA164C"/>
    <w:rsid w:val="00CA4661"/>
    <w:rsid w:val="00CD76BA"/>
    <w:rsid w:val="00CE0F4F"/>
    <w:rsid w:val="00CE67A3"/>
    <w:rsid w:val="00D07622"/>
    <w:rsid w:val="00D1201E"/>
    <w:rsid w:val="00D1573C"/>
    <w:rsid w:val="00D24FA7"/>
    <w:rsid w:val="00D272DF"/>
    <w:rsid w:val="00D315FC"/>
    <w:rsid w:val="00D45A3E"/>
    <w:rsid w:val="00D64696"/>
    <w:rsid w:val="00D7710E"/>
    <w:rsid w:val="00D90D49"/>
    <w:rsid w:val="00D9600B"/>
    <w:rsid w:val="00DA0424"/>
    <w:rsid w:val="00DC3CFC"/>
    <w:rsid w:val="00DC5D96"/>
    <w:rsid w:val="00DD4F3E"/>
    <w:rsid w:val="00E13E55"/>
    <w:rsid w:val="00E2452F"/>
    <w:rsid w:val="00E26686"/>
    <w:rsid w:val="00E41902"/>
    <w:rsid w:val="00E61C32"/>
    <w:rsid w:val="00E82502"/>
    <w:rsid w:val="00E91D9E"/>
    <w:rsid w:val="00E9432A"/>
    <w:rsid w:val="00EA6B34"/>
    <w:rsid w:val="00EA7406"/>
    <w:rsid w:val="00EE1E7B"/>
    <w:rsid w:val="00EE52E0"/>
    <w:rsid w:val="00F225BF"/>
    <w:rsid w:val="00F32E09"/>
    <w:rsid w:val="00F45B3D"/>
    <w:rsid w:val="00F50F7A"/>
    <w:rsid w:val="00F53753"/>
    <w:rsid w:val="00F7167E"/>
    <w:rsid w:val="00F7443C"/>
    <w:rsid w:val="00F75231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c59e787e889f3a666c9f0e51b350b59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9ae4a7045254f1129979b47304e720f6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6F06A-1812-4E26-A5AD-4C89FBF94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1A745D-3EFD-46F3-90E3-CF1EC9DEEE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206D06-F295-469B-8355-C95140D91B48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4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17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Escarla Canela Liriano</cp:lastModifiedBy>
  <cp:revision>54</cp:revision>
  <cp:lastPrinted>2011-03-04T18:48:00Z</cp:lastPrinted>
  <dcterms:created xsi:type="dcterms:W3CDTF">2021-04-26T20:15:00Z</dcterms:created>
  <dcterms:modified xsi:type="dcterms:W3CDTF">2026-09-10T20:21:00Z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