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7F229149" w14:textId="4E01C79A" w:rsidR="0076096A" w:rsidRPr="008C279B" w:rsidRDefault="0076096A" w:rsidP="0076096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</w:t>
                                    </w:r>
                                    <w:r w:rsidR="00C0700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C</w:t>
                                    </w:r>
                                    <w:r w:rsidR="00074921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C0700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-00</w:t>
                                    </w:r>
                                    <w:r w:rsidR="00FC5C73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87</w:t>
                                    </w: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7F229149" w14:textId="4E01C79A" w:rsidR="0076096A" w:rsidRPr="008C279B" w:rsidRDefault="0076096A" w:rsidP="007609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</w:t>
                              </w:r>
                              <w:r w:rsidR="00C0700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C</w:t>
                              </w:r>
                              <w:r w:rsidR="00074921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C0700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-00</w:t>
                              </w:r>
                              <w:r w:rsidR="00FC5C73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87</w:t>
                              </w:r>
                            </w:p>
                          </w:sdtContent>
                        </w:sdt>
                        <w:p w14:paraId="6086B668" w14:textId="0A9B33E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2E390F20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1779F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0CD5228" w14:textId="77777777" w:rsidR="0026335F" w:rsidRPr="0026335F" w:rsidRDefault="006B34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5E2761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845BA" w14:textId="77777777" w:rsidR="001779FC" w:rsidRDefault="001779FC" w:rsidP="001007E7">
      <w:pPr>
        <w:spacing w:after="0" w:line="240" w:lineRule="auto"/>
      </w:pPr>
      <w:r>
        <w:separator/>
      </w:r>
    </w:p>
  </w:endnote>
  <w:endnote w:type="continuationSeparator" w:id="0">
    <w:p w14:paraId="38411DA4" w14:textId="77777777" w:rsidR="001779FC" w:rsidRDefault="001779F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05109" w14:textId="77777777" w:rsidR="001779FC" w:rsidRDefault="001779FC" w:rsidP="001007E7">
      <w:pPr>
        <w:spacing w:after="0" w:line="240" w:lineRule="auto"/>
      </w:pPr>
      <w:r>
        <w:separator/>
      </w:r>
    </w:p>
  </w:footnote>
  <w:footnote w:type="continuationSeparator" w:id="0">
    <w:p w14:paraId="27E96F5F" w14:textId="77777777" w:rsidR="001779FC" w:rsidRDefault="001779F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74921"/>
    <w:rsid w:val="000A7251"/>
    <w:rsid w:val="000B0DCD"/>
    <w:rsid w:val="000E02D9"/>
    <w:rsid w:val="001007E7"/>
    <w:rsid w:val="001020C0"/>
    <w:rsid w:val="00104951"/>
    <w:rsid w:val="00143918"/>
    <w:rsid w:val="001466B0"/>
    <w:rsid w:val="00157600"/>
    <w:rsid w:val="00170EC5"/>
    <w:rsid w:val="0017266C"/>
    <w:rsid w:val="001779FC"/>
    <w:rsid w:val="00181E8D"/>
    <w:rsid w:val="001936E5"/>
    <w:rsid w:val="00194FF2"/>
    <w:rsid w:val="00197F51"/>
    <w:rsid w:val="001A3F92"/>
    <w:rsid w:val="001F3723"/>
    <w:rsid w:val="001F73A7"/>
    <w:rsid w:val="002009A7"/>
    <w:rsid w:val="00253DBA"/>
    <w:rsid w:val="0026335F"/>
    <w:rsid w:val="00295BD4"/>
    <w:rsid w:val="002B34E1"/>
    <w:rsid w:val="002D451D"/>
    <w:rsid w:val="002E1412"/>
    <w:rsid w:val="002E21F6"/>
    <w:rsid w:val="002E29A2"/>
    <w:rsid w:val="002F2A4F"/>
    <w:rsid w:val="00314023"/>
    <w:rsid w:val="0031490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756C6"/>
    <w:rsid w:val="00477251"/>
    <w:rsid w:val="00481AF8"/>
    <w:rsid w:val="004B30DA"/>
    <w:rsid w:val="004D45A8"/>
    <w:rsid w:val="00511B31"/>
    <w:rsid w:val="00535962"/>
    <w:rsid w:val="005D2D2D"/>
    <w:rsid w:val="005E2761"/>
    <w:rsid w:val="00611A07"/>
    <w:rsid w:val="00623606"/>
    <w:rsid w:val="0062592A"/>
    <w:rsid w:val="00637EFF"/>
    <w:rsid w:val="006506D0"/>
    <w:rsid w:val="00651E48"/>
    <w:rsid w:val="00657795"/>
    <w:rsid w:val="00666D56"/>
    <w:rsid w:val="006709BC"/>
    <w:rsid w:val="006A07EB"/>
    <w:rsid w:val="006B343A"/>
    <w:rsid w:val="006C2A22"/>
    <w:rsid w:val="006C353A"/>
    <w:rsid w:val="006E6EA2"/>
    <w:rsid w:val="006F567F"/>
    <w:rsid w:val="007043BB"/>
    <w:rsid w:val="007161D3"/>
    <w:rsid w:val="00725091"/>
    <w:rsid w:val="00731772"/>
    <w:rsid w:val="0076096A"/>
    <w:rsid w:val="0078061D"/>
    <w:rsid w:val="00780880"/>
    <w:rsid w:val="00795582"/>
    <w:rsid w:val="007A2524"/>
    <w:rsid w:val="007A4897"/>
    <w:rsid w:val="007B0E1F"/>
    <w:rsid w:val="007B6F6F"/>
    <w:rsid w:val="007E225E"/>
    <w:rsid w:val="008000D9"/>
    <w:rsid w:val="00820C9F"/>
    <w:rsid w:val="0082707E"/>
    <w:rsid w:val="008315B0"/>
    <w:rsid w:val="00863856"/>
    <w:rsid w:val="008B3AE5"/>
    <w:rsid w:val="008B7313"/>
    <w:rsid w:val="008C388B"/>
    <w:rsid w:val="008D6F09"/>
    <w:rsid w:val="0090286A"/>
    <w:rsid w:val="009044A1"/>
    <w:rsid w:val="00924118"/>
    <w:rsid w:val="00966EEE"/>
    <w:rsid w:val="00977BA5"/>
    <w:rsid w:val="00977C54"/>
    <w:rsid w:val="009F3482"/>
    <w:rsid w:val="00A138DC"/>
    <w:rsid w:val="00A16099"/>
    <w:rsid w:val="00A40DA4"/>
    <w:rsid w:val="00A640BD"/>
    <w:rsid w:val="00A641A7"/>
    <w:rsid w:val="00A667AB"/>
    <w:rsid w:val="00A72F42"/>
    <w:rsid w:val="00A81807"/>
    <w:rsid w:val="00A827C3"/>
    <w:rsid w:val="00AB626C"/>
    <w:rsid w:val="00AD7919"/>
    <w:rsid w:val="00AF2E6B"/>
    <w:rsid w:val="00B313E0"/>
    <w:rsid w:val="00B62EEF"/>
    <w:rsid w:val="00B64C7C"/>
    <w:rsid w:val="00B72F33"/>
    <w:rsid w:val="00B97B51"/>
    <w:rsid w:val="00BA0007"/>
    <w:rsid w:val="00BB1D79"/>
    <w:rsid w:val="00BC1D0C"/>
    <w:rsid w:val="00BC2820"/>
    <w:rsid w:val="00BC61BD"/>
    <w:rsid w:val="00BC6865"/>
    <w:rsid w:val="00BD1586"/>
    <w:rsid w:val="00C07009"/>
    <w:rsid w:val="00C078CB"/>
    <w:rsid w:val="00C11A80"/>
    <w:rsid w:val="00C127BD"/>
    <w:rsid w:val="00C22DBE"/>
    <w:rsid w:val="00C32446"/>
    <w:rsid w:val="00C441D9"/>
    <w:rsid w:val="00C5078F"/>
    <w:rsid w:val="00C66D08"/>
    <w:rsid w:val="00C7470C"/>
    <w:rsid w:val="00CA0E82"/>
    <w:rsid w:val="00CA164C"/>
    <w:rsid w:val="00CA4661"/>
    <w:rsid w:val="00CC04C0"/>
    <w:rsid w:val="00CD76BA"/>
    <w:rsid w:val="00CE0F4F"/>
    <w:rsid w:val="00CE18B7"/>
    <w:rsid w:val="00CE67A3"/>
    <w:rsid w:val="00D07622"/>
    <w:rsid w:val="00D1201E"/>
    <w:rsid w:val="00D1573C"/>
    <w:rsid w:val="00D24FA7"/>
    <w:rsid w:val="00D272DF"/>
    <w:rsid w:val="00D315FC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53C20"/>
    <w:rsid w:val="00E61C32"/>
    <w:rsid w:val="00E82502"/>
    <w:rsid w:val="00E841D0"/>
    <w:rsid w:val="00E9432A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057E"/>
    <w:rsid w:val="00FC2870"/>
    <w:rsid w:val="00FC5C73"/>
    <w:rsid w:val="00FF16A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6F06A-1812-4E26-A5AD-4C89FBF94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206D06-F295-469B-8355-C95140D91B48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Escarla Canela Liriano</cp:lastModifiedBy>
  <cp:revision>9</cp:revision>
  <cp:lastPrinted>2011-03-04T18:48:00Z</cp:lastPrinted>
  <dcterms:created xsi:type="dcterms:W3CDTF">2026-04-14T15:57:00Z</dcterms:created>
  <dcterms:modified xsi:type="dcterms:W3CDTF">2026-09-10T20:33:00Z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