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2B3F02DB" w:rsidR="00535962" w:rsidRPr="00F7167E" w:rsidRDefault="00075C7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53F482A1">
                <wp:simplePos x="0" y="0"/>
                <wp:positionH relativeFrom="column">
                  <wp:posOffset>4632960</wp:posOffset>
                </wp:positionH>
                <wp:positionV relativeFrom="paragraph">
                  <wp:posOffset>160020</wp:posOffset>
                </wp:positionV>
                <wp:extent cx="182118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25227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61E5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64.8pt;margin-top:12.6pt;width:143.4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" filled="f" stroked="f">
                <v:textbox>
                  <w:txbxContent>
                    <w:p w14:paraId="7E3EC53F" w14:textId="0F72C8BD" w:rsidR="0026335F" w:rsidRPr="0026335F" w:rsidRDefault="0025227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33BFE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1123F51D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0BA89415" w:rsidR="00AC6073" w:rsidRPr="00AC6073" w:rsidRDefault="00252272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33BFE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F64B3E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8F0315">
                                      <w:rPr>
                                        <w:lang w:val="en-US"/>
                                      </w:rPr>
                                      <w:t>56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7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0BA89415" w:rsidR="00AC6073" w:rsidRPr="00AC6073" w:rsidRDefault="00252272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33BFE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F64B3E">
                                <w:rPr>
                                  <w:lang w:val="en-US"/>
                                </w:rPr>
                                <w:t>6</w:t>
                              </w:r>
                              <w:r w:rsidR="00B33BFE">
                                <w:rPr>
                                  <w:lang w:val="en-US"/>
                                </w:rPr>
                                <w:t>-00</w:t>
                              </w:r>
                              <w:r w:rsidR="008F0315">
                                <w:rPr>
                                  <w:lang w:val="en-US"/>
                                </w:rPr>
                                <w:t>56</w:t>
                              </w:r>
                              <w:r w:rsidR="00B33BFE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25227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25227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25227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25227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9344A" w14:textId="77777777" w:rsidR="00252272" w:rsidRDefault="00252272" w:rsidP="001007E7">
      <w:pPr>
        <w:spacing w:after="0" w:line="240" w:lineRule="auto"/>
      </w:pPr>
      <w:r>
        <w:separator/>
      </w:r>
    </w:p>
  </w:endnote>
  <w:endnote w:type="continuationSeparator" w:id="0">
    <w:p w14:paraId="6D5FF9AB" w14:textId="77777777" w:rsidR="00252272" w:rsidRDefault="0025227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E7CE7" w14:textId="77777777" w:rsidR="00252272" w:rsidRDefault="00252272" w:rsidP="001007E7">
      <w:pPr>
        <w:spacing w:after="0" w:line="240" w:lineRule="auto"/>
      </w:pPr>
      <w:r>
        <w:separator/>
      </w:r>
    </w:p>
  </w:footnote>
  <w:footnote w:type="continuationSeparator" w:id="0">
    <w:p w14:paraId="01B3ED2F" w14:textId="77777777" w:rsidR="00252272" w:rsidRDefault="0025227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75C7A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157A"/>
    <w:rsid w:val="00252272"/>
    <w:rsid w:val="00253DBA"/>
    <w:rsid w:val="0026335F"/>
    <w:rsid w:val="00295BD4"/>
    <w:rsid w:val="002D451D"/>
    <w:rsid w:val="002E1412"/>
    <w:rsid w:val="00314023"/>
    <w:rsid w:val="00341484"/>
    <w:rsid w:val="003601BB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0C55"/>
    <w:rsid w:val="004D45A8"/>
    <w:rsid w:val="00531BDC"/>
    <w:rsid w:val="00535962"/>
    <w:rsid w:val="00572CD5"/>
    <w:rsid w:val="00590D6C"/>
    <w:rsid w:val="00593603"/>
    <w:rsid w:val="00611A07"/>
    <w:rsid w:val="00614BD8"/>
    <w:rsid w:val="0062592A"/>
    <w:rsid w:val="006506D0"/>
    <w:rsid w:val="00651E48"/>
    <w:rsid w:val="00661CEA"/>
    <w:rsid w:val="00666D56"/>
    <w:rsid w:val="006709BC"/>
    <w:rsid w:val="006F567F"/>
    <w:rsid w:val="00710C82"/>
    <w:rsid w:val="00725091"/>
    <w:rsid w:val="00780880"/>
    <w:rsid w:val="007A37C3"/>
    <w:rsid w:val="007B0E1F"/>
    <w:rsid w:val="007B6F6F"/>
    <w:rsid w:val="00820C9F"/>
    <w:rsid w:val="0082707E"/>
    <w:rsid w:val="008315B0"/>
    <w:rsid w:val="008B255E"/>
    <w:rsid w:val="008B3AE5"/>
    <w:rsid w:val="008C388B"/>
    <w:rsid w:val="008F0315"/>
    <w:rsid w:val="00910929"/>
    <w:rsid w:val="00966EEE"/>
    <w:rsid w:val="00977C54"/>
    <w:rsid w:val="00A10520"/>
    <w:rsid w:val="00A16099"/>
    <w:rsid w:val="00A200CC"/>
    <w:rsid w:val="00A640BD"/>
    <w:rsid w:val="00A641A7"/>
    <w:rsid w:val="00A72F42"/>
    <w:rsid w:val="00A958B4"/>
    <w:rsid w:val="00AC6073"/>
    <w:rsid w:val="00AD2B71"/>
    <w:rsid w:val="00AD7919"/>
    <w:rsid w:val="00AE6C37"/>
    <w:rsid w:val="00AF2E6B"/>
    <w:rsid w:val="00B33BFE"/>
    <w:rsid w:val="00B62EEF"/>
    <w:rsid w:val="00B97B51"/>
    <w:rsid w:val="00BA0007"/>
    <w:rsid w:val="00BB1D79"/>
    <w:rsid w:val="00BB2F30"/>
    <w:rsid w:val="00BC1D0C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B44A7"/>
    <w:rsid w:val="00DC5D96"/>
    <w:rsid w:val="00DD4F3E"/>
    <w:rsid w:val="00DF2E70"/>
    <w:rsid w:val="00E106D4"/>
    <w:rsid w:val="00E13E55"/>
    <w:rsid w:val="00E82502"/>
    <w:rsid w:val="00EA5A34"/>
    <w:rsid w:val="00EA6B34"/>
    <w:rsid w:val="00EA7406"/>
    <w:rsid w:val="00EE1E7B"/>
    <w:rsid w:val="00F225BF"/>
    <w:rsid w:val="00F53753"/>
    <w:rsid w:val="00F64B3E"/>
    <w:rsid w:val="00F7167E"/>
    <w:rsid w:val="00F7443C"/>
    <w:rsid w:val="00F84D68"/>
    <w:rsid w:val="00F86047"/>
    <w:rsid w:val="00F9504D"/>
    <w:rsid w:val="00FA01DC"/>
    <w:rsid w:val="00FA2AFA"/>
    <w:rsid w:val="00FC2870"/>
    <w:rsid w:val="00FE7349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Emelyn Cristina Lopez Castro</cp:lastModifiedBy>
  <cp:revision>4</cp:revision>
  <cp:lastPrinted>2011-03-04T18:48:00Z</cp:lastPrinted>
  <dcterms:created xsi:type="dcterms:W3CDTF">2026-02-10T20:01:00Z</dcterms:created>
  <dcterms:modified xsi:type="dcterms:W3CDTF">2026-09-09T18:15:00Z</dcterms:modified>
</cp:coreProperties>
</file>