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E5E5" w14:textId="77777777" w:rsidR="00535962" w:rsidRPr="00F7167E" w:rsidRDefault="00FC6C88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A89CE1" wp14:editId="199714A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CE346" w14:textId="30A6E63A" w:rsidR="002E1412" w:rsidRPr="002E1412" w:rsidRDefault="009515E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E0749">
                                  <w:rPr>
                                    <w:rStyle w:val="Style6"/>
                                  </w:rPr>
                                  <w:t>Ministerio de la Mujer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89CE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59CE346" w14:textId="30A6E63A" w:rsidR="002E1412" w:rsidRPr="002E1412" w:rsidRDefault="009515E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E0749">
                            <w:rPr>
                              <w:rStyle w:val="Style6"/>
                            </w:rPr>
                            <w:t>Ministerio de la Mujer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5400AF0D" wp14:editId="394868C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9E87914" wp14:editId="5679C57D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D531784" w14:textId="1D5381B6" w:rsidR="00957FDA" w:rsidRPr="00535962" w:rsidRDefault="00FF65B3" w:rsidP="004B4FCE">
                                    <w:r>
                                      <w:t>MMUJER</w:t>
                                    </w:r>
                                    <w:r w:rsidR="00C67904">
                                      <w:rPr>
                                        <w:lang w:val="es-DO"/>
                                      </w:rPr>
                                      <w:t>-</w:t>
                                    </w:r>
                                    <w:r w:rsidR="00DE4A0A">
                                      <w:t>DAF-CM-202</w:t>
                                    </w:r>
                                    <w:r>
                                      <w:t>6</w:t>
                                    </w:r>
                                    <w:r w:rsidR="00DE4A0A">
                                      <w:t>-</w:t>
                                    </w:r>
                                    <w:r w:rsidR="00964B76">
                                      <w:t>00</w:t>
                                    </w:r>
                                    <w:r w:rsidR="00864C96">
                                      <w:t>69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3BA1EF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87914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D531784" w14:textId="1D5381B6" w:rsidR="00957FDA" w:rsidRPr="00535962" w:rsidRDefault="00FF65B3" w:rsidP="004B4FCE">
                              <w:r>
                                <w:t>MMUJER</w:t>
                              </w:r>
                              <w:r w:rsidR="00C67904">
                                <w:rPr>
                                  <w:lang w:val="es-DO"/>
                                </w:rPr>
                                <w:t>-</w:t>
                              </w:r>
                              <w:r w:rsidR="00DE4A0A">
                                <w:t>DAF-CM-202</w:t>
                              </w:r>
                              <w:r>
                                <w:t>6</w:t>
                              </w:r>
                              <w:r w:rsidR="00DE4A0A">
                                <w:t>-</w:t>
                              </w:r>
                              <w:r w:rsidR="00964B76">
                                <w:t>00</w:t>
                              </w:r>
                              <w:r w:rsidR="00864C96">
                                <w:t>69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3BA1EF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9A225B" wp14:editId="6C24BDA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59DAF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A225B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859DAF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8C52CF" wp14:editId="1A51B06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99DAD3" w14:textId="00BD1BB3" w:rsidR="00BC61BD" w:rsidRPr="00BC61BD" w:rsidRDefault="003823E1">
                            <w:pPr>
                              <w:rPr>
                                <w:lang w:val="en-US"/>
                              </w:rPr>
                            </w:pPr>
                            <w:r w:rsidRPr="003823E1">
                              <w:rPr>
                                <w:noProof/>
                                <w:lang w:val="es-MX" w:eastAsia="es-MX"/>
                              </w:rPr>
                              <w:drawing>
                                <wp:inline distT="0" distB="0" distL="0" distR="0" wp14:anchorId="71DC5979" wp14:editId="11F0AFF1">
                                  <wp:extent cx="872490" cy="677754"/>
                                  <wp:effectExtent l="0" t="0" r="0" b="8255"/>
                                  <wp:docPr id="2" name="Imagen 1" descr="Imagen que contiene Logotipo&#10;&#10;El contenido generado por IA puede ser incorrecto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60FA2CB-9118-420A-9BCE-DB7DD64ECCD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n 1" descr="Imagen que contiene Logotipo&#10;&#10;El contenido generado por IA puede ser incorrecto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60FA2CB-9118-420A-9BCE-DB7DD64ECCD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2490" cy="6777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C52C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p w14:paraId="2099DAD3" w14:textId="00BD1BB3" w:rsidR="00BC61BD" w:rsidRPr="00BC61BD" w:rsidRDefault="003823E1">
                      <w:pPr>
                        <w:rPr>
                          <w:lang w:val="en-US"/>
                        </w:rPr>
                      </w:pPr>
                      <w:r w:rsidRPr="003823E1">
                        <w:rPr>
                          <w:noProof/>
                          <w:lang w:val="es-MX" w:eastAsia="es-MX"/>
                        </w:rPr>
                        <w:drawing>
                          <wp:inline distT="0" distB="0" distL="0" distR="0" wp14:anchorId="71DC5979" wp14:editId="11F0AFF1">
                            <wp:extent cx="872490" cy="677754"/>
                            <wp:effectExtent l="0" t="0" r="0" b="8255"/>
                            <wp:docPr id="2" name="Imagen 1" descr="Imagen que contiene Logotipo&#10;&#10;El contenido generado por IA puede ser incorrecto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60FA2CB-9118-420A-9BCE-DB7DD64ECCD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n 1" descr="Imagen que contiene Logotipo&#10;&#10;El contenido generado por IA puede ser incorrecto.">
                                      <a:extLst>
                                        <a:ext uri="{FF2B5EF4-FFF2-40B4-BE49-F238E27FC236}">
                                          <a16:creationId xmlns:a16="http://schemas.microsoft.com/office/drawing/2014/main" id="{360FA2CB-9118-420A-9BCE-DB7DD64ECCD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2490" cy="6777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23053B6" w14:textId="77777777" w:rsidR="00535962" w:rsidRPr="00535962" w:rsidRDefault="00FC6C88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E869A1" wp14:editId="51293102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5FA9" w14:textId="77777777" w:rsidR="00F7443C" w:rsidRPr="004767CC" w:rsidRDefault="009515E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69A1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7F25FA9" w14:textId="77777777" w:rsidR="00F7443C" w:rsidRPr="004767CC" w:rsidRDefault="009515E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4A0CAB" wp14:editId="17D4C8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C400C" w14:textId="77777777" w:rsidR="0026335F" w:rsidRPr="0026335F" w:rsidRDefault="002633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A0CA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13CC400C" w14:textId="77777777" w:rsidR="0026335F" w:rsidRPr="0026335F" w:rsidRDefault="0026335F"/>
                  </w:txbxContent>
                </v:textbox>
              </v:shape>
            </w:pict>
          </mc:Fallback>
        </mc:AlternateContent>
      </w:r>
    </w:p>
    <w:p w14:paraId="23085EEF" w14:textId="77777777" w:rsidR="00535962" w:rsidRDefault="00FC6C88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0A6818" wp14:editId="7F4839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FAE0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A681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C3FAE0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32ECD4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3"/>
        <w:gridCol w:w="1276"/>
        <w:gridCol w:w="1277"/>
        <w:gridCol w:w="1701"/>
        <w:gridCol w:w="1559"/>
        <w:gridCol w:w="1843"/>
      </w:tblGrid>
      <w:tr w:rsidR="0037246F" w14:paraId="5B0A364A" w14:textId="77777777" w:rsidTr="004B4FCE">
        <w:trPr>
          <w:trHeight w:val="560"/>
          <w:jc w:val="center"/>
        </w:trPr>
        <w:tc>
          <w:tcPr>
            <w:tcW w:w="849" w:type="dxa"/>
            <w:vAlign w:val="center"/>
          </w:tcPr>
          <w:p w14:paraId="05868141" w14:textId="77777777" w:rsidR="0037246F" w:rsidRPr="00131369" w:rsidRDefault="0029729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3" w:type="dxa"/>
            <w:vAlign w:val="center"/>
          </w:tcPr>
          <w:p w14:paraId="1419474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8D005C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F7B33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7" w:type="dxa"/>
            <w:vAlign w:val="center"/>
          </w:tcPr>
          <w:p w14:paraId="4482379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29BC1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6A5BD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7510A6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4B4FCE" w14:paraId="739A87F0" w14:textId="77777777" w:rsidTr="004B4FCE">
        <w:trPr>
          <w:trHeight w:val="457"/>
          <w:jc w:val="center"/>
        </w:trPr>
        <w:tc>
          <w:tcPr>
            <w:tcW w:w="849" w:type="dxa"/>
          </w:tcPr>
          <w:p w14:paraId="31D1994A" w14:textId="77777777" w:rsidR="004B4FCE" w:rsidRPr="004B4FCE" w:rsidRDefault="004B4FCE" w:rsidP="004B4FCE">
            <w:r w:rsidRPr="004B4FCE">
              <w:t xml:space="preserve">     1</w:t>
            </w:r>
          </w:p>
        </w:tc>
        <w:tc>
          <w:tcPr>
            <w:tcW w:w="5583" w:type="dxa"/>
          </w:tcPr>
          <w:p w14:paraId="50F26EA5" w14:textId="77777777" w:rsidR="004B4FCE" w:rsidRPr="004B4FCE" w:rsidRDefault="004B4FCE" w:rsidP="004B4FCE"/>
        </w:tc>
        <w:tc>
          <w:tcPr>
            <w:tcW w:w="1276" w:type="dxa"/>
          </w:tcPr>
          <w:p w14:paraId="7F8B83B5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2648B9CE" w14:textId="77777777" w:rsidR="004B4FCE" w:rsidRPr="004B4FCE" w:rsidRDefault="004B4FCE" w:rsidP="004B4FCE"/>
        </w:tc>
        <w:tc>
          <w:tcPr>
            <w:tcW w:w="1701" w:type="dxa"/>
          </w:tcPr>
          <w:p w14:paraId="4F0CE1D6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3C40ABF4" w14:textId="77777777" w:rsidR="004B4FCE" w:rsidRPr="004B4FCE" w:rsidRDefault="004B4FCE" w:rsidP="004B4FCE"/>
        </w:tc>
        <w:tc>
          <w:tcPr>
            <w:tcW w:w="1843" w:type="dxa"/>
          </w:tcPr>
          <w:p w14:paraId="181187FC" w14:textId="77777777" w:rsidR="004B4FCE" w:rsidRPr="004B4FCE" w:rsidRDefault="004B4FCE" w:rsidP="004B4FCE"/>
        </w:tc>
      </w:tr>
      <w:tr w:rsidR="004B4FCE" w14:paraId="4A4E1829" w14:textId="77777777" w:rsidTr="004B4FCE">
        <w:trPr>
          <w:trHeight w:val="457"/>
          <w:jc w:val="center"/>
        </w:trPr>
        <w:tc>
          <w:tcPr>
            <w:tcW w:w="849" w:type="dxa"/>
          </w:tcPr>
          <w:p w14:paraId="0A5E07A3" w14:textId="77777777" w:rsidR="004B4FCE" w:rsidRPr="004B4FCE" w:rsidRDefault="004B4FCE" w:rsidP="004B4FCE">
            <w:r w:rsidRPr="004B4FCE">
              <w:t xml:space="preserve">     2</w:t>
            </w:r>
          </w:p>
        </w:tc>
        <w:tc>
          <w:tcPr>
            <w:tcW w:w="5583" w:type="dxa"/>
          </w:tcPr>
          <w:p w14:paraId="5457BF05" w14:textId="77777777" w:rsidR="004B4FCE" w:rsidRPr="004B4FCE" w:rsidRDefault="004B4FCE" w:rsidP="004B4FCE"/>
        </w:tc>
        <w:tc>
          <w:tcPr>
            <w:tcW w:w="1276" w:type="dxa"/>
          </w:tcPr>
          <w:p w14:paraId="4548159B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7971BFA2" w14:textId="77777777" w:rsidR="004B4FCE" w:rsidRPr="004B4FCE" w:rsidRDefault="004B4FCE" w:rsidP="004B4FCE"/>
        </w:tc>
        <w:tc>
          <w:tcPr>
            <w:tcW w:w="1701" w:type="dxa"/>
          </w:tcPr>
          <w:p w14:paraId="1BD1B260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56B4BE8D" w14:textId="77777777" w:rsidR="004B4FCE" w:rsidRPr="004B4FCE" w:rsidRDefault="004B4FCE" w:rsidP="004B4FCE"/>
        </w:tc>
        <w:tc>
          <w:tcPr>
            <w:tcW w:w="1843" w:type="dxa"/>
          </w:tcPr>
          <w:p w14:paraId="6EFF1178" w14:textId="77777777" w:rsidR="004B4FCE" w:rsidRPr="004B4FCE" w:rsidRDefault="004B4FCE" w:rsidP="004B4FCE"/>
        </w:tc>
      </w:tr>
      <w:tr w:rsidR="004B4FCE" w14:paraId="290AF287" w14:textId="77777777" w:rsidTr="004B4FCE">
        <w:trPr>
          <w:trHeight w:val="457"/>
          <w:jc w:val="center"/>
        </w:trPr>
        <w:tc>
          <w:tcPr>
            <w:tcW w:w="849" w:type="dxa"/>
          </w:tcPr>
          <w:p w14:paraId="3101C891" w14:textId="77777777" w:rsidR="004B4FCE" w:rsidRPr="004B4FCE" w:rsidRDefault="004B4FCE" w:rsidP="004B4FCE">
            <w:r w:rsidRPr="004B4FCE">
              <w:t xml:space="preserve">    3</w:t>
            </w:r>
          </w:p>
        </w:tc>
        <w:tc>
          <w:tcPr>
            <w:tcW w:w="5583" w:type="dxa"/>
          </w:tcPr>
          <w:p w14:paraId="2C783D31" w14:textId="77777777" w:rsidR="004B4FCE" w:rsidRPr="004B4FCE" w:rsidRDefault="004B4FCE" w:rsidP="004B4FCE"/>
        </w:tc>
        <w:tc>
          <w:tcPr>
            <w:tcW w:w="1276" w:type="dxa"/>
          </w:tcPr>
          <w:p w14:paraId="1BD04477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1FDF3D88" w14:textId="77777777" w:rsidR="004B4FCE" w:rsidRPr="004B4FCE" w:rsidRDefault="004B4FCE" w:rsidP="004B4FCE"/>
        </w:tc>
        <w:tc>
          <w:tcPr>
            <w:tcW w:w="1701" w:type="dxa"/>
          </w:tcPr>
          <w:p w14:paraId="52485C01" w14:textId="77777777" w:rsidR="004B4FCE" w:rsidRPr="004B4FCE" w:rsidRDefault="004B4FCE" w:rsidP="004B4FCE"/>
        </w:tc>
        <w:tc>
          <w:tcPr>
            <w:tcW w:w="1559" w:type="dxa"/>
          </w:tcPr>
          <w:p w14:paraId="3CFE64C9" w14:textId="77777777" w:rsidR="004B4FCE" w:rsidRPr="004B4FCE" w:rsidRDefault="004B4FCE" w:rsidP="004B4FCE"/>
        </w:tc>
        <w:tc>
          <w:tcPr>
            <w:tcW w:w="1843" w:type="dxa"/>
          </w:tcPr>
          <w:p w14:paraId="066D455F" w14:textId="77777777" w:rsidR="004B4FCE" w:rsidRPr="004B4FCE" w:rsidRDefault="004B4FCE" w:rsidP="004B4FCE"/>
        </w:tc>
      </w:tr>
      <w:tr w:rsidR="004B4FCE" w14:paraId="2A503D0A" w14:textId="77777777" w:rsidTr="004B4FCE">
        <w:trPr>
          <w:trHeight w:val="457"/>
          <w:jc w:val="center"/>
        </w:trPr>
        <w:tc>
          <w:tcPr>
            <w:tcW w:w="849" w:type="dxa"/>
          </w:tcPr>
          <w:p w14:paraId="2406F48B" w14:textId="77777777" w:rsidR="004B4FCE" w:rsidRPr="004B4FCE" w:rsidRDefault="004B4FCE" w:rsidP="004B4FCE">
            <w:r w:rsidRPr="004B4FCE">
              <w:t xml:space="preserve">    4</w:t>
            </w:r>
          </w:p>
        </w:tc>
        <w:tc>
          <w:tcPr>
            <w:tcW w:w="5583" w:type="dxa"/>
          </w:tcPr>
          <w:p w14:paraId="39E0479F" w14:textId="77777777" w:rsidR="004B4FCE" w:rsidRPr="004B4FCE" w:rsidRDefault="004B4FCE" w:rsidP="004B4FCE"/>
        </w:tc>
        <w:tc>
          <w:tcPr>
            <w:tcW w:w="1276" w:type="dxa"/>
          </w:tcPr>
          <w:p w14:paraId="6C287168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66938A08" w14:textId="77777777" w:rsidR="004B4FCE" w:rsidRPr="004B4FCE" w:rsidRDefault="004B4FCE" w:rsidP="0073472E">
            <w:r>
              <w:t xml:space="preserve">    </w:t>
            </w:r>
          </w:p>
        </w:tc>
        <w:tc>
          <w:tcPr>
            <w:tcW w:w="1701" w:type="dxa"/>
          </w:tcPr>
          <w:p w14:paraId="45233A6F" w14:textId="77777777" w:rsidR="004B4FCE" w:rsidRPr="004B4FCE" w:rsidRDefault="004B4FCE" w:rsidP="004B4FCE"/>
        </w:tc>
        <w:tc>
          <w:tcPr>
            <w:tcW w:w="1559" w:type="dxa"/>
          </w:tcPr>
          <w:p w14:paraId="738592E2" w14:textId="77777777" w:rsidR="004B4FCE" w:rsidRPr="004B4FCE" w:rsidRDefault="004B4FCE" w:rsidP="004B4FCE"/>
        </w:tc>
        <w:tc>
          <w:tcPr>
            <w:tcW w:w="1843" w:type="dxa"/>
          </w:tcPr>
          <w:p w14:paraId="6660CAC8" w14:textId="77777777" w:rsidR="004B4FCE" w:rsidRPr="004B4FCE" w:rsidRDefault="004B4FCE" w:rsidP="004B4FCE"/>
        </w:tc>
      </w:tr>
      <w:tr w:rsidR="0037246F" w14:paraId="1BEE2B7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3426F1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6ABAF21" w14:textId="77777777" w:rsidR="0037246F" w:rsidRPr="00D90C2A" w:rsidRDefault="00323ACC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5F766A" w:rsidRPr="00D90C2A">
              <w:rPr>
                <w:b/>
                <w:sz w:val="22"/>
                <w:szCs w:val="22"/>
              </w:rPr>
              <w:t>…</w:t>
            </w:r>
            <w:r w:rsidR="005F766A"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36A3133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B059DE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187EA42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32AE0F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14C454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6096CE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2A302A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C6C8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CD53B2" wp14:editId="30107C0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A0AED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D53B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BA0AED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398C2" w14:textId="77777777" w:rsidR="009515E9" w:rsidRDefault="009515E9" w:rsidP="001007E7">
      <w:pPr>
        <w:spacing w:after="0" w:line="240" w:lineRule="auto"/>
      </w:pPr>
      <w:r>
        <w:separator/>
      </w:r>
    </w:p>
  </w:endnote>
  <w:endnote w:type="continuationSeparator" w:id="0">
    <w:p w14:paraId="5453ABC2" w14:textId="77777777" w:rsidR="009515E9" w:rsidRDefault="009515E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26FB2" w14:textId="77777777" w:rsidR="001007E7" w:rsidRDefault="00FC6C88">
    <w:pPr>
      <w:pStyle w:val="Footer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C22288" wp14:editId="70B3AAB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E03F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A9F01E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26D983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C222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CBE03F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A9F01E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26D983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63C499" w14:textId="77777777" w:rsidR="001007E7" w:rsidRDefault="00FC6C8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AA5E71" wp14:editId="1DF5F5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B11A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AA5E7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CBB11A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79FF9F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7FC627E4" wp14:editId="6FF55C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5028AA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6C3F8" w14:textId="77777777" w:rsidR="009515E9" w:rsidRDefault="009515E9" w:rsidP="001007E7">
      <w:pPr>
        <w:spacing w:after="0" w:line="240" w:lineRule="auto"/>
      </w:pPr>
      <w:r>
        <w:separator/>
      </w:r>
    </w:p>
  </w:footnote>
  <w:footnote w:type="continuationSeparator" w:id="0">
    <w:p w14:paraId="4D5C69B4" w14:textId="77777777" w:rsidR="009515E9" w:rsidRDefault="009515E9" w:rsidP="001007E7">
      <w:pPr>
        <w:spacing w:after="0" w:line="240" w:lineRule="auto"/>
      </w:pPr>
      <w:r>
        <w:continuationSeparator/>
      </w:r>
    </w:p>
  </w:footnote>
  <w:footnote w:id="1">
    <w:p w14:paraId="32FAB6C2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741EF0A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46F"/>
    <w:rsid w:val="00022B70"/>
    <w:rsid w:val="00034DD9"/>
    <w:rsid w:val="001007E7"/>
    <w:rsid w:val="001020C0"/>
    <w:rsid w:val="00123B8D"/>
    <w:rsid w:val="00134B68"/>
    <w:rsid w:val="00157600"/>
    <w:rsid w:val="00170EC5"/>
    <w:rsid w:val="001762E7"/>
    <w:rsid w:val="00182F87"/>
    <w:rsid w:val="00194FF2"/>
    <w:rsid w:val="001A035B"/>
    <w:rsid w:val="001B5DB7"/>
    <w:rsid w:val="001E2887"/>
    <w:rsid w:val="001F73A7"/>
    <w:rsid w:val="00200073"/>
    <w:rsid w:val="00253DBA"/>
    <w:rsid w:val="0026335F"/>
    <w:rsid w:val="00277D20"/>
    <w:rsid w:val="002860A4"/>
    <w:rsid w:val="002971F5"/>
    <w:rsid w:val="00297294"/>
    <w:rsid w:val="002A32E4"/>
    <w:rsid w:val="002C4A7E"/>
    <w:rsid w:val="002E1412"/>
    <w:rsid w:val="002F2B77"/>
    <w:rsid w:val="00314023"/>
    <w:rsid w:val="0031441A"/>
    <w:rsid w:val="00323ACC"/>
    <w:rsid w:val="00334A2E"/>
    <w:rsid w:val="00351DE8"/>
    <w:rsid w:val="003667BF"/>
    <w:rsid w:val="0037246F"/>
    <w:rsid w:val="003823E1"/>
    <w:rsid w:val="003A4539"/>
    <w:rsid w:val="003B29C3"/>
    <w:rsid w:val="003B38E0"/>
    <w:rsid w:val="003C69F4"/>
    <w:rsid w:val="00403697"/>
    <w:rsid w:val="0042429D"/>
    <w:rsid w:val="0042490F"/>
    <w:rsid w:val="004415EA"/>
    <w:rsid w:val="00457721"/>
    <w:rsid w:val="00466B9C"/>
    <w:rsid w:val="004767CC"/>
    <w:rsid w:val="0049643D"/>
    <w:rsid w:val="004B4FCE"/>
    <w:rsid w:val="004C4743"/>
    <w:rsid w:val="004E4F9F"/>
    <w:rsid w:val="00525CC8"/>
    <w:rsid w:val="00535962"/>
    <w:rsid w:val="005B442B"/>
    <w:rsid w:val="005D0D63"/>
    <w:rsid w:val="005F766A"/>
    <w:rsid w:val="00611A07"/>
    <w:rsid w:val="00611AE1"/>
    <w:rsid w:val="0062592A"/>
    <w:rsid w:val="006506D0"/>
    <w:rsid w:val="00651E48"/>
    <w:rsid w:val="006709BC"/>
    <w:rsid w:val="006736D6"/>
    <w:rsid w:val="006D22EC"/>
    <w:rsid w:val="006D5196"/>
    <w:rsid w:val="006D59E3"/>
    <w:rsid w:val="0071686F"/>
    <w:rsid w:val="0073472E"/>
    <w:rsid w:val="00766372"/>
    <w:rsid w:val="00780880"/>
    <w:rsid w:val="007B4164"/>
    <w:rsid w:val="007B6F04"/>
    <w:rsid w:val="007B6F6F"/>
    <w:rsid w:val="00804417"/>
    <w:rsid w:val="00810515"/>
    <w:rsid w:val="0083342F"/>
    <w:rsid w:val="00833DE8"/>
    <w:rsid w:val="00854B4F"/>
    <w:rsid w:val="00864C96"/>
    <w:rsid w:val="00891E87"/>
    <w:rsid w:val="00892A51"/>
    <w:rsid w:val="008B3AE5"/>
    <w:rsid w:val="008E7803"/>
    <w:rsid w:val="009002B4"/>
    <w:rsid w:val="009446F2"/>
    <w:rsid w:val="009515E9"/>
    <w:rsid w:val="00957FDA"/>
    <w:rsid w:val="00964B76"/>
    <w:rsid w:val="00973324"/>
    <w:rsid w:val="009773D3"/>
    <w:rsid w:val="009A2AEC"/>
    <w:rsid w:val="009A4945"/>
    <w:rsid w:val="009B0931"/>
    <w:rsid w:val="009D63F5"/>
    <w:rsid w:val="009E0472"/>
    <w:rsid w:val="00A16099"/>
    <w:rsid w:val="00A24343"/>
    <w:rsid w:val="00A30384"/>
    <w:rsid w:val="00A640BD"/>
    <w:rsid w:val="00AB4966"/>
    <w:rsid w:val="00AC7631"/>
    <w:rsid w:val="00AD7919"/>
    <w:rsid w:val="00AF0D2F"/>
    <w:rsid w:val="00AF249E"/>
    <w:rsid w:val="00B12EA0"/>
    <w:rsid w:val="00B3101F"/>
    <w:rsid w:val="00B420BA"/>
    <w:rsid w:val="00B46841"/>
    <w:rsid w:val="00B61D08"/>
    <w:rsid w:val="00B62EEF"/>
    <w:rsid w:val="00B64D8F"/>
    <w:rsid w:val="00B80D25"/>
    <w:rsid w:val="00B81624"/>
    <w:rsid w:val="00B82170"/>
    <w:rsid w:val="00B85AF9"/>
    <w:rsid w:val="00B9237C"/>
    <w:rsid w:val="00B97B51"/>
    <w:rsid w:val="00BC1D0C"/>
    <w:rsid w:val="00BC61BD"/>
    <w:rsid w:val="00BD77F1"/>
    <w:rsid w:val="00BE4FB0"/>
    <w:rsid w:val="00BF1AD5"/>
    <w:rsid w:val="00C66D08"/>
    <w:rsid w:val="00C67904"/>
    <w:rsid w:val="00C72DC9"/>
    <w:rsid w:val="00CA4661"/>
    <w:rsid w:val="00CC0A2E"/>
    <w:rsid w:val="00CE67A3"/>
    <w:rsid w:val="00D24FA7"/>
    <w:rsid w:val="00D64696"/>
    <w:rsid w:val="00D90D49"/>
    <w:rsid w:val="00D93BCA"/>
    <w:rsid w:val="00DC5D96"/>
    <w:rsid w:val="00DD4F3E"/>
    <w:rsid w:val="00DD5397"/>
    <w:rsid w:val="00DE4A0A"/>
    <w:rsid w:val="00E053B3"/>
    <w:rsid w:val="00E05D5B"/>
    <w:rsid w:val="00E13E55"/>
    <w:rsid w:val="00E3360B"/>
    <w:rsid w:val="00E66ACF"/>
    <w:rsid w:val="00E95271"/>
    <w:rsid w:val="00E96D05"/>
    <w:rsid w:val="00EA28C4"/>
    <w:rsid w:val="00EA7406"/>
    <w:rsid w:val="00EB128A"/>
    <w:rsid w:val="00EC0597"/>
    <w:rsid w:val="00EE0749"/>
    <w:rsid w:val="00EF51AC"/>
    <w:rsid w:val="00F116C5"/>
    <w:rsid w:val="00F12185"/>
    <w:rsid w:val="00F225BF"/>
    <w:rsid w:val="00F25B99"/>
    <w:rsid w:val="00F26EB1"/>
    <w:rsid w:val="00F4086F"/>
    <w:rsid w:val="00F45E2C"/>
    <w:rsid w:val="00F4602B"/>
    <w:rsid w:val="00F53753"/>
    <w:rsid w:val="00F7167E"/>
    <w:rsid w:val="00F7443C"/>
    <w:rsid w:val="00F914E6"/>
    <w:rsid w:val="00FA33D1"/>
    <w:rsid w:val="00FC280C"/>
    <w:rsid w:val="00FC2870"/>
    <w:rsid w:val="00FC6C88"/>
    <w:rsid w:val="00FD0354"/>
    <w:rsid w:val="00FE5045"/>
    <w:rsid w:val="00FF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9752AC"/>
  <w15:docId w15:val="{3D925772-EB73-41E7-8801-5F7D62C0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B7580-4AC3-42E3-99B6-75A4B2E5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159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Melany Moncion Paulino</cp:lastModifiedBy>
  <cp:revision>48</cp:revision>
  <cp:lastPrinted>2011-03-04T18:27:00Z</cp:lastPrinted>
  <dcterms:created xsi:type="dcterms:W3CDTF">2021-04-13T13:39:00Z</dcterms:created>
  <dcterms:modified xsi:type="dcterms:W3CDTF">2026-09-10T14:11:00Z</dcterms:modified>
</cp:coreProperties>
</file>