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2E54004F" w:rsidR="00535962" w:rsidRPr="00F7167E" w:rsidRDefault="0086580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9E87914" wp14:editId="6EF32E35">
                <wp:simplePos x="0" y="0"/>
                <wp:positionH relativeFrom="column">
                  <wp:posOffset>7019925</wp:posOffset>
                </wp:positionH>
                <wp:positionV relativeFrom="paragraph">
                  <wp:posOffset>-584200</wp:posOffset>
                </wp:positionV>
                <wp:extent cx="1875790" cy="701040"/>
                <wp:effectExtent l="0" t="0" r="10160" b="22860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579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D531784" w14:textId="364C2586" w:rsidR="00957FDA" w:rsidRPr="00535962" w:rsidRDefault="00865805" w:rsidP="004B4FCE">
                                    <w:r w:rsidRPr="00865805">
                                      <w:rPr>
                                        <w:lang w:val="es-DO"/>
                                      </w:rPr>
                                      <w:t>MMUJER-DAF-CM-2026-00</w:t>
                                    </w:r>
                                    <w:r w:rsidR="004D4849">
                                      <w:t>6</w:t>
                                    </w:r>
                                    <w:r w:rsidR="00DD42FA"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6" style="position:absolute;margin-left:552.75pt;margin-top:-46pt;width:147.7pt;height:55.2pt;z-index:25166131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D531784" w14:textId="364C2586" w:rsidR="00957FDA" w:rsidRPr="00535962" w:rsidRDefault="00865805" w:rsidP="004B4FCE">
                              <w:r w:rsidRPr="00865805">
                                <w:rPr>
                                  <w:lang w:val="es-DO"/>
                                </w:rPr>
                                <w:t>MMUJER-DAF-CM-2026-00</w:t>
                              </w:r>
                              <w:r w:rsidR="004D4849">
                                <w:t>6</w:t>
                              </w:r>
                              <w:r w:rsidR="00DD42FA"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316D17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88C52CF" wp14:editId="7403FAE3">
                <wp:simplePos x="0" y="0"/>
                <wp:positionH relativeFrom="column">
                  <wp:posOffset>-361950</wp:posOffset>
                </wp:positionH>
                <wp:positionV relativeFrom="paragraph">
                  <wp:posOffset>-323850</wp:posOffset>
                </wp:positionV>
                <wp:extent cx="152400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33823B7" w:rsidR="00BC61BD" w:rsidRPr="00BC61BD" w:rsidRDefault="00316D17">
                            <w:pPr>
                              <w:rPr>
                                <w:lang w:val="en-US"/>
                              </w:rPr>
                            </w:pPr>
                            <w:r w:rsidRPr="00316D17">
                              <w:rPr>
                                <w:noProof/>
                              </w:rPr>
                              <w:drawing>
                                <wp:inline distT="0" distB="0" distL="0" distR="0" wp14:anchorId="7469B551" wp14:editId="1778BC01">
                                  <wp:extent cx="1386033" cy="495300"/>
                                  <wp:effectExtent l="0" t="0" r="0" b="0"/>
                                  <wp:docPr id="1942092386" name="Imagen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06832" cy="50273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1" type="#_x0000_t202" style="position:absolute;margin-left:-28.5pt;margin-top:-25.5pt;width:120pt;height:79.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" filled="f" stroked="f">
                <v:textbox>
                  <w:txbxContent>
                    <w:p w14:paraId="2099DAD3" w14:textId="033823B7" w:rsidR="00BC61BD" w:rsidRPr="00BC61BD" w:rsidRDefault="00316D17">
                      <w:pPr>
                        <w:rPr>
                          <w:lang w:val="en-US"/>
                        </w:rPr>
                      </w:pPr>
                      <w:r w:rsidRPr="00316D17">
                        <w:rPr>
                          <w:noProof/>
                        </w:rPr>
                        <w:drawing>
                          <wp:inline distT="0" distB="0" distL="0" distR="0" wp14:anchorId="7469B551" wp14:editId="1778BC01">
                            <wp:extent cx="1386033" cy="495300"/>
                            <wp:effectExtent l="0" t="0" r="0" b="0"/>
                            <wp:docPr id="1942092386" name="Imagen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06832" cy="50273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C6C88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729D04BB" w:rsidR="002E1412" w:rsidRPr="002E1412" w:rsidRDefault="009D744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316D17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A89CE1" id="Text Box 16" o:spid="_x0000_s1032" type="#_x0000_t202" style="position:absolute;margin-left:208.45pt;margin-top:9.1pt;width:260.75pt;height:2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pbR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" stroked="f">
                <v:textbox>
                  <w:txbxContent>
                    <w:p w14:paraId="159CE346" w14:textId="729D04BB" w:rsidR="002E1412" w:rsidRPr="002E1412" w:rsidRDefault="009D744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316D17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5168" behindDoc="0" locked="0" layoutInCell="1" allowOverlap="1" wp14:anchorId="5400AF0D" wp14:editId="74F388D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C6C88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9A225B" wp14:editId="4E17FE7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3" type="#_x0000_t202" style="position:absolute;margin-left:-19pt;margin-top:-48.45pt;width:74.65pt;height:24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9D744E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9D744E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6255C" w14:textId="77777777" w:rsidR="009D744E" w:rsidRDefault="009D744E" w:rsidP="001007E7">
      <w:pPr>
        <w:spacing w:after="0" w:line="240" w:lineRule="auto"/>
      </w:pPr>
      <w:r>
        <w:separator/>
      </w:r>
    </w:p>
  </w:endnote>
  <w:endnote w:type="continuationSeparator" w:id="0">
    <w:p w14:paraId="7654E8F3" w14:textId="77777777" w:rsidR="009D744E" w:rsidRDefault="009D744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09AC0" w14:textId="77777777" w:rsidR="009D744E" w:rsidRDefault="009D744E" w:rsidP="001007E7">
      <w:pPr>
        <w:spacing w:after="0" w:line="240" w:lineRule="auto"/>
      </w:pPr>
      <w:r>
        <w:separator/>
      </w:r>
    </w:p>
  </w:footnote>
  <w:footnote w:type="continuationSeparator" w:id="0">
    <w:p w14:paraId="3A1E60B5" w14:textId="77777777" w:rsidR="009D744E" w:rsidRDefault="009D744E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1007E7"/>
    <w:rsid w:val="001020C0"/>
    <w:rsid w:val="00123B8D"/>
    <w:rsid w:val="00157600"/>
    <w:rsid w:val="00170EC5"/>
    <w:rsid w:val="001762E7"/>
    <w:rsid w:val="00182F87"/>
    <w:rsid w:val="00194FF2"/>
    <w:rsid w:val="001A57E2"/>
    <w:rsid w:val="001B5DB7"/>
    <w:rsid w:val="001E2887"/>
    <w:rsid w:val="001F3C6A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C578E"/>
    <w:rsid w:val="002E1412"/>
    <w:rsid w:val="002F2B77"/>
    <w:rsid w:val="00314023"/>
    <w:rsid w:val="0031441A"/>
    <w:rsid w:val="00316D17"/>
    <w:rsid w:val="00323ACC"/>
    <w:rsid w:val="00324205"/>
    <w:rsid w:val="00334A2E"/>
    <w:rsid w:val="00336A38"/>
    <w:rsid w:val="00351DE8"/>
    <w:rsid w:val="003667BF"/>
    <w:rsid w:val="0037246F"/>
    <w:rsid w:val="00380974"/>
    <w:rsid w:val="00386549"/>
    <w:rsid w:val="003A4539"/>
    <w:rsid w:val="003B29C3"/>
    <w:rsid w:val="003B38E0"/>
    <w:rsid w:val="003C69F4"/>
    <w:rsid w:val="00402464"/>
    <w:rsid w:val="00403697"/>
    <w:rsid w:val="0042490F"/>
    <w:rsid w:val="004477CF"/>
    <w:rsid w:val="00457721"/>
    <w:rsid w:val="00466B9C"/>
    <w:rsid w:val="004767CC"/>
    <w:rsid w:val="004909B1"/>
    <w:rsid w:val="0049643D"/>
    <w:rsid w:val="004B4FCE"/>
    <w:rsid w:val="004C4743"/>
    <w:rsid w:val="004D4849"/>
    <w:rsid w:val="004E4F9F"/>
    <w:rsid w:val="005315AA"/>
    <w:rsid w:val="00535962"/>
    <w:rsid w:val="005B442B"/>
    <w:rsid w:val="005D0D63"/>
    <w:rsid w:val="005F766A"/>
    <w:rsid w:val="00611A07"/>
    <w:rsid w:val="00611AE1"/>
    <w:rsid w:val="0062592A"/>
    <w:rsid w:val="006506D0"/>
    <w:rsid w:val="00651E48"/>
    <w:rsid w:val="00653D44"/>
    <w:rsid w:val="006709BC"/>
    <w:rsid w:val="006736D6"/>
    <w:rsid w:val="00694D93"/>
    <w:rsid w:val="006C228F"/>
    <w:rsid w:val="006D59E3"/>
    <w:rsid w:val="0071686F"/>
    <w:rsid w:val="007278D1"/>
    <w:rsid w:val="007309DE"/>
    <w:rsid w:val="0073472E"/>
    <w:rsid w:val="00766372"/>
    <w:rsid w:val="00780880"/>
    <w:rsid w:val="007A5F10"/>
    <w:rsid w:val="007B4164"/>
    <w:rsid w:val="007B6F6F"/>
    <w:rsid w:val="007F6F6B"/>
    <w:rsid w:val="00810515"/>
    <w:rsid w:val="0083342F"/>
    <w:rsid w:val="00833DE8"/>
    <w:rsid w:val="00854B4F"/>
    <w:rsid w:val="00865805"/>
    <w:rsid w:val="00891E87"/>
    <w:rsid w:val="008B3AE5"/>
    <w:rsid w:val="008E7803"/>
    <w:rsid w:val="009002B4"/>
    <w:rsid w:val="009446F2"/>
    <w:rsid w:val="00957FDA"/>
    <w:rsid w:val="00964B76"/>
    <w:rsid w:val="009773D3"/>
    <w:rsid w:val="0098484D"/>
    <w:rsid w:val="009A2AEC"/>
    <w:rsid w:val="009A4945"/>
    <w:rsid w:val="009B0931"/>
    <w:rsid w:val="009D744E"/>
    <w:rsid w:val="009E0472"/>
    <w:rsid w:val="00A02AE8"/>
    <w:rsid w:val="00A16099"/>
    <w:rsid w:val="00A24343"/>
    <w:rsid w:val="00A30384"/>
    <w:rsid w:val="00A640BD"/>
    <w:rsid w:val="00AB4966"/>
    <w:rsid w:val="00AC5100"/>
    <w:rsid w:val="00AC7631"/>
    <w:rsid w:val="00AD7919"/>
    <w:rsid w:val="00AF0D2F"/>
    <w:rsid w:val="00B3101F"/>
    <w:rsid w:val="00B420BA"/>
    <w:rsid w:val="00B46841"/>
    <w:rsid w:val="00B61D08"/>
    <w:rsid w:val="00B62EEF"/>
    <w:rsid w:val="00B82170"/>
    <w:rsid w:val="00B9237C"/>
    <w:rsid w:val="00B97B51"/>
    <w:rsid w:val="00BB58E8"/>
    <w:rsid w:val="00BC1D0C"/>
    <w:rsid w:val="00BC61BD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818C1"/>
    <w:rsid w:val="00D866E3"/>
    <w:rsid w:val="00D90D49"/>
    <w:rsid w:val="00D93BCA"/>
    <w:rsid w:val="00DC5D96"/>
    <w:rsid w:val="00DD42FA"/>
    <w:rsid w:val="00DD4F3E"/>
    <w:rsid w:val="00DE4A0A"/>
    <w:rsid w:val="00E05D5B"/>
    <w:rsid w:val="00E13E55"/>
    <w:rsid w:val="00E3360B"/>
    <w:rsid w:val="00E66ACF"/>
    <w:rsid w:val="00E95271"/>
    <w:rsid w:val="00E96D05"/>
    <w:rsid w:val="00EA28C4"/>
    <w:rsid w:val="00EA7406"/>
    <w:rsid w:val="00EB128A"/>
    <w:rsid w:val="00EB775C"/>
    <w:rsid w:val="00EE11C4"/>
    <w:rsid w:val="00EF51AC"/>
    <w:rsid w:val="00F116C5"/>
    <w:rsid w:val="00F12185"/>
    <w:rsid w:val="00F225BF"/>
    <w:rsid w:val="00F25B99"/>
    <w:rsid w:val="00F4086F"/>
    <w:rsid w:val="00F45E2C"/>
    <w:rsid w:val="00F53753"/>
    <w:rsid w:val="00F67605"/>
    <w:rsid w:val="00F7167E"/>
    <w:rsid w:val="00F7443C"/>
    <w:rsid w:val="00F914E6"/>
    <w:rsid w:val="00FA33D1"/>
    <w:rsid w:val="00FA48C0"/>
    <w:rsid w:val="00FC280C"/>
    <w:rsid w:val="00FC2870"/>
    <w:rsid w:val="00FC6C88"/>
    <w:rsid w:val="00FD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C0A4B2-5ECE-4DA6-BA3D-3ECEDFB2F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160</TotalTime>
  <Pages>1</Pages>
  <Words>114</Words>
  <Characters>633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Madeline Rodriguez</cp:lastModifiedBy>
  <cp:revision>45</cp:revision>
  <cp:lastPrinted>2011-03-04T18:27:00Z</cp:lastPrinted>
  <dcterms:created xsi:type="dcterms:W3CDTF">2021-04-13T13:39:00Z</dcterms:created>
  <dcterms:modified xsi:type="dcterms:W3CDTF">2026-09-10T15:58:00Z</dcterms:modified>
</cp:coreProperties>
</file>