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2A19B" w14:textId="36421AF6" w:rsidR="00535962" w:rsidRPr="00F7167E" w:rsidRDefault="006E183B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572A1BE" wp14:editId="6764C152">
                <wp:simplePos x="0" y="0"/>
                <wp:positionH relativeFrom="column">
                  <wp:posOffset>4362450</wp:posOffset>
                </wp:positionH>
                <wp:positionV relativeFrom="paragraph">
                  <wp:posOffset>-593725</wp:posOffset>
                </wp:positionV>
                <wp:extent cx="1966595" cy="701040"/>
                <wp:effectExtent l="0" t="0" r="1460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66595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572A1DC" w14:textId="11DED3DA" w:rsidR="001466B0" w:rsidRPr="00535962" w:rsidRDefault="006E183B" w:rsidP="001466B0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fonper-daf-cd-2026-00</w:t>
                                    </w:r>
                                    <w:r w:rsidR="00146FFF">
                                      <w:rPr>
                                        <w:rStyle w:val="Style2"/>
                                      </w:rPr>
                                      <w:t>28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572A1DD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72A1BE" id="Group 21" o:spid="_x0000_s1026" style="position:absolute;margin-left:343.5pt;margin-top:-46.75pt;width:154.85pt;height:55.2pt;z-index:25165926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572A1DC" w14:textId="11DED3DA" w:rsidR="001466B0" w:rsidRPr="00535962" w:rsidRDefault="006E183B" w:rsidP="001466B0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fonper-daf-cd-2026-00</w:t>
                              </w:r>
                              <w:r w:rsidR="00146FFF">
                                <w:rPr>
                                  <w:rStyle w:val="Style2"/>
                                </w:rPr>
                                <w:t>28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1572A1DD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572A1B8" wp14:editId="1572A1B9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72A1DA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72A1B8" id="Text Box 20" o:spid="_x0000_s1031" type="#_x0000_t202" style="position:absolute;margin-left:-31.1pt;margin-top:-46.5pt;width:74.65pt;height:24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1572A1DA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312" behindDoc="0" locked="0" layoutInCell="1" allowOverlap="1" wp14:anchorId="1572A1BA" wp14:editId="1572A1BB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572A1BC" wp14:editId="651EA32D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72A1DB" w14:textId="77777777" w:rsidR="0026335F" w:rsidRPr="0026335F" w:rsidRDefault="003E785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72A1BC" id="Text Box 12" o:spid="_x0000_s1032" type="#_x0000_t202" style="position:absolute;margin-left:389.95pt;margin-top:12.5pt;width:114.05pt;height:21.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1572A1DB" w14:textId="77777777" w:rsidR="0026335F" w:rsidRPr="0026335F" w:rsidRDefault="003E785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572A1C0" wp14:editId="1572A1C1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1572A1DE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572A1E3" wp14:editId="1572A1E4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72A1C0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1572A1DE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1572A1E3" wp14:editId="1572A1E4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572A19C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572A1C2" wp14:editId="1572A1C3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72A1DF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72A1C2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1572A1DF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1572A19D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572A1C4" wp14:editId="1572A1C5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72A1E0" w14:textId="77777777" w:rsidR="002E1412" w:rsidRPr="002E1412" w:rsidRDefault="003E7852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72A1C4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1572A1E0" w14:textId="77777777" w:rsidR="002E1412" w:rsidRPr="002E1412" w:rsidRDefault="003E7852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572A19E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572A19F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572A1C6" wp14:editId="1572A1C7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72A1E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72A1C6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1572A1E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1572A1A0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572A1C8" wp14:editId="1572A1C9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72A1E2" w14:textId="77777777" w:rsidR="002E1412" w:rsidRPr="002E1412" w:rsidRDefault="003E7852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Nombre del Departamento ó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72A1C8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1572A1E2" w14:textId="77777777" w:rsidR="002E1412" w:rsidRPr="002E1412" w:rsidRDefault="003E7852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Nombre del Departamento ó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572A1A1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1572A1A2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1572A1A3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1572A1A4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1572A1A5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1572A1A6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1572A1A8" w14:textId="77777777" w:rsidTr="00E82502">
        <w:trPr>
          <w:cantSplit/>
          <w:trHeight w:val="440"/>
        </w:trPr>
        <w:tc>
          <w:tcPr>
            <w:tcW w:w="9252" w:type="dxa"/>
          </w:tcPr>
          <w:p w14:paraId="1572A1A7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1572A1AA" w14:textId="77777777" w:rsidTr="00E82502">
        <w:trPr>
          <w:cantSplit/>
          <w:trHeight w:val="440"/>
        </w:trPr>
        <w:tc>
          <w:tcPr>
            <w:tcW w:w="9252" w:type="dxa"/>
          </w:tcPr>
          <w:p w14:paraId="1572A1A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572A1AC" w14:textId="77777777" w:rsidTr="00E82502">
        <w:trPr>
          <w:cantSplit/>
          <w:trHeight w:val="440"/>
        </w:trPr>
        <w:tc>
          <w:tcPr>
            <w:tcW w:w="9252" w:type="dxa"/>
          </w:tcPr>
          <w:p w14:paraId="1572A1A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1572A1AE" w14:textId="77777777" w:rsidTr="00E82502">
        <w:trPr>
          <w:cantSplit/>
          <w:trHeight w:val="440"/>
        </w:trPr>
        <w:tc>
          <w:tcPr>
            <w:tcW w:w="9252" w:type="dxa"/>
          </w:tcPr>
          <w:p w14:paraId="1572A1A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1572A1B0" w14:textId="77777777" w:rsidTr="00E82502">
        <w:trPr>
          <w:cantSplit/>
          <w:trHeight w:val="440"/>
        </w:trPr>
        <w:tc>
          <w:tcPr>
            <w:tcW w:w="9252" w:type="dxa"/>
          </w:tcPr>
          <w:p w14:paraId="1572A1AF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1572A1B6" w14:textId="77777777" w:rsidTr="00E82502">
        <w:trPr>
          <w:cantSplit/>
          <w:trHeight w:val="440"/>
        </w:trPr>
        <w:tc>
          <w:tcPr>
            <w:tcW w:w="9252" w:type="dxa"/>
          </w:tcPr>
          <w:p w14:paraId="1572A1B1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1572A1B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1572A1B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1572A1B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572A1B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1572A1B7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2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D5A289" w14:textId="77777777" w:rsidR="003E7852" w:rsidRDefault="003E7852" w:rsidP="001007E7">
      <w:pPr>
        <w:spacing w:after="0" w:line="240" w:lineRule="auto"/>
      </w:pPr>
      <w:r>
        <w:separator/>
      </w:r>
    </w:p>
  </w:endnote>
  <w:endnote w:type="continuationSeparator" w:id="0">
    <w:p w14:paraId="0A376A66" w14:textId="77777777" w:rsidR="003E7852" w:rsidRDefault="003E785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2A1CE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1572A1D4" wp14:editId="1572A1D5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572A1D6" wp14:editId="1572A1D7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72A1E5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1572A1E6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72A1D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1572A1E5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1572A1E6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572A1D8" wp14:editId="1572A1D9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72A1E7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572A1D8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1572A1E7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1572A1CF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1572A1D0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572A1D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572A1D2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1572A1D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400B3" w14:textId="77777777" w:rsidR="003E7852" w:rsidRDefault="003E7852" w:rsidP="001007E7">
      <w:pPr>
        <w:spacing w:after="0" w:line="240" w:lineRule="auto"/>
      </w:pPr>
      <w:r>
        <w:separator/>
      </w:r>
    </w:p>
  </w:footnote>
  <w:footnote w:type="continuationSeparator" w:id="0">
    <w:p w14:paraId="40B30123" w14:textId="77777777" w:rsidR="003E7852" w:rsidRDefault="003E7852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46FFF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41484"/>
    <w:rsid w:val="00392351"/>
    <w:rsid w:val="003A6141"/>
    <w:rsid w:val="003E7852"/>
    <w:rsid w:val="00404131"/>
    <w:rsid w:val="0042490F"/>
    <w:rsid w:val="004379A6"/>
    <w:rsid w:val="0044234A"/>
    <w:rsid w:val="00456C17"/>
    <w:rsid w:val="00466B9C"/>
    <w:rsid w:val="004B30DA"/>
    <w:rsid w:val="004B7418"/>
    <w:rsid w:val="004D45A8"/>
    <w:rsid w:val="00535962"/>
    <w:rsid w:val="00611A07"/>
    <w:rsid w:val="0062592A"/>
    <w:rsid w:val="006506D0"/>
    <w:rsid w:val="00651E48"/>
    <w:rsid w:val="00666D56"/>
    <w:rsid w:val="006709BC"/>
    <w:rsid w:val="006E183B"/>
    <w:rsid w:val="006F567F"/>
    <w:rsid w:val="0070392C"/>
    <w:rsid w:val="00725091"/>
    <w:rsid w:val="00780880"/>
    <w:rsid w:val="007B0E1F"/>
    <w:rsid w:val="007B6F6F"/>
    <w:rsid w:val="00820C9F"/>
    <w:rsid w:val="0082707E"/>
    <w:rsid w:val="008315B0"/>
    <w:rsid w:val="008B3AE5"/>
    <w:rsid w:val="008C388B"/>
    <w:rsid w:val="00966EEE"/>
    <w:rsid w:val="00977C54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BE783C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CF4B46"/>
    <w:rsid w:val="00D109BE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03F62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572A19B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95b483f-c7a6-4252-8606-c67109c81eda" xsi:nil="true"/>
    <lcf76f155ced4ddcb4097134ff3c332f xmlns="30ffa277-37c4-4898-ac08-4c7c2e3fd7d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F7C486651223D478240D97B45CD0A8D" ma:contentTypeVersion="15" ma:contentTypeDescription="Crear nuevo documento." ma:contentTypeScope="" ma:versionID="33eb8d9db169ea0b4228ace95479c671">
  <xsd:schema xmlns:xsd="http://www.w3.org/2001/XMLSchema" xmlns:xs="http://www.w3.org/2001/XMLSchema" xmlns:p="http://schemas.microsoft.com/office/2006/metadata/properties" xmlns:ns2="30ffa277-37c4-4898-ac08-4c7c2e3fd7d0" xmlns:ns3="095b483f-c7a6-4252-8606-c67109c81eda" targetNamespace="http://schemas.microsoft.com/office/2006/metadata/properties" ma:root="true" ma:fieldsID="5427acbdad74cb74913f4fc447b2acb7" ns2:_="" ns3:_="">
    <xsd:import namespace="30ffa277-37c4-4898-ac08-4c7c2e3fd7d0"/>
    <xsd:import namespace="095b483f-c7a6-4252-8606-c67109c81e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ffa277-37c4-4898-ac08-4c7c2e3fd7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0ebdc4ba-9f28-4120-84bc-d63b9ce644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b483f-c7a6-4252-8606-c67109c81ed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6b9fb91f-fe7b-47d7-b8a4-98b94ec3c043}" ma:internalName="TaxCatchAll" ma:showField="CatchAllData" ma:web="095b483f-c7a6-4252-8606-c67109c81e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D04AAC4-42F3-4BF3-A68A-A612B317C49A}">
  <ds:schemaRefs>
    <ds:schemaRef ds:uri="http://schemas.microsoft.com/office/2006/metadata/properties"/>
    <ds:schemaRef ds:uri="http://schemas.microsoft.com/office/infopath/2007/PartnerControls"/>
    <ds:schemaRef ds:uri="095b483f-c7a6-4252-8606-c67109c81eda"/>
    <ds:schemaRef ds:uri="30ffa277-37c4-4898-ac08-4c7c2e3fd7d0"/>
  </ds:schemaRefs>
</ds:datastoreItem>
</file>

<file path=customXml/itemProps3.xml><?xml version="1.0" encoding="utf-8"?>
<ds:datastoreItem xmlns:ds="http://schemas.openxmlformats.org/officeDocument/2006/customXml" ds:itemID="{683BCA5E-2044-4585-AED3-55114A50DDB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2B8402C-52B2-43DC-99DF-5A7AE7977C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ffa277-37c4-4898-ac08-4c7c2e3fd7d0"/>
    <ds:schemaRef ds:uri="095b483f-c7a6-4252-8606-c67109c81e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2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Sandra Ruiz</cp:lastModifiedBy>
  <cp:revision>7</cp:revision>
  <cp:lastPrinted>2011-03-04T18:48:00Z</cp:lastPrinted>
  <dcterms:created xsi:type="dcterms:W3CDTF">2014-01-15T13:04:00Z</dcterms:created>
  <dcterms:modified xsi:type="dcterms:W3CDTF">2026-07-30T16:29:00Z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0x0101004F7C486651223D478240D97B45CD0A8D</vt:lpwstr>
  </property>
</Properties>
</file>