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0E5E5" w14:textId="77777777" w:rsidR="00535962" w:rsidRPr="00F7167E" w:rsidRDefault="00FC6C88">
      <w:r>
        <w:rPr>
          <w:rFonts w:ascii="Arial Bold" w:hAnsi="Arial Bold"/>
          <w:b/>
          <w:caps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2A89CE1" wp14:editId="199714AB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9CE346" w14:textId="30A6E63A" w:rsidR="002E1412" w:rsidRPr="002E1412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EE0749">
                                  <w:rPr>
                                    <w:rStyle w:val="Style6"/>
                                  </w:rPr>
                                  <w:t>Ministerio de la Mujer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A89CE1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vrK9AEAAMo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VIyUi3gvpIhBEmQ9EPQJsO8DdnA5mp5P7XXqDi&#10;zHy2JNpNvlxG96VgubpeUICXmeoyI6wkqJIHzqbtNkyO3TvUbUeVpjFZuCOhG500eOnq1DcZJklz&#10;Mnd05GWcbr38gps/AAAA//8DAFBLAwQUAAYACAAAACEAiRPLIt4AAAAJAQAADwAAAGRycy9kb3du&#10;cmV2LnhtbEyP0U6DQBBF3038h82Y+GLsUkQKyNKoiaavrf2AgZ0Ckd0l7LbQv3d80sfJPbn3TLld&#10;zCAuNPneWQXrVQSCbON0b1sFx6+PxwyED2g1Ds6Sgit52Fa3NyUW2s12T5dDaAWXWF+ggi6EsZDS&#10;Nx0Z9Cs3kuXs5CaDgc+plXrCmcvNIOMoSqXB3vJChyO9d9R8H85GwWk3Pzznc/0Zjpt9kr5hv6nd&#10;Van7u+X1BUSgJfzB8KvP6lCxU+3OVnsxKEjWac4oB1kMgoH8KUtA1ArSOAZZlfL/B9UPAAAA//8D&#10;AFBLAQItABQABgAIAAAAIQC2gziS/gAAAOEBAAATAAAAAAAAAAAAAAAAAAAAAABbQ29udGVudF9U&#10;eXBlc10ueG1sUEsBAi0AFAAGAAgAAAAhADj9If/WAAAAlAEAAAsAAAAAAAAAAAAAAAAALwEAAF9y&#10;ZWxzLy5yZWxzUEsBAi0AFAAGAAgAAAAhAH8u+sr0AQAAygMAAA4AAAAAAAAAAAAAAAAALgIAAGRy&#10;cy9lMm9Eb2MueG1sUEsBAi0AFAAGAAgAAAAhAIkTyyLeAAAACQEAAA8AAAAAAAAAAAAAAAAATgQA&#10;AGRycy9kb3ducmV2LnhtbFBLBQYAAAAABAAEAPMAAABZBQAAAAA=&#10;" stroked="f">
                <v:textbox>
                  <w:txbxContent>
                    <w:p w14:paraId="159CE346" w14:textId="30A6E63A" w:rsidR="002E1412" w:rsidRPr="002E1412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EE0749">
                            <w:rPr>
                              <w:rStyle w:val="Style6"/>
                            </w:rPr>
                            <w:t>Ministerio de la Mujer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  <w:lang w:val="es-MX" w:eastAsia="es-MX"/>
        </w:rPr>
        <w:drawing>
          <wp:anchor distT="0" distB="0" distL="114300" distR="114300" simplePos="0" relativeHeight="251658752" behindDoc="0" locked="0" layoutInCell="1" allowOverlap="1" wp14:anchorId="5400AF0D" wp14:editId="394868C7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29E87914" wp14:editId="5679C57D">
                <wp:simplePos x="0" y="0"/>
                <wp:positionH relativeFrom="column">
                  <wp:posOffset>7280275</wp:posOffset>
                </wp:positionH>
                <wp:positionV relativeFrom="paragraph">
                  <wp:posOffset>-584200</wp:posOffset>
                </wp:positionV>
                <wp:extent cx="1615440" cy="701040"/>
                <wp:effectExtent l="12700" t="6350" r="10160" b="6985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p w14:paraId="0D531784" w14:textId="7173931D" w:rsidR="00957FDA" w:rsidRPr="00535962" w:rsidRDefault="00FF65B3" w:rsidP="004B4FCE">
                                    <w:r>
                                      <w:t>MMUJER</w:t>
                                    </w:r>
                                    <w:r w:rsidR="00C67904">
                                      <w:rPr>
                                        <w:lang w:val="es-DO"/>
                                      </w:rPr>
                                      <w:t>-</w:t>
                                    </w:r>
                                    <w:r w:rsidR="00DE4A0A">
                                      <w:t>DAF-CM-202</w:t>
                                    </w:r>
                                    <w:r>
                                      <w:t>6</w:t>
                                    </w:r>
                                    <w:r w:rsidR="00DE4A0A">
                                      <w:t>-</w:t>
                                    </w:r>
                                    <w:r w:rsidR="00964B76">
                                      <w:t>00</w:t>
                                    </w:r>
                                    <w:r w:rsidR="00792162">
                                      <w:t>67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03BA1EF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E87914" id="Group 21" o:spid="_x0000_s1027" style="position:absolute;margin-left:573.25pt;margin-top:-46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5ZwbgMAAM0MAAAOAAAAZHJzL2Uyb0RvYy54bWzUV9tu2zAMfR+wfxD0vjp241yMukXXGwbs&#10;UqzdByi2fMFsyZOU2t3Xj6JsJ2mLDevaDs2DIYkiRR7yUMrBUVdX5IYrXUoRU39vQgkXiUxLkcf0&#10;2/X5uwUl2jCRskoKHtNbrunR4ds3B20T8UAWskq5ImBE6KhtYloY00Sep5OC10zvyYYLEGZS1czA&#10;VOVeqlgL1uvKCyaTmddKlTZKJlxrWD11QnqI9rOMJ+ZLlmluSBVT8M3gV+F3Zb/e4QGLcsWaokx6&#10;N9gjvKhZKeDQ0dQpM4ysVXnPVF0mSmqZmb1E1p7MsjLhGANE40/uRHOh5LrBWPKozZsRJoD2Dk6P&#10;Npt8vrlQzVVzqZz3MPwok+8acPHaJo+25Xaeu81k1X6SKeSTrY3EwLtM1dYEhEQ6xPd2xJd3hiSw&#10;6M/8cDqFNCQgm0O8MMYEJAVkyar5wWI2owTEYbA/yM569QCUna4Pqlbqscidi772vtncQzHpDV76&#10;3/C6KljDMQ3a4nGpSJmCq/uUCFYDBl+hypjIK06CwHplj4d9A6jaIUqEPClgGz9WSrYFZym45WMU&#10;Owp2oiEff4T4AawGoH+DFIsapc0FlzWxg5gq8B4zyG4+auNAHbbYhAp5XlYVpqkSpI3pMgxCVNCy&#10;KlMrtNu0ylcnlSI3zDINf32GdrbVpQG+V2Ud08W4iUUWjjOR4imGlZUbQ3orgYXoIHHQrmR6C/Ao&#10;6cgMzQcGhVQ/KWmByDHVP9ZMcUqqDwIgXvpYcgYn03AeQP2pbclqW8JEAqZiaihxwxPjusW6UWVe&#10;wEk+xi7kMVR+ViJgNmXOq95ZKD7ra08XN9yqHKhiVzlIcOIq/S7bbC95Kjb6wdLSztJqhiXHorFU&#10;praQLSGXs4XNGItGNi790EctC1ovGsk4mSx7vQkK/ysXwwHRaxvXe9mRABvEFrOI6WB9yN9zkXKE&#10;zJ/M5w6zEekRsXCKvW1E7K85uUMpvCv5yL1V7iq0WtfQoh0f/S2qwbptto6nA0XtdWtNYEvdse44&#10;HyzC+UOkH/ScuSc++gl6helWnevWNtINTx/XPV6uc7zE/QX3rOtCG86EA0r99fXCnBnbzH3K7M92&#10;m8yTUsZ0z0CZ/QWw7oF78tVQZnzLvJYLd/MIxGsY38zY0Pr3vX2Ub89x1+ZfyOEvAAAA//8DAFBL&#10;AwQUAAYACAAAACEACR9IIeEAAAAMAQAADwAAAGRycy9kb3ducmV2LnhtbEyPTWvCQBCG74X+h2UK&#10;velubBRNsxGRticpVAultzUZk2B2NmTXJP77jqd6m5d5eD/S9Wgb0WPna0caoqkCgZS7oqZSw/fh&#10;fbIE4YOhwjSOUMMVPayzx4fUJIUb6Av7fSgFm5BPjIYqhDaR0ucVWuOnrkXi38l11gSWXSmLzgxs&#10;bhs5U2ohramJEyrT4rbC/Ly/WA0fgxk2L9Fbvzufttffw/zzZxeh1s9P4+YVRMAx/MNwq8/VIeNO&#10;R3ehwouGdRQv5sxqmKxmvOqGxEqtQBz5WsYgs1Tej8j+AAAA//8DAFBLAQItABQABgAIAAAAIQC2&#10;gziS/gAAAOEBAAATAAAAAAAAAAAAAAAAAAAAAABbQ29udGVudF9UeXBlc10ueG1sUEsBAi0AFAAG&#10;AAgAAAAhADj9If/WAAAAlAEAAAsAAAAAAAAAAAAAAAAALwEAAF9yZWxzLy5yZWxzUEsBAi0AFAAG&#10;AAgAAAAhAA/HlnBuAwAAzQwAAA4AAAAAAAAAAAAAAAAALgIAAGRycy9lMm9Eb2MueG1sUEsBAi0A&#10;FAAGAAgAAAAhAAkfSCHhAAAADAEAAA8AAAAAAAAAAAAAAAAAyAUAAGRycy9kb3ducmV2LnhtbFBL&#10;BQYAAAAABAAEAPMAAADWBgAAAAA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p w14:paraId="0D531784" w14:textId="7173931D" w:rsidR="00957FDA" w:rsidRPr="00535962" w:rsidRDefault="00FF65B3" w:rsidP="004B4FCE">
                              <w:r>
                                <w:t>MMUJER</w:t>
                              </w:r>
                              <w:r w:rsidR="00C67904">
                                <w:rPr>
                                  <w:lang w:val="es-DO"/>
                                </w:rPr>
                                <w:t>-</w:t>
                              </w:r>
                              <w:r w:rsidR="00DE4A0A">
                                <w:t>DAF-CM-202</w:t>
                              </w:r>
                              <w:r>
                                <w:t>6</w:t>
                              </w:r>
                              <w:r w:rsidR="00DE4A0A">
                                <w:t>-</w:t>
                              </w:r>
                              <w:r w:rsidR="00964B76">
                                <w:t>00</w:t>
                              </w:r>
                              <w:r w:rsidR="00792162">
                                <w:t>67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03BA1EF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89A225B" wp14:editId="6C24BDA5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59DAF5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A225B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4859DAF5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8C52CF" wp14:editId="1A51B062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99DAD3" w14:textId="00BD1BB3" w:rsidR="00BC61BD" w:rsidRPr="00BC61BD" w:rsidRDefault="003823E1">
                            <w:pPr>
                              <w:rPr>
                                <w:lang w:val="en-US"/>
                              </w:rPr>
                            </w:pPr>
                            <w:r w:rsidRPr="003823E1">
                              <w:rPr>
                                <w:noProof/>
                                <w:lang w:val="es-MX" w:eastAsia="es-MX"/>
                              </w:rPr>
                              <w:drawing>
                                <wp:inline distT="0" distB="0" distL="0" distR="0" wp14:anchorId="71DC5979" wp14:editId="11F0AFF1">
                                  <wp:extent cx="872490" cy="677754"/>
                                  <wp:effectExtent l="0" t="0" r="0" b="8255"/>
                                  <wp:docPr id="2" name="Imagen 1" descr="Imagen que contiene Logotipo&#10;&#10;El contenido generado por IA puede ser incorrecto.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360FA2CB-9118-420A-9BCE-DB7DD64ECCD7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Imagen 1" descr="Imagen que contiene Logotipo&#10;&#10;El contenido generado por IA puede ser incorrecto.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360FA2CB-9118-420A-9BCE-DB7DD64ECCD7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72490" cy="67775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8C52CF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p w14:paraId="2099DAD3" w14:textId="00BD1BB3" w:rsidR="00BC61BD" w:rsidRPr="00BC61BD" w:rsidRDefault="003823E1">
                      <w:pPr>
                        <w:rPr>
                          <w:lang w:val="en-US"/>
                        </w:rPr>
                      </w:pPr>
                      <w:r w:rsidRPr="003823E1">
                        <w:rPr>
                          <w:noProof/>
                          <w:lang w:val="es-MX" w:eastAsia="es-MX"/>
                        </w:rPr>
                        <w:drawing>
                          <wp:inline distT="0" distB="0" distL="0" distR="0" wp14:anchorId="71DC5979" wp14:editId="11F0AFF1">
                            <wp:extent cx="872490" cy="677754"/>
                            <wp:effectExtent l="0" t="0" r="0" b="8255"/>
                            <wp:docPr id="2" name="Imagen 1" descr="Imagen que contiene Logotipo&#10;&#10;El contenido generado por IA puede ser incorrecto.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360FA2CB-9118-420A-9BCE-DB7DD64ECCD7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Imagen 1" descr="Imagen que contiene Logotipo&#10;&#10;El contenido generado por IA puede ser incorrecto.">
                                      <a:extLst>
                                        <a:ext uri="{FF2B5EF4-FFF2-40B4-BE49-F238E27FC236}">
                                          <a16:creationId xmlns:a16="http://schemas.microsoft.com/office/drawing/2014/main" id="{360FA2CB-9118-420A-9BCE-DB7DD64ECCD7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72490" cy="67775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23053B6" w14:textId="77777777" w:rsidR="00535962" w:rsidRPr="00535962" w:rsidRDefault="00FC6C88" w:rsidP="00535962">
      <w:r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AE869A1" wp14:editId="51293102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2540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F25FA9" w14:textId="77777777" w:rsidR="00F7443C" w:rsidRPr="004767CC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E869A1"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67F25FA9" w14:textId="77777777" w:rsidR="00F7443C" w:rsidRPr="004767CC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44A0CAB" wp14:editId="17D4C807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127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CC400C" w14:textId="77777777" w:rsidR="0026335F" w:rsidRPr="0026335F" w:rsidRDefault="0026335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4A0CAB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13CC400C" w14:textId="77777777" w:rsidR="0026335F" w:rsidRPr="0026335F" w:rsidRDefault="0026335F"/>
                  </w:txbxContent>
                </v:textbox>
              </v:shape>
            </w:pict>
          </mc:Fallback>
        </mc:AlternateContent>
      </w:r>
    </w:p>
    <w:p w14:paraId="23085EEF" w14:textId="77777777" w:rsidR="00535962" w:rsidRDefault="00FC6C88" w:rsidP="00535962">
      <w:r>
        <w:rPr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90A6818" wp14:editId="7F48395B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2540" r="3175" b="254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3FAE0C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E66AC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E66AC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E66AC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 w:rsidRP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E66AC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0A6818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2C3FAE0C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E66ACF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E66ACF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E66ACF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B3101F" w:rsidRP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E66ACF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132ECD4B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3"/>
        <w:gridCol w:w="1276"/>
        <w:gridCol w:w="1277"/>
        <w:gridCol w:w="1701"/>
        <w:gridCol w:w="1559"/>
        <w:gridCol w:w="1843"/>
      </w:tblGrid>
      <w:tr w:rsidR="0037246F" w14:paraId="5B0A364A" w14:textId="77777777" w:rsidTr="004B4FCE">
        <w:trPr>
          <w:trHeight w:val="560"/>
          <w:jc w:val="center"/>
        </w:trPr>
        <w:tc>
          <w:tcPr>
            <w:tcW w:w="849" w:type="dxa"/>
            <w:vAlign w:val="center"/>
          </w:tcPr>
          <w:p w14:paraId="05868141" w14:textId="77777777" w:rsidR="0037246F" w:rsidRPr="00131369" w:rsidRDefault="00297294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Ítem</w:t>
            </w:r>
            <w:r w:rsidR="0037246F"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3" w:type="dxa"/>
            <w:vAlign w:val="center"/>
          </w:tcPr>
          <w:p w14:paraId="1419474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28D005C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4F7B33E2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FootnoteReference"/>
                <w:sz w:val="22"/>
                <w:szCs w:val="22"/>
              </w:rPr>
              <w:footnoteReference w:id="1"/>
            </w:r>
          </w:p>
        </w:tc>
        <w:tc>
          <w:tcPr>
            <w:tcW w:w="1277" w:type="dxa"/>
            <w:vAlign w:val="center"/>
          </w:tcPr>
          <w:p w14:paraId="4482379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FootnoteReferenc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529BC1E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3C6A5BD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57510A6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4B4FCE" w14:paraId="739A87F0" w14:textId="77777777" w:rsidTr="004B4FCE">
        <w:trPr>
          <w:trHeight w:val="457"/>
          <w:jc w:val="center"/>
        </w:trPr>
        <w:tc>
          <w:tcPr>
            <w:tcW w:w="849" w:type="dxa"/>
          </w:tcPr>
          <w:p w14:paraId="31D1994A" w14:textId="77777777" w:rsidR="004B4FCE" w:rsidRPr="004B4FCE" w:rsidRDefault="004B4FCE" w:rsidP="004B4FCE">
            <w:r w:rsidRPr="004B4FCE">
              <w:t xml:space="preserve">     1</w:t>
            </w:r>
          </w:p>
        </w:tc>
        <w:tc>
          <w:tcPr>
            <w:tcW w:w="5583" w:type="dxa"/>
          </w:tcPr>
          <w:p w14:paraId="50F26EA5" w14:textId="77777777" w:rsidR="004B4FCE" w:rsidRPr="004B4FCE" w:rsidRDefault="004B4FCE" w:rsidP="004B4FCE"/>
        </w:tc>
        <w:tc>
          <w:tcPr>
            <w:tcW w:w="1276" w:type="dxa"/>
          </w:tcPr>
          <w:p w14:paraId="7F8B83B5" w14:textId="77777777" w:rsidR="004B4FCE" w:rsidRPr="004B4FCE" w:rsidRDefault="00B46841" w:rsidP="004B4FCE">
            <w:r>
              <w:t xml:space="preserve">       </w:t>
            </w:r>
          </w:p>
        </w:tc>
        <w:tc>
          <w:tcPr>
            <w:tcW w:w="1277" w:type="dxa"/>
          </w:tcPr>
          <w:p w14:paraId="2648B9CE" w14:textId="77777777" w:rsidR="004B4FCE" w:rsidRPr="004B4FCE" w:rsidRDefault="004B4FCE" w:rsidP="004B4FCE"/>
        </w:tc>
        <w:tc>
          <w:tcPr>
            <w:tcW w:w="1701" w:type="dxa"/>
          </w:tcPr>
          <w:p w14:paraId="4F0CE1D6" w14:textId="77777777" w:rsidR="004B4FCE" w:rsidRPr="004B4FCE" w:rsidRDefault="004B4FCE" w:rsidP="004B4FCE">
            <w:r w:rsidRPr="004B4FCE">
              <w:t xml:space="preserve">    </w:t>
            </w:r>
          </w:p>
        </w:tc>
        <w:tc>
          <w:tcPr>
            <w:tcW w:w="1559" w:type="dxa"/>
          </w:tcPr>
          <w:p w14:paraId="3C40ABF4" w14:textId="77777777" w:rsidR="004B4FCE" w:rsidRPr="004B4FCE" w:rsidRDefault="004B4FCE" w:rsidP="004B4FCE"/>
        </w:tc>
        <w:tc>
          <w:tcPr>
            <w:tcW w:w="1843" w:type="dxa"/>
          </w:tcPr>
          <w:p w14:paraId="181187FC" w14:textId="77777777" w:rsidR="004B4FCE" w:rsidRPr="004B4FCE" w:rsidRDefault="004B4FCE" w:rsidP="004B4FCE"/>
        </w:tc>
      </w:tr>
      <w:tr w:rsidR="004B4FCE" w14:paraId="4A4E1829" w14:textId="77777777" w:rsidTr="004B4FCE">
        <w:trPr>
          <w:trHeight w:val="457"/>
          <w:jc w:val="center"/>
        </w:trPr>
        <w:tc>
          <w:tcPr>
            <w:tcW w:w="849" w:type="dxa"/>
          </w:tcPr>
          <w:p w14:paraId="0A5E07A3" w14:textId="77777777" w:rsidR="004B4FCE" w:rsidRPr="004B4FCE" w:rsidRDefault="004B4FCE" w:rsidP="004B4FCE">
            <w:r w:rsidRPr="004B4FCE">
              <w:t xml:space="preserve">     2</w:t>
            </w:r>
          </w:p>
        </w:tc>
        <w:tc>
          <w:tcPr>
            <w:tcW w:w="5583" w:type="dxa"/>
          </w:tcPr>
          <w:p w14:paraId="5457BF05" w14:textId="77777777" w:rsidR="004B4FCE" w:rsidRPr="004B4FCE" w:rsidRDefault="004B4FCE" w:rsidP="004B4FCE"/>
        </w:tc>
        <w:tc>
          <w:tcPr>
            <w:tcW w:w="1276" w:type="dxa"/>
          </w:tcPr>
          <w:p w14:paraId="4548159B" w14:textId="77777777" w:rsidR="004B4FCE" w:rsidRPr="004B4FCE" w:rsidRDefault="00B46841" w:rsidP="004B4FCE">
            <w:r>
              <w:t xml:space="preserve">       </w:t>
            </w:r>
          </w:p>
        </w:tc>
        <w:tc>
          <w:tcPr>
            <w:tcW w:w="1277" w:type="dxa"/>
          </w:tcPr>
          <w:p w14:paraId="7971BFA2" w14:textId="77777777" w:rsidR="004B4FCE" w:rsidRPr="004B4FCE" w:rsidRDefault="004B4FCE" w:rsidP="004B4FCE"/>
        </w:tc>
        <w:tc>
          <w:tcPr>
            <w:tcW w:w="1701" w:type="dxa"/>
          </w:tcPr>
          <w:p w14:paraId="1BD1B260" w14:textId="77777777" w:rsidR="004B4FCE" w:rsidRPr="004B4FCE" w:rsidRDefault="004B4FCE" w:rsidP="004B4FCE">
            <w:r w:rsidRPr="004B4FCE">
              <w:t xml:space="preserve">    </w:t>
            </w:r>
          </w:p>
        </w:tc>
        <w:tc>
          <w:tcPr>
            <w:tcW w:w="1559" w:type="dxa"/>
          </w:tcPr>
          <w:p w14:paraId="56B4BE8D" w14:textId="77777777" w:rsidR="004B4FCE" w:rsidRPr="004B4FCE" w:rsidRDefault="004B4FCE" w:rsidP="004B4FCE"/>
        </w:tc>
        <w:tc>
          <w:tcPr>
            <w:tcW w:w="1843" w:type="dxa"/>
          </w:tcPr>
          <w:p w14:paraId="6EFF1178" w14:textId="77777777" w:rsidR="004B4FCE" w:rsidRPr="004B4FCE" w:rsidRDefault="004B4FCE" w:rsidP="004B4FCE"/>
        </w:tc>
      </w:tr>
      <w:tr w:rsidR="004B4FCE" w14:paraId="290AF287" w14:textId="77777777" w:rsidTr="004B4FCE">
        <w:trPr>
          <w:trHeight w:val="457"/>
          <w:jc w:val="center"/>
        </w:trPr>
        <w:tc>
          <w:tcPr>
            <w:tcW w:w="849" w:type="dxa"/>
          </w:tcPr>
          <w:p w14:paraId="3101C891" w14:textId="77777777" w:rsidR="004B4FCE" w:rsidRPr="004B4FCE" w:rsidRDefault="004B4FCE" w:rsidP="004B4FCE">
            <w:r w:rsidRPr="004B4FCE">
              <w:t xml:space="preserve">    3</w:t>
            </w:r>
          </w:p>
        </w:tc>
        <w:tc>
          <w:tcPr>
            <w:tcW w:w="5583" w:type="dxa"/>
          </w:tcPr>
          <w:p w14:paraId="2C783D31" w14:textId="77777777" w:rsidR="004B4FCE" w:rsidRPr="004B4FCE" w:rsidRDefault="004B4FCE" w:rsidP="004B4FCE"/>
        </w:tc>
        <w:tc>
          <w:tcPr>
            <w:tcW w:w="1276" w:type="dxa"/>
          </w:tcPr>
          <w:p w14:paraId="1BD04477" w14:textId="77777777" w:rsidR="004B4FCE" w:rsidRPr="004B4FCE" w:rsidRDefault="00B46841" w:rsidP="004B4FCE">
            <w:r>
              <w:t xml:space="preserve">       </w:t>
            </w:r>
          </w:p>
        </w:tc>
        <w:tc>
          <w:tcPr>
            <w:tcW w:w="1277" w:type="dxa"/>
          </w:tcPr>
          <w:p w14:paraId="1FDF3D88" w14:textId="77777777" w:rsidR="004B4FCE" w:rsidRPr="004B4FCE" w:rsidRDefault="004B4FCE" w:rsidP="004B4FCE"/>
        </w:tc>
        <w:tc>
          <w:tcPr>
            <w:tcW w:w="1701" w:type="dxa"/>
          </w:tcPr>
          <w:p w14:paraId="52485C01" w14:textId="77777777" w:rsidR="004B4FCE" w:rsidRPr="004B4FCE" w:rsidRDefault="004B4FCE" w:rsidP="004B4FCE"/>
        </w:tc>
        <w:tc>
          <w:tcPr>
            <w:tcW w:w="1559" w:type="dxa"/>
          </w:tcPr>
          <w:p w14:paraId="3CFE64C9" w14:textId="77777777" w:rsidR="004B4FCE" w:rsidRPr="004B4FCE" w:rsidRDefault="004B4FCE" w:rsidP="004B4FCE"/>
        </w:tc>
        <w:tc>
          <w:tcPr>
            <w:tcW w:w="1843" w:type="dxa"/>
          </w:tcPr>
          <w:p w14:paraId="066D455F" w14:textId="77777777" w:rsidR="004B4FCE" w:rsidRPr="004B4FCE" w:rsidRDefault="004B4FCE" w:rsidP="004B4FCE"/>
        </w:tc>
      </w:tr>
      <w:tr w:rsidR="004B4FCE" w14:paraId="2A503D0A" w14:textId="77777777" w:rsidTr="004B4FCE">
        <w:trPr>
          <w:trHeight w:val="457"/>
          <w:jc w:val="center"/>
        </w:trPr>
        <w:tc>
          <w:tcPr>
            <w:tcW w:w="849" w:type="dxa"/>
          </w:tcPr>
          <w:p w14:paraId="2406F48B" w14:textId="77777777" w:rsidR="004B4FCE" w:rsidRPr="004B4FCE" w:rsidRDefault="004B4FCE" w:rsidP="004B4FCE">
            <w:r w:rsidRPr="004B4FCE">
              <w:t xml:space="preserve">    4</w:t>
            </w:r>
          </w:p>
        </w:tc>
        <w:tc>
          <w:tcPr>
            <w:tcW w:w="5583" w:type="dxa"/>
          </w:tcPr>
          <w:p w14:paraId="39E0479F" w14:textId="77777777" w:rsidR="004B4FCE" w:rsidRPr="004B4FCE" w:rsidRDefault="004B4FCE" w:rsidP="004B4FCE"/>
        </w:tc>
        <w:tc>
          <w:tcPr>
            <w:tcW w:w="1276" w:type="dxa"/>
          </w:tcPr>
          <w:p w14:paraId="6C287168" w14:textId="77777777" w:rsidR="004B4FCE" w:rsidRPr="004B4FCE" w:rsidRDefault="00B46841" w:rsidP="004B4FCE">
            <w:r>
              <w:t xml:space="preserve">       </w:t>
            </w:r>
          </w:p>
        </w:tc>
        <w:tc>
          <w:tcPr>
            <w:tcW w:w="1277" w:type="dxa"/>
          </w:tcPr>
          <w:p w14:paraId="66938A08" w14:textId="77777777" w:rsidR="004B4FCE" w:rsidRPr="004B4FCE" w:rsidRDefault="004B4FCE" w:rsidP="0073472E">
            <w:r>
              <w:t xml:space="preserve">    </w:t>
            </w:r>
          </w:p>
        </w:tc>
        <w:tc>
          <w:tcPr>
            <w:tcW w:w="1701" w:type="dxa"/>
          </w:tcPr>
          <w:p w14:paraId="45233A6F" w14:textId="77777777" w:rsidR="004B4FCE" w:rsidRPr="004B4FCE" w:rsidRDefault="004B4FCE" w:rsidP="004B4FCE"/>
        </w:tc>
        <w:tc>
          <w:tcPr>
            <w:tcW w:w="1559" w:type="dxa"/>
          </w:tcPr>
          <w:p w14:paraId="738592E2" w14:textId="77777777" w:rsidR="004B4FCE" w:rsidRPr="004B4FCE" w:rsidRDefault="004B4FCE" w:rsidP="004B4FCE"/>
        </w:tc>
        <w:tc>
          <w:tcPr>
            <w:tcW w:w="1843" w:type="dxa"/>
          </w:tcPr>
          <w:p w14:paraId="6660CAC8" w14:textId="77777777" w:rsidR="004B4FCE" w:rsidRPr="004B4FCE" w:rsidRDefault="004B4FCE" w:rsidP="004B4FCE"/>
        </w:tc>
      </w:tr>
      <w:tr w:rsidR="0037246F" w14:paraId="1BEE2B73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63426F10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06ABAF21" w14:textId="77777777" w:rsidR="0037246F" w:rsidRPr="00D90C2A" w:rsidRDefault="00323ACC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TOTAL</w:t>
            </w:r>
            <w:r w:rsidR="0037246F"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 w:rsidR="0037246F">
              <w:rPr>
                <w:b/>
                <w:sz w:val="22"/>
                <w:szCs w:val="22"/>
              </w:rPr>
              <w:t>………………</w:t>
            </w:r>
            <w:r w:rsidR="005F766A" w:rsidRPr="00D90C2A">
              <w:rPr>
                <w:b/>
                <w:sz w:val="22"/>
                <w:szCs w:val="22"/>
              </w:rPr>
              <w:t>…</w:t>
            </w:r>
            <w:r w:rsidR="005F766A">
              <w:rPr>
                <w:b/>
                <w:sz w:val="22"/>
                <w:szCs w:val="22"/>
              </w:rPr>
              <w:t>…</w:t>
            </w:r>
            <w:r w:rsidR="0037246F" w:rsidRPr="00D90C2A">
              <w:rPr>
                <w:b/>
                <w:sz w:val="22"/>
                <w:szCs w:val="22"/>
              </w:rPr>
              <w:t>……… RD$</w:t>
            </w:r>
          </w:p>
          <w:p w14:paraId="036A3133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1B059DEA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4187EA42" w14:textId="77777777" w:rsidR="0037246F" w:rsidRPr="00A24343" w:rsidRDefault="0037246F" w:rsidP="0037246F">
      <w:pPr>
        <w:pStyle w:val="BodyText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1632AE0F" w14:textId="77777777" w:rsidR="0037246F" w:rsidRPr="009B0931" w:rsidRDefault="0037246F" w:rsidP="0037246F">
      <w:pPr>
        <w:pStyle w:val="BodyText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314C4540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56096CE2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42A302A0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FC6C88"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0CD53B2" wp14:editId="30107C0D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3810" r="0" b="635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A0AED1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CD53B2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2BA0AED1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093742" w14:textId="77777777" w:rsidR="00E46AFD" w:rsidRDefault="00E46AFD" w:rsidP="001007E7">
      <w:pPr>
        <w:spacing w:after="0" w:line="240" w:lineRule="auto"/>
      </w:pPr>
      <w:r>
        <w:separator/>
      </w:r>
    </w:p>
  </w:endnote>
  <w:endnote w:type="continuationSeparator" w:id="0">
    <w:p w14:paraId="3B121596" w14:textId="77777777" w:rsidR="00E46AFD" w:rsidRDefault="00E46AFD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26FB2" w14:textId="77777777" w:rsidR="001007E7" w:rsidRDefault="00FC6C88">
    <w:pPr>
      <w:pStyle w:val="Footer"/>
    </w:pPr>
    <w:r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6C22288" wp14:editId="70B3AABF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1905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BE03F1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0A9F01E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526D983F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6C2228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1CBE03F1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0A9F01E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526D983F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4263C499" w14:textId="77777777" w:rsidR="001007E7" w:rsidRDefault="00FC6C88">
    <w:pPr>
      <w:pStyle w:val="Footer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7AA5E71" wp14:editId="1DF5F509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BB11A3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7AA5E71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4CBB11A3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0879FF9F" w14:textId="77777777" w:rsidR="00B97B51" w:rsidRDefault="00AC7631" w:rsidP="00B97B51">
    <w:pPr>
      <w:pStyle w:val="Footer"/>
      <w:rPr>
        <w:rFonts w:ascii="Arial Narrow" w:hAnsi="Arial Narrow"/>
        <w:sz w:val="12"/>
      </w:rPr>
    </w:pPr>
    <w:r>
      <w:rPr>
        <w:noProof/>
        <w:lang w:val="es-MX" w:eastAsia="es-MX"/>
      </w:rPr>
      <w:drawing>
        <wp:anchor distT="0" distB="0" distL="114300" distR="114300" simplePos="0" relativeHeight="251664384" behindDoc="0" locked="0" layoutInCell="1" allowOverlap="1" wp14:anchorId="7FC627E4" wp14:editId="6FF55CEC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4B5028AA" w14:textId="77777777" w:rsidR="00B97B51" w:rsidRDefault="00B97B51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87BB73" w14:textId="77777777" w:rsidR="00E46AFD" w:rsidRDefault="00E46AFD" w:rsidP="001007E7">
      <w:pPr>
        <w:spacing w:after="0" w:line="240" w:lineRule="auto"/>
      </w:pPr>
      <w:r>
        <w:separator/>
      </w:r>
    </w:p>
  </w:footnote>
  <w:footnote w:type="continuationSeparator" w:id="0">
    <w:p w14:paraId="60A3A32E" w14:textId="77777777" w:rsidR="00E46AFD" w:rsidRDefault="00E46AFD" w:rsidP="001007E7">
      <w:pPr>
        <w:spacing w:after="0" w:line="240" w:lineRule="auto"/>
      </w:pPr>
      <w:r>
        <w:continuationSeparator/>
      </w:r>
    </w:p>
  </w:footnote>
  <w:footnote w:id="1">
    <w:p w14:paraId="32FAB6C2" w14:textId="77777777" w:rsidR="0037246F" w:rsidRPr="00403697" w:rsidRDefault="0037246F" w:rsidP="0037246F">
      <w:pPr>
        <w:pStyle w:val="FootnoteText"/>
        <w:rPr>
          <w:rFonts w:ascii="Arial" w:hAnsi="Arial" w:cs="Arial"/>
          <w:sz w:val="16"/>
          <w:lang w:val="es-ES_tradnl"/>
        </w:rPr>
      </w:pPr>
      <w:r w:rsidRPr="00403697">
        <w:rPr>
          <w:rStyle w:val="FootnoteReferenc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5741EF0A" w14:textId="77777777" w:rsidR="0037246F" w:rsidRPr="008A3F41" w:rsidRDefault="0037246F" w:rsidP="0037246F">
      <w:pPr>
        <w:pStyle w:val="FootnoteText"/>
        <w:rPr>
          <w:lang w:val="es-ES_tradnl"/>
        </w:rPr>
      </w:pPr>
      <w:r w:rsidRPr="00403697">
        <w:rPr>
          <w:rStyle w:val="FootnoteReferenc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7246F"/>
    <w:rsid w:val="00022B70"/>
    <w:rsid w:val="00034DD9"/>
    <w:rsid w:val="001007E7"/>
    <w:rsid w:val="001020C0"/>
    <w:rsid w:val="00123B8D"/>
    <w:rsid w:val="00157600"/>
    <w:rsid w:val="00170EC5"/>
    <w:rsid w:val="001762E7"/>
    <w:rsid w:val="00182F87"/>
    <w:rsid w:val="00194FF2"/>
    <w:rsid w:val="001A035B"/>
    <w:rsid w:val="001B5DB7"/>
    <w:rsid w:val="001E2887"/>
    <w:rsid w:val="001F73A7"/>
    <w:rsid w:val="00200073"/>
    <w:rsid w:val="00253DBA"/>
    <w:rsid w:val="0026335F"/>
    <w:rsid w:val="00277D20"/>
    <w:rsid w:val="002860A4"/>
    <w:rsid w:val="002971F5"/>
    <w:rsid w:val="00297294"/>
    <w:rsid w:val="002A32E4"/>
    <w:rsid w:val="002C4A7E"/>
    <w:rsid w:val="002E1412"/>
    <w:rsid w:val="002F2B77"/>
    <w:rsid w:val="00314023"/>
    <w:rsid w:val="0031441A"/>
    <w:rsid w:val="00323ACC"/>
    <w:rsid w:val="00334A2E"/>
    <w:rsid w:val="00351DE8"/>
    <w:rsid w:val="003667BF"/>
    <w:rsid w:val="0037246F"/>
    <w:rsid w:val="003823E1"/>
    <w:rsid w:val="003A4539"/>
    <w:rsid w:val="003B29C3"/>
    <w:rsid w:val="003B38E0"/>
    <w:rsid w:val="003C69F4"/>
    <w:rsid w:val="00403697"/>
    <w:rsid w:val="0042429D"/>
    <w:rsid w:val="0042490F"/>
    <w:rsid w:val="00457721"/>
    <w:rsid w:val="00466B9C"/>
    <w:rsid w:val="004767CC"/>
    <w:rsid w:val="0049643D"/>
    <w:rsid w:val="004B4FCE"/>
    <w:rsid w:val="004C4743"/>
    <w:rsid w:val="004E4F9F"/>
    <w:rsid w:val="00535962"/>
    <w:rsid w:val="005B442B"/>
    <w:rsid w:val="005D0D63"/>
    <w:rsid w:val="005F766A"/>
    <w:rsid w:val="00611A07"/>
    <w:rsid w:val="00611AE1"/>
    <w:rsid w:val="0062592A"/>
    <w:rsid w:val="006506D0"/>
    <w:rsid w:val="00651E48"/>
    <w:rsid w:val="006709BC"/>
    <w:rsid w:val="006736D6"/>
    <w:rsid w:val="006D22EC"/>
    <w:rsid w:val="006D5196"/>
    <w:rsid w:val="006D59E3"/>
    <w:rsid w:val="0071686F"/>
    <w:rsid w:val="0073472E"/>
    <w:rsid w:val="00766372"/>
    <w:rsid w:val="00780880"/>
    <w:rsid w:val="00792162"/>
    <w:rsid w:val="007B4164"/>
    <w:rsid w:val="007B6F04"/>
    <w:rsid w:val="007B6F6F"/>
    <w:rsid w:val="00810515"/>
    <w:rsid w:val="0083342F"/>
    <w:rsid w:val="00833DE8"/>
    <w:rsid w:val="00854B4F"/>
    <w:rsid w:val="00891E87"/>
    <w:rsid w:val="00892A51"/>
    <w:rsid w:val="008B3AE5"/>
    <w:rsid w:val="008E7803"/>
    <w:rsid w:val="009002B4"/>
    <w:rsid w:val="009446F2"/>
    <w:rsid w:val="00957FDA"/>
    <w:rsid w:val="00964B76"/>
    <w:rsid w:val="00973324"/>
    <w:rsid w:val="009773D3"/>
    <w:rsid w:val="009A2AEC"/>
    <w:rsid w:val="009A4945"/>
    <w:rsid w:val="009B0931"/>
    <w:rsid w:val="009D63F5"/>
    <w:rsid w:val="009E0472"/>
    <w:rsid w:val="00A16099"/>
    <w:rsid w:val="00A24343"/>
    <w:rsid w:val="00A30384"/>
    <w:rsid w:val="00A640BD"/>
    <w:rsid w:val="00AB4966"/>
    <w:rsid w:val="00AC7631"/>
    <w:rsid w:val="00AD7919"/>
    <w:rsid w:val="00AF0D2F"/>
    <w:rsid w:val="00AF249E"/>
    <w:rsid w:val="00B12EA0"/>
    <w:rsid w:val="00B3101F"/>
    <w:rsid w:val="00B34395"/>
    <w:rsid w:val="00B420BA"/>
    <w:rsid w:val="00B46841"/>
    <w:rsid w:val="00B61D08"/>
    <w:rsid w:val="00B62EEF"/>
    <w:rsid w:val="00B64D8F"/>
    <w:rsid w:val="00B80D25"/>
    <w:rsid w:val="00B81624"/>
    <w:rsid w:val="00B82170"/>
    <w:rsid w:val="00B9237C"/>
    <w:rsid w:val="00B97B51"/>
    <w:rsid w:val="00BC1D0C"/>
    <w:rsid w:val="00BC61BD"/>
    <w:rsid w:val="00BE4FB0"/>
    <w:rsid w:val="00BF1AD5"/>
    <w:rsid w:val="00C66D08"/>
    <w:rsid w:val="00C67904"/>
    <w:rsid w:val="00C72DC9"/>
    <w:rsid w:val="00CA4661"/>
    <w:rsid w:val="00CC0A2E"/>
    <w:rsid w:val="00CE67A3"/>
    <w:rsid w:val="00D24FA7"/>
    <w:rsid w:val="00D64696"/>
    <w:rsid w:val="00D90D49"/>
    <w:rsid w:val="00D93BCA"/>
    <w:rsid w:val="00DC5D96"/>
    <w:rsid w:val="00DD4F3E"/>
    <w:rsid w:val="00DD5397"/>
    <w:rsid w:val="00DE4A0A"/>
    <w:rsid w:val="00E053B3"/>
    <w:rsid w:val="00E05D5B"/>
    <w:rsid w:val="00E13E55"/>
    <w:rsid w:val="00E3360B"/>
    <w:rsid w:val="00E46AFD"/>
    <w:rsid w:val="00E66ACF"/>
    <w:rsid w:val="00E95271"/>
    <w:rsid w:val="00E96D05"/>
    <w:rsid w:val="00EA28C4"/>
    <w:rsid w:val="00EA7406"/>
    <w:rsid w:val="00EB128A"/>
    <w:rsid w:val="00EC0597"/>
    <w:rsid w:val="00EE0749"/>
    <w:rsid w:val="00EF51AC"/>
    <w:rsid w:val="00F116C5"/>
    <w:rsid w:val="00F12185"/>
    <w:rsid w:val="00F225BF"/>
    <w:rsid w:val="00F25B99"/>
    <w:rsid w:val="00F26EB1"/>
    <w:rsid w:val="00F4086F"/>
    <w:rsid w:val="00F45E2C"/>
    <w:rsid w:val="00F4602B"/>
    <w:rsid w:val="00F53753"/>
    <w:rsid w:val="00F7167E"/>
    <w:rsid w:val="00F7443C"/>
    <w:rsid w:val="00F914E6"/>
    <w:rsid w:val="00FA33D1"/>
    <w:rsid w:val="00FC280C"/>
    <w:rsid w:val="00FC2870"/>
    <w:rsid w:val="00FC6C88"/>
    <w:rsid w:val="00FD0354"/>
    <w:rsid w:val="00FF6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9752AC"/>
  <w15:docId w15:val="{3D925772-EB73-41E7-8801-5F7D62C0B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67A3"/>
    <w:rPr>
      <w:color w:val="808080"/>
    </w:rPr>
  </w:style>
  <w:style w:type="character" w:customStyle="1" w:styleId="Style1">
    <w:name w:val="Style1"/>
    <w:basedOn w:val="DefaultParagraphFont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DefaultParagraphFont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DefaultParagraphFont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DefaultParagraphFont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26335F"/>
    <w:rPr>
      <w:rFonts w:ascii="Arial" w:hAnsi="Arial"/>
      <w:sz w:val="22"/>
    </w:rPr>
  </w:style>
  <w:style w:type="character" w:styleId="BookTitle">
    <w:name w:val="Book Title"/>
    <w:basedOn w:val="DefaultParagraphFont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DefaultParagraphFont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DefaultParagraphFont"/>
    <w:uiPriority w:val="1"/>
    <w:rsid w:val="00C66D08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007E7"/>
  </w:style>
  <w:style w:type="paragraph" w:styleId="Footer">
    <w:name w:val="footer"/>
    <w:basedOn w:val="Normal"/>
    <w:link w:val="FooterCh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007E7"/>
  </w:style>
  <w:style w:type="paragraph" w:styleId="BalloonText">
    <w:name w:val="Balloon Text"/>
    <w:basedOn w:val="Normal"/>
    <w:link w:val="BalloonTextCh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DefaultParagraphFont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DefaultParagraphFont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DefaultParagraphFont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DefaultParagraphFont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DefaultParagraphFont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DefaultParagraphFont"/>
    <w:uiPriority w:val="1"/>
    <w:rsid w:val="00F25B99"/>
    <w:rPr>
      <w:rFonts w:ascii="Arial" w:hAnsi="Arial"/>
      <w:sz w:val="22"/>
    </w:rPr>
  </w:style>
  <w:style w:type="paragraph" w:styleId="BodyText">
    <w:name w:val="Body Text"/>
    <w:basedOn w:val="Normal"/>
    <w:link w:val="BodyTextCh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BodyTextChar">
    <w:name w:val="Body Text Char"/>
    <w:basedOn w:val="DefaultParagraphFont"/>
    <w:link w:val="BodyText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FootnoteText">
    <w:name w:val="footnote text"/>
    <w:basedOn w:val="Normal"/>
    <w:link w:val="FootnoteTextCh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FootnoteTextChar">
    <w:name w:val="Footnote Text Char"/>
    <w:basedOn w:val="DefaultParagraphFont"/>
    <w:link w:val="FootnoteText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FootnoteReference">
    <w:name w:val="footnote reference"/>
    <w:basedOn w:val="DefaultParagraphFont"/>
    <w:rsid w:val="007B4164"/>
    <w:rPr>
      <w:vertAlign w:val="superscript"/>
    </w:rPr>
  </w:style>
  <w:style w:type="character" w:customStyle="1" w:styleId="Style15">
    <w:name w:val="Style15"/>
    <w:basedOn w:val="DefaultParagraphFont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DF2CAB-4835-4350-83C0-42965A389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159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Marilyn Fortuna Guzmán</cp:lastModifiedBy>
  <cp:revision>45</cp:revision>
  <cp:lastPrinted>2011-03-04T18:27:00Z</cp:lastPrinted>
  <dcterms:created xsi:type="dcterms:W3CDTF">2021-04-13T13:39:00Z</dcterms:created>
  <dcterms:modified xsi:type="dcterms:W3CDTF">2026-09-10T15:42:00Z</dcterms:modified>
</cp:coreProperties>
</file>