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A06482" w14:textId="4B4E3144" w:rsidR="00535962" w:rsidRPr="00F7167E" w:rsidRDefault="0083446E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43CAC0FC" wp14:editId="12CE55CC">
                <wp:simplePos x="0" y="0"/>
                <wp:positionH relativeFrom="column">
                  <wp:posOffset>6057900</wp:posOffset>
                </wp:positionH>
                <wp:positionV relativeFrom="paragraph">
                  <wp:posOffset>-581025</wp:posOffset>
                </wp:positionV>
                <wp:extent cx="3057567" cy="701040"/>
                <wp:effectExtent l="0" t="0" r="28575" b="22860"/>
                <wp:wrapNone/>
                <wp:docPr id="1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57567" cy="701040"/>
                          <a:chOff x="12866" y="523"/>
                          <a:chExt cx="2741" cy="1104"/>
                        </a:xfrm>
                      </wpg:grpSpPr>
                      <wps:wsp>
                        <wps:cNvPr id="1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3"/>
                        <wpg:cNvGrpSpPr>
                          <a:grpSpLocks/>
                        </wpg:cNvGrpSpPr>
                        <wpg:grpSpPr bwMode="auto">
                          <a:xfrm>
                            <a:off x="12934" y="561"/>
                            <a:ext cx="2673" cy="1028"/>
                            <a:chOff x="9144" y="720"/>
                            <a:chExt cx="2225" cy="956"/>
                          </a:xfrm>
                        </wpg:grpSpPr>
                        <wps:wsp>
                          <wps:cNvPr id="15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44" y="1133"/>
                              <a:ext cx="2225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C71C7B6" w14:textId="5A2C18D7" w:rsidR="00CB4020" w:rsidRPr="00CB4020" w:rsidRDefault="00000000" w:rsidP="00CB4020">
                                <w:sdt>
                                  <w:sdtPr>
                                    <w:alias w:val="No. del Expediente de Compras "/>
                                    <w:tag w:val="No. del Expediente de Compras "/>
                                    <w:id w:val="381839005"/>
                                  </w:sdtPr>
                                  <w:sdtContent>
                                    <w:r w:rsidR="00CB4020" w:rsidRPr="00CB4020">
                                      <w:t>AGRICULTURA-DAF-C</w:t>
                                    </w:r>
                                    <w:r w:rsidR="00467EB8">
                                      <w:t>M</w:t>
                                    </w:r>
                                    <w:r w:rsidR="00CB4020" w:rsidRPr="00CB4020">
                                      <w:t>--2026-0</w:t>
                                    </w:r>
                                    <w:r w:rsidR="00BD035E">
                                      <w:t>1</w:t>
                                    </w:r>
                                    <w:r w:rsidR="006F2E1B">
                                      <w:t>2</w:t>
                                    </w:r>
                                    <w:r w:rsidR="00467EB8">
                                      <w:t>4</w:t>
                                    </w:r>
                                  </w:sdtContent>
                                </w:sdt>
                              </w:p>
                              <w:p w14:paraId="7CED1E7E" w14:textId="3B1CFAC7" w:rsidR="00D721B5" w:rsidRPr="00535962" w:rsidRDefault="00D721B5" w:rsidP="00957FDA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F9E7CBC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3CAC0FC" id="Group 21" o:spid="_x0000_s1026" style="position:absolute;margin-left:477pt;margin-top:-45.75pt;width:240.75pt;height:55.2pt;z-index:251697152" coordorigin="12866,523" coordsize="2741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3" o:spid="_x0000_s1028" style="position:absolute;left:12934;top:561;width:2673;height:1028" coordorigin="9144,720" coordsize="2225,9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44;top:1133;width:2225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0C71C7B6" w14:textId="5A2C18D7" w:rsidR="00CB4020" w:rsidRPr="00CB4020" w:rsidRDefault="00000000" w:rsidP="00CB4020">
                          <w:sdt>
                            <w:sdtPr>
                              <w:alias w:val="No. del Expediente de Compras "/>
                              <w:tag w:val="No. del Expediente de Compras "/>
                              <w:id w:val="381839005"/>
                            </w:sdtPr>
                            <w:sdtContent>
                              <w:r w:rsidR="00CB4020" w:rsidRPr="00CB4020">
                                <w:t>AGRICULTURA-DAF-C</w:t>
                              </w:r>
                              <w:r w:rsidR="00467EB8">
                                <w:t>M</w:t>
                              </w:r>
                              <w:r w:rsidR="00CB4020" w:rsidRPr="00CB4020">
                                <w:t>--2026-0</w:t>
                              </w:r>
                              <w:r w:rsidR="00BD035E">
                                <w:t>1</w:t>
                              </w:r>
                              <w:r w:rsidR="006F2E1B">
                                <w:t>2</w:t>
                              </w:r>
                              <w:r w:rsidR="00467EB8">
                                <w:t>4</w:t>
                              </w:r>
                            </w:sdtContent>
                          </w:sdt>
                        </w:p>
                        <w:p w14:paraId="7CED1E7E" w14:textId="3B1CFAC7" w:rsidR="00D721B5" w:rsidRPr="00535962" w:rsidRDefault="00D721B5" w:rsidP="00957FDA">
                          <w:pPr>
                            <w:jc w:val="center"/>
                          </w:pP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1F9E7CBC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8B6229"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309D62E" wp14:editId="1E102A75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9FFEAE" w14:textId="6A285BC8" w:rsidR="002E1412" w:rsidRPr="002E1412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83446E">
                                  <w:rPr>
                                    <w:rStyle w:val="Style6"/>
                                  </w:rPr>
                                  <w:t xml:space="preserve">            MINISTERIO DE AGRICULTURA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09D62E" id="Text Box 16" o:spid="_x0000_s1031" type="#_x0000_t202" style="position:absolute;margin-left:208.45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GM9+AEAANE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" stroked="f">
                <v:textbox>
                  <w:txbxContent>
                    <w:p w14:paraId="159FFEAE" w14:textId="6A285BC8" w:rsidR="002E1412" w:rsidRPr="002E1412" w:rsidRDefault="0000000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83446E">
                            <w:rPr>
                              <w:rStyle w:val="Style6"/>
                            </w:rPr>
                            <w:t xml:space="preserve">            MINISTERIO DE AGRICULTURA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B82170" w:rsidRPr="00B82170">
        <w:rPr>
          <w:noProof/>
        </w:rPr>
        <w:drawing>
          <wp:anchor distT="0" distB="0" distL="114300" distR="114300" simplePos="0" relativeHeight="251658752" behindDoc="0" locked="0" layoutInCell="1" allowOverlap="1" wp14:anchorId="4B6A5A02" wp14:editId="0953BA2E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B6229"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45A64E1" wp14:editId="1E6323F3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37A1A0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5A64E1" id="Text Box 20" o:spid="_x0000_s1032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J6Orm3gAAAACwEAAA8AAAAAAAAAAAAAAAAANAQAAGRycy9kb3ducmV2LnhtbFBLBQYAAAAA&#10;BAAEAPMAAABBBQAAAAA=&#10;" filled="f" stroked="f">
                <v:textbox inset="0,0,0,0">
                  <w:txbxContent>
                    <w:p w14:paraId="6837A1A0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 w:rsidR="008B6229"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ADCE3B5" wp14:editId="1D6AE990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Content>
                              <w:p w14:paraId="793462ED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3E6F90F1" wp14:editId="591855C6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DCE3B5" id="Text Box 2" o:spid="_x0000_s1033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Content>
                        <w:p w14:paraId="793462ED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3E6F90F1" wp14:editId="591855C6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103CC504" w14:textId="2E469B8B" w:rsidR="00535962" w:rsidRPr="00535962" w:rsidRDefault="008B6229" w:rsidP="00535962"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71853AB" wp14:editId="7CCBB75E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4445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27DD0B9" w14:textId="77777777" w:rsidR="00F7443C" w:rsidRPr="004767CC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1853AB" id="Text Box 18" o:spid="_x0000_s1034" type="#_x0000_t202" style="position:absolute;margin-left:270.8pt;margin-top:9.2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mt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" stroked="f">
                <v:textbox>
                  <w:txbxContent>
                    <w:p w14:paraId="227DD0B9" w14:textId="77777777" w:rsidR="00F7443C" w:rsidRPr="004767CC" w:rsidRDefault="0000000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B4EBACF" wp14:editId="55C58227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D70D7A" w14:textId="77777777" w:rsidR="0026335F" w:rsidRPr="0026335F" w:rsidRDefault="00000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4EBACF" id="Text Box 12" o:spid="_x0000_s1035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" filled="f" stroked="f">
                <v:textbox>
                  <w:txbxContent>
                    <w:p w14:paraId="23D70D7A" w14:textId="77777777" w:rsidR="0026335F" w:rsidRPr="0026335F" w:rsidRDefault="0000000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065EF29D" w14:textId="72320EA1" w:rsidR="00535962" w:rsidRDefault="008B6229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661826D" wp14:editId="3431B679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CD1483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B3101F" w:rsidRPr="00B3101F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61826D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2BCD1483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3101F" w:rsidRPr="00B3101F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038E2171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30E13126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7EA5AC8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584" w:type="dxa"/>
            <w:vAlign w:val="center"/>
          </w:tcPr>
          <w:p w14:paraId="34D9F937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293A71D9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422E5485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066D3F1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281B42B5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38DAE74E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40E8751A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39B9B85D" w14:textId="77777777" w:rsidTr="00A24343">
        <w:trPr>
          <w:trHeight w:val="457"/>
          <w:jc w:val="center"/>
        </w:trPr>
        <w:tc>
          <w:tcPr>
            <w:tcW w:w="849" w:type="dxa"/>
          </w:tcPr>
          <w:p w14:paraId="4A275C5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30D5D46" w14:textId="77777777" w:rsidR="0037246F" w:rsidRDefault="0037246F" w:rsidP="00BB657B">
            <w:pPr>
              <w:spacing w:after="0" w:line="240" w:lineRule="auto"/>
            </w:pPr>
          </w:p>
          <w:p w14:paraId="12C03C1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3CD38C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307497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99B002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7A6287E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105772D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34EF00EB" w14:textId="77777777" w:rsidTr="00A24343">
        <w:trPr>
          <w:trHeight w:val="477"/>
          <w:jc w:val="center"/>
        </w:trPr>
        <w:tc>
          <w:tcPr>
            <w:tcW w:w="849" w:type="dxa"/>
          </w:tcPr>
          <w:p w14:paraId="24E2986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3FDB8B5" w14:textId="77777777" w:rsidR="0037246F" w:rsidRDefault="0037246F" w:rsidP="00BB657B">
            <w:pPr>
              <w:spacing w:after="0" w:line="240" w:lineRule="auto"/>
            </w:pPr>
          </w:p>
          <w:p w14:paraId="57A3B2F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E14DAC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11A27F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37AF0A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E6E7DD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2FDFB9FE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32C8528B" w14:textId="77777777" w:rsidTr="00A24343">
        <w:trPr>
          <w:trHeight w:val="477"/>
          <w:jc w:val="center"/>
        </w:trPr>
        <w:tc>
          <w:tcPr>
            <w:tcW w:w="849" w:type="dxa"/>
          </w:tcPr>
          <w:p w14:paraId="5003015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1E56B1B5" w14:textId="77777777" w:rsidR="0037246F" w:rsidRDefault="0037246F" w:rsidP="00BB657B">
            <w:pPr>
              <w:spacing w:after="0" w:line="240" w:lineRule="auto"/>
            </w:pPr>
          </w:p>
          <w:p w14:paraId="7EEC3D7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7FE56A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34FBB9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4DB23D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05FA75C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4852423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F3E76EA" w14:textId="77777777" w:rsidTr="00A24343">
        <w:trPr>
          <w:trHeight w:val="477"/>
          <w:jc w:val="center"/>
        </w:trPr>
        <w:tc>
          <w:tcPr>
            <w:tcW w:w="849" w:type="dxa"/>
          </w:tcPr>
          <w:p w14:paraId="4A1373D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74FD4AC" w14:textId="77777777" w:rsidR="0037246F" w:rsidRDefault="0037246F" w:rsidP="00BB657B">
            <w:pPr>
              <w:spacing w:after="0" w:line="240" w:lineRule="auto"/>
            </w:pPr>
          </w:p>
          <w:p w14:paraId="7C9EB4F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F90F91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7B1ACC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63DD64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6D537F3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74578F7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27AC8D45" w14:textId="77777777" w:rsidTr="00A24343">
        <w:trPr>
          <w:trHeight w:val="477"/>
          <w:jc w:val="center"/>
        </w:trPr>
        <w:tc>
          <w:tcPr>
            <w:tcW w:w="849" w:type="dxa"/>
          </w:tcPr>
          <w:p w14:paraId="1A64F16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D8D188A" w14:textId="77777777" w:rsidR="0037246F" w:rsidRDefault="0037246F" w:rsidP="00BB657B">
            <w:pPr>
              <w:spacing w:after="0" w:line="240" w:lineRule="auto"/>
            </w:pPr>
          </w:p>
          <w:p w14:paraId="18F33B1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62F2D8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AF2B97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CC2A64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0272090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6BD00DC1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0D8D4DD6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21B446B1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1C08B7BD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157D936C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00EFB5AE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07198AC3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79ED174E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17A40715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0AB0768A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2EC051AB" w14:textId="0AFCF8F0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lastRenderedPageBreak/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8B6229"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5D54060" wp14:editId="23F1B6C2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DAD1CB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D54060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7FDAD1CB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D21144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D8FD2A" w14:textId="77777777" w:rsidR="00846B01" w:rsidRDefault="00846B01" w:rsidP="001007E7">
      <w:pPr>
        <w:spacing w:after="0" w:line="240" w:lineRule="auto"/>
      </w:pPr>
      <w:r>
        <w:separator/>
      </w:r>
    </w:p>
  </w:endnote>
  <w:endnote w:type="continuationSeparator" w:id="0">
    <w:p w14:paraId="25008BEE" w14:textId="77777777" w:rsidR="00846B01" w:rsidRDefault="00846B01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3B9BD6" w14:textId="5AA2DBEA" w:rsidR="001007E7" w:rsidRDefault="008B6229">
    <w:pPr>
      <w:pStyle w:val="Piedepgina"/>
    </w:pPr>
    <w:r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3FCF59E" wp14:editId="4D193213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59F802C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2304D966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0C14E77D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3FCF59E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159F802C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2304D966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0C14E77D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44D6528F" w14:textId="271905F8" w:rsidR="001007E7" w:rsidRDefault="008B6229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A67B1BF" wp14:editId="1296326C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3EDAA9E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A67B1BF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63EDAA9E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6D2A0E7D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071AD644" wp14:editId="2B9A9511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017AC9C0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33266F" w14:textId="77777777" w:rsidR="00846B01" w:rsidRDefault="00846B01" w:rsidP="001007E7">
      <w:pPr>
        <w:spacing w:after="0" w:line="240" w:lineRule="auto"/>
      </w:pPr>
      <w:r>
        <w:separator/>
      </w:r>
    </w:p>
  </w:footnote>
  <w:footnote w:type="continuationSeparator" w:id="0">
    <w:p w14:paraId="459B6595" w14:textId="77777777" w:rsidR="00846B01" w:rsidRDefault="00846B01" w:rsidP="001007E7">
      <w:pPr>
        <w:spacing w:after="0" w:line="240" w:lineRule="auto"/>
      </w:pPr>
      <w:r>
        <w:continuationSeparator/>
      </w:r>
    </w:p>
  </w:footnote>
  <w:footnote w:id="1">
    <w:p w14:paraId="64558703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40297620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46F"/>
    <w:rsid w:val="000007F3"/>
    <w:rsid w:val="000069B7"/>
    <w:rsid w:val="00013B0D"/>
    <w:rsid w:val="000179B6"/>
    <w:rsid w:val="0002671F"/>
    <w:rsid w:val="000338FD"/>
    <w:rsid w:val="000341F4"/>
    <w:rsid w:val="0003428E"/>
    <w:rsid w:val="00034DD9"/>
    <w:rsid w:val="000444EF"/>
    <w:rsid w:val="00045086"/>
    <w:rsid w:val="00050941"/>
    <w:rsid w:val="00055EFF"/>
    <w:rsid w:val="00061AD2"/>
    <w:rsid w:val="00061BB0"/>
    <w:rsid w:val="00064911"/>
    <w:rsid w:val="00065D72"/>
    <w:rsid w:val="000732B2"/>
    <w:rsid w:val="0007672E"/>
    <w:rsid w:val="00084F41"/>
    <w:rsid w:val="00086CDE"/>
    <w:rsid w:val="00096F2B"/>
    <w:rsid w:val="000A1F88"/>
    <w:rsid w:val="000A30ED"/>
    <w:rsid w:val="000B1B2B"/>
    <w:rsid w:val="000B3DC5"/>
    <w:rsid w:val="000B518F"/>
    <w:rsid w:val="000B6FC2"/>
    <w:rsid w:val="000C0327"/>
    <w:rsid w:val="000C1866"/>
    <w:rsid w:val="000C6F21"/>
    <w:rsid w:val="000C7DED"/>
    <w:rsid w:val="000D2143"/>
    <w:rsid w:val="000D3BFF"/>
    <w:rsid w:val="000D765F"/>
    <w:rsid w:val="000E5766"/>
    <w:rsid w:val="000E712C"/>
    <w:rsid w:val="000F0EAD"/>
    <w:rsid w:val="000F3568"/>
    <w:rsid w:val="001007E7"/>
    <w:rsid w:val="0010156C"/>
    <w:rsid w:val="001020C0"/>
    <w:rsid w:val="00102D60"/>
    <w:rsid w:val="001049A8"/>
    <w:rsid w:val="00104E2A"/>
    <w:rsid w:val="00106451"/>
    <w:rsid w:val="00113AE6"/>
    <w:rsid w:val="00114FAE"/>
    <w:rsid w:val="0011505C"/>
    <w:rsid w:val="00116AB9"/>
    <w:rsid w:val="00117F0D"/>
    <w:rsid w:val="001204B6"/>
    <w:rsid w:val="00122DD2"/>
    <w:rsid w:val="00123B8D"/>
    <w:rsid w:val="001241CC"/>
    <w:rsid w:val="00125B7E"/>
    <w:rsid w:val="0013752E"/>
    <w:rsid w:val="0014486D"/>
    <w:rsid w:val="0015246F"/>
    <w:rsid w:val="00154213"/>
    <w:rsid w:val="0015517E"/>
    <w:rsid w:val="00155D2F"/>
    <w:rsid w:val="00156F88"/>
    <w:rsid w:val="00157600"/>
    <w:rsid w:val="00157794"/>
    <w:rsid w:val="0016177F"/>
    <w:rsid w:val="00161C6D"/>
    <w:rsid w:val="00165D09"/>
    <w:rsid w:val="00166085"/>
    <w:rsid w:val="00170EC5"/>
    <w:rsid w:val="001737ED"/>
    <w:rsid w:val="00174696"/>
    <w:rsid w:val="001748F9"/>
    <w:rsid w:val="0017639F"/>
    <w:rsid w:val="00177BD2"/>
    <w:rsid w:val="0018321B"/>
    <w:rsid w:val="00187C72"/>
    <w:rsid w:val="00192F85"/>
    <w:rsid w:val="00194FF2"/>
    <w:rsid w:val="00197139"/>
    <w:rsid w:val="001973B1"/>
    <w:rsid w:val="001A211A"/>
    <w:rsid w:val="001A42CE"/>
    <w:rsid w:val="001A4E2C"/>
    <w:rsid w:val="001A5C77"/>
    <w:rsid w:val="001A7BC2"/>
    <w:rsid w:val="001B105B"/>
    <w:rsid w:val="001B1332"/>
    <w:rsid w:val="001B17B3"/>
    <w:rsid w:val="001B7EFA"/>
    <w:rsid w:val="001C5337"/>
    <w:rsid w:val="001C7E84"/>
    <w:rsid w:val="001D0337"/>
    <w:rsid w:val="001D54B3"/>
    <w:rsid w:val="001D61DF"/>
    <w:rsid w:val="001E685F"/>
    <w:rsid w:val="001F0F99"/>
    <w:rsid w:val="001F3ED9"/>
    <w:rsid w:val="001F4280"/>
    <w:rsid w:val="001F6DB9"/>
    <w:rsid w:val="001F6E3F"/>
    <w:rsid w:val="001F73A7"/>
    <w:rsid w:val="00200073"/>
    <w:rsid w:val="00200C4B"/>
    <w:rsid w:val="00202E57"/>
    <w:rsid w:val="00206191"/>
    <w:rsid w:val="002069DA"/>
    <w:rsid w:val="00206CBC"/>
    <w:rsid w:val="00206E84"/>
    <w:rsid w:val="00210446"/>
    <w:rsid w:val="00215A9B"/>
    <w:rsid w:val="00216898"/>
    <w:rsid w:val="00230D14"/>
    <w:rsid w:val="00231F82"/>
    <w:rsid w:val="002321BF"/>
    <w:rsid w:val="002368E5"/>
    <w:rsid w:val="002415AE"/>
    <w:rsid w:val="00253DBA"/>
    <w:rsid w:val="002543DC"/>
    <w:rsid w:val="00254829"/>
    <w:rsid w:val="00255155"/>
    <w:rsid w:val="00257243"/>
    <w:rsid w:val="00262F9A"/>
    <w:rsid w:val="0026335F"/>
    <w:rsid w:val="00266832"/>
    <w:rsid w:val="00267B72"/>
    <w:rsid w:val="002731FB"/>
    <w:rsid w:val="00273A91"/>
    <w:rsid w:val="0027740C"/>
    <w:rsid w:val="0028081A"/>
    <w:rsid w:val="002860A4"/>
    <w:rsid w:val="00290BB4"/>
    <w:rsid w:val="002942FE"/>
    <w:rsid w:val="0029453B"/>
    <w:rsid w:val="002951A0"/>
    <w:rsid w:val="002962B3"/>
    <w:rsid w:val="002971F5"/>
    <w:rsid w:val="002A4E84"/>
    <w:rsid w:val="002A6638"/>
    <w:rsid w:val="002A76BB"/>
    <w:rsid w:val="002B501A"/>
    <w:rsid w:val="002B72DA"/>
    <w:rsid w:val="002B753A"/>
    <w:rsid w:val="002C4A7E"/>
    <w:rsid w:val="002D00A8"/>
    <w:rsid w:val="002D1B39"/>
    <w:rsid w:val="002D1F96"/>
    <w:rsid w:val="002D5C61"/>
    <w:rsid w:val="002D6740"/>
    <w:rsid w:val="002E1412"/>
    <w:rsid w:val="002E21EE"/>
    <w:rsid w:val="002E2E3D"/>
    <w:rsid w:val="002E6D21"/>
    <w:rsid w:val="00300F93"/>
    <w:rsid w:val="00301C33"/>
    <w:rsid w:val="003113B8"/>
    <w:rsid w:val="00314023"/>
    <w:rsid w:val="0031441A"/>
    <w:rsid w:val="00314E69"/>
    <w:rsid w:val="00317303"/>
    <w:rsid w:val="00321A14"/>
    <w:rsid w:val="0032208B"/>
    <w:rsid w:val="00323AC9"/>
    <w:rsid w:val="00323FDE"/>
    <w:rsid w:val="003249EB"/>
    <w:rsid w:val="003253A9"/>
    <w:rsid w:val="003259BF"/>
    <w:rsid w:val="0033202A"/>
    <w:rsid w:val="00334347"/>
    <w:rsid w:val="0033481C"/>
    <w:rsid w:val="00334945"/>
    <w:rsid w:val="00334E0B"/>
    <w:rsid w:val="00335AB8"/>
    <w:rsid w:val="00337EA8"/>
    <w:rsid w:val="003410C7"/>
    <w:rsid w:val="00346EB4"/>
    <w:rsid w:val="00351DE8"/>
    <w:rsid w:val="0035555E"/>
    <w:rsid w:val="003567BD"/>
    <w:rsid w:val="00360942"/>
    <w:rsid w:val="00363AE5"/>
    <w:rsid w:val="00364EB8"/>
    <w:rsid w:val="0037246F"/>
    <w:rsid w:val="003862CA"/>
    <w:rsid w:val="00387B20"/>
    <w:rsid w:val="00387F97"/>
    <w:rsid w:val="00391303"/>
    <w:rsid w:val="00392E41"/>
    <w:rsid w:val="0039462F"/>
    <w:rsid w:val="00397337"/>
    <w:rsid w:val="003A1631"/>
    <w:rsid w:val="003A3370"/>
    <w:rsid w:val="003A4539"/>
    <w:rsid w:val="003A55BB"/>
    <w:rsid w:val="003B2220"/>
    <w:rsid w:val="003B29C3"/>
    <w:rsid w:val="003B38E0"/>
    <w:rsid w:val="003B4209"/>
    <w:rsid w:val="003B4D2F"/>
    <w:rsid w:val="003D5F4A"/>
    <w:rsid w:val="003D678D"/>
    <w:rsid w:val="003D7C84"/>
    <w:rsid w:val="003E583B"/>
    <w:rsid w:val="003E643F"/>
    <w:rsid w:val="003F2AD8"/>
    <w:rsid w:val="003F3911"/>
    <w:rsid w:val="003F3ABC"/>
    <w:rsid w:val="003F5332"/>
    <w:rsid w:val="004003A0"/>
    <w:rsid w:val="00402BA3"/>
    <w:rsid w:val="00403329"/>
    <w:rsid w:val="00403697"/>
    <w:rsid w:val="00404DDD"/>
    <w:rsid w:val="00410C7B"/>
    <w:rsid w:val="00411448"/>
    <w:rsid w:val="004132A4"/>
    <w:rsid w:val="00413C1D"/>
    <w:rsid w:val="00421D98"/>
    <w:rsid w:val="00423628"/>
    <w:rsid w:val="0042490F"/>
    <w:rsid w:val="00425568"/>
    <w:rsid w:val="00436517"/>
    <w:rsid w:val="00436F76"/>
    <w:rsid w:val="00437D69"/>
    <w:rsid w:val="00440069"/>
    <w:rsid w:val="00441FE8"/>
    <w:rsid w:val="0044561B"/>
    <w:rsid w:val="00453D1C"/>
    <w:rsid w:val="00454964"/>
    <w:rsid w:val="004563A4"/>
    <w:rsid w:val="00460A9E"/>
    <w:rsid w:val="004614E1"/>
    <w:rsid w:val="00461D8F"/>
    <w:rsid w:val="00466B9C"/>
    <w:rsid w:val="00467EB8"/>
    <w:rsid w:val="00471EDA"/>
    <w:rsid w:val="004767CC"/>
    <w:rsid w:val="0047698B"/>
    <w:rsid w:val="00481573"/>
    <w:rsid w:val="004866B0"/>
    <w:rsid w:val="00493296"/>
    <w:rsid w:val="00493995"/>
    <w:rsid w:val="00494188"/>
    <w:rsid w:val="0049643D"/>
    <w:rsid w:val="00496964"/>
    <w:rsid w:val="004A176C"/>
    <w:rsid w:val="004A5F14"/>
    <w:rsid w:val="004A7D49"/>
    <w:rsid w:val="004A7D82"/>
    <w:rsid w:val="004B1123"/>
    <w:rsid w:val="004B3875"/>
    <w:rsid w:val="004B6B6B"/>
    <w:rsid w:val="004C4743"/>
    <w:rsid w:val="004C5095"/>
    <w:rsid w:val="004C5D18"/>
    <w:rsid w:val="004D05C0"/>
    <w:rsid w:val="004D0734"/>
    <w:rsid w:val="004D28D1"/>
    <w:rsid w:val="004D3CA6"/>
    <w:rsid w:val="004E2F82"/>
    <w:rsid w:val="004E4F9F"/>
    <w:rsid w:val="00500707"/>
    <w:rsid w:val="005013D6"/>
    <w:rsid w:val="00502BCD"/>
    <w:rsid w:val="00504FBD"/>
    <w:rsid w:val="0051151A"/>
    <w:rsid w:val="00514C62"/>
    <w:rsid w:val="00522B3C"/>
    <w:rsid w:val="0052363C"/>
    <w:rsid w:val="005239F1"/>
    <w:rsid w:val="005250C3"/>
    <w:rsid w:val="00527106"/>
    <w:rsid w:val="00534106"/>
    <w:rsid w:val="00535962"/>
    <w:rsid w:val="005363B0"/>
    <w:rsid w:val="00542C09"/>
    <w:rsid w:val="00547FF8"/>
    <w:rsid w:val="0055191F"/>
    <w:rsid w:val="00565903"/>
    <w:rsid w:val="00567319"/>
    <w:rsid w:val="00567955"/>
    <w:rsid w:val="0057192C"/>
    <w:rsid w:val="00574BC1"/>
    <w:rsid w:val="0058031A"/>
    <w:rsid w:val="00580A3A"/>
    <w:rsid w:val="005816F0"/>
    <w:rsid w:val="005817E8"/>
    <w:rsid w:val="00584B80"/>
    <w:rsid w:val="005A3D57"/>
    <w:rsid w:val="005A4A30"/>
    <w:rsid w:val="005A62DF"/>
    <w:rsid w:val="005B0CEC"/>
    <w:rsid w:val="005B1F3C"/>
    <w:rsid w:val="005B442B"/>
    <w:rsid w:val="005B7BC1"/>
    <w:rsid w:val="005C392F"/>
    <w:rsid w:val="005C64D4"/>
    <w:rsid w:val="005D0D63"/>
    <w:rsid w:val="005D4E71"/>
    <w:rsid w:val="005D6E0F"/>
    <w:rsid w:val="005E115C"/>
    <w:rsid w:val="005E3767"/>
    <w:rsid w:val="005E5D45"/>
    <w:rsid w:val="005F216E"/>
    <w:rsid w:val="005F7F0E"/>
    <w:rsid w:val="00601A5E"/>
    <w:rsid w:val="00602E44"/>
    <w:rsid w:val="00603A12"/>
    <w:rsid w:val="00610127"/>
    <w:rsid w:val="00611A07"/>
    <w:rsid w:val="00611AD6"/>
    <w:rsid w:val="00616318"/>
    <w:rsid w:val="006169E6"/>
    <w:rsid w:val="00620347"/>
    <w:rsid w:val="006206B0"/>
    <w:rsid w:val="0062175E"/>
    <w:rsid w:val="006222F0"/>
    <w:rsid w:val="00622F9D"/>
    <w:rsid w:val="0062592A"/>
    <w:rsid w:val="00627EE4"/>
    <w:rsid w:val="006329EA"/>
    <w:rsid w:val="00633EC0"/>
    <w:rsid w:val="0064000C"/>
    <w:rsid w:val="006407EC"/>
    <w:rsid w:val="006410F6"/>
    <w:rsid w:val="0064433C"/>
    <w:rsid w:val="00644FF0"/>
    <w:rsid w:val="006506D0"/>
    <w:rsid w:val="00650B44"/>
    <w:rsid w:val="00651E48"/>
    <w:rsid w:val="006615A1"/>
    <w:rsid w:val="0066210F"/>
    <w:rsid w:val="006668C0"/>
    <w:rsid w:val="00666CBE"/>
    <w:rsid w:val="006709BC"/>
    <w:rsid w:val="00677B84"/>
    <w:rsid w:val="006805DF"/>
    <w:rsid w:val="00680EA3"/>
    <w:rsid w:val="00690DA9"/>
    <w:rsid w:val="006953E6"/>
    <w:rsid w:val="006A018F"/>
    <w:rsid w:val="006A0960"/>
    <w:rsid w:val="006A33EB"/>
    <w:rsid w:val="006A387F"/>
    <w:rsid w:val="006A3F22"/>
    <w:rsid w:val="006B1DCC"/>
    <w:rsid w:val="006C5826"/>
    <w:rsid w:val="006C68D5"/>
    <w:rsid w:val="006D54CE"/>
    <w:rsid w:val="006D54DA"/>
    <w:rsid w:val="006D69C1"/>
    <w:rsid w:val="006D724B"/>
    <w:rsid w:val="006E1C80"/>
    <w:rsid w:val="006F2E1B"/>
    <w:rsid w:val="00700D96"/>
    <w:rsid w:val="00706B12"/>
    <w:rsid w:val="00710E38"/>
    <w:rsid w:val="00710FFB"/>
    <w:rsid w:val="0072068A"/>
    <w:rsid w:val="00720E2F"/>
    <w:rsid w:val="00720F75"/>
    <w:rsid w:val="00726562"/>
    <w:rsid w:val="00735D8C"/>
    <w:rsid w:val="007365F2"/>
    <w:rsid w:val="0073730C"/>
    <w:rsid w:val="007405F4"/>
    <w:rsid w:val="007418DA"/>
    <w:rsid w:val="00742E01"/>
    <w:rsid w:val="00745BEC"/>
    <w:rsid w:val="00747A95"/>
    <w:rsid w:val="00747B24"/>
    <w:rsid w:val="00766518"/>
    <w:rsid w:val="00766A03"/>
    <w:rsid w:val="00767A98"/>
    <w:rsid w:val="00774D9E"/>
    <w:rsid w:val="00777FE1"/>
    <w:rsid w:val="00780880"/>
    <w:rsid w:val="007860A1"/>
    <w:rsid w:val="00790FB4"/>
    <w:rsid w:val="007954D1"/>
    <w:rsid w:val="00795A64"/>
    <w:rsid w:val="007961A4"/>
    <w:rsid w:val="007A68DA"/>
    <w:rsid w:val="007B1E2E"/>
    <w:rsid w:val="007B4164"/>
    <w:rsid w:val="007B6F6F"/>
    <w:rsid w:val="007B79EE"/>
    <w:rsid w:val="007C2998"/>
    <w:rsid w:val="007C4411"/>
    <w:rsid w:val="007C557D"/>
    <w:rsid w:val="007C634C"/>
    <w:rsid w:val="007C71AA"/>
    <w:rsid w:val="007D0B3B"/>
    <w:rsid w:val="007D7509"/>
    <w:rsid w:val="007D797E"/>
    <w:rsid w:val="007F2238"/>
    <w:rsid w:val="007F3A31"/>
    <w:rsid w:val="007F510C"/>
    <w:rsid w:val="0080089D"/>
    <w:rsid w:val="00804E4D"/>
    <w:rsid w:val="00806600"/>
    <w:rsid w:val="00810515"/>
    <w:rsid w:val="00813CDD"/>
    <w:rsid w:val="00814DA1"/>
    <w:rsid w:val="008169AC"/>
    <w:rsid w:val="008200BE"/>
    <w:rsid w:val="00824F1E"/>
    <w:rsid w:val="008276D9"/>
    <w:rsid w:val="0083243C"/>
    <w:rsid w:val="008333CC"/>
    <w:rsid w:val="0083342F"/>
    <w:rsid w:val="0083398F"/>
    <w:rsid w:val="0083446E"/>
    <w:rsid w:val="00836AA8"/>
    <w:rsid w:val="00840EE0"/>
    <w:rsid w:val="008414CA"/>
    <w:rsid w:val="00846B01"/>
    <w:rsid w:val="00851651"/>
    <w:rsid w:val="00853224"/>
    <w:rsid w:val="00854B4F"/>
    <w:rsid w:val="00857750"/>
    <w:rsid w:val="00860E24"/>
    <w:rsid w:val="00861441"/>
    <w:rsid w:val="00861DD7"/>
    <w:rsid w:val="0086375D"/>
    <w:rsid w:val="00864DA4"/>
    <w:rsid w:val="00867092"/>
    <w:rsid w:val="00870C3D"/>
    <w:rsid w:val="00877643"/>
    <w:rsid w:val="00883754"/>
    <w:rsid w:val="00884E32"/>
    <w:rsid w:val="00885103"/>
    <w:rsid w:val="008924E2"/>
    <w:rsid w:val="0089635C"/>
    <w:rsid w:val="008A0BEB"/>
    <w:rsid w:val="008A44F3"/>
    <w:rsid w:val="008A4642"/>
    <w:rsid w:val="008B0211"/>
    <w:rsid w:val="008B03C9"/>
    <w:rsid w:val="008B3AE5"/>
    <w:rsid w:val="008B5A74"/>
    <w:rsid w:val="008B6229"/>
    <w:rsid w:val="008C117F"/>
    <w:rsid w:val="008C1B16"/>
    <w:rsid w:val="008C283A"/>
    <w:rsid w:val="008C3F5F"/>
    <w:rsid w:val="008C4F34"/>
    <w:rsid w:val="008D7E4A"/>
    <w:rsid w:val="008E4E88"/>
    <w:rsid w:val="008F78EC"/>
    <w:rsid w:val="009002B4"/>
    <w:rsid w:val="0090037B"/>
    <w:rsid w:val="0092340E"/>
    <w:rsid w:val="009306E5"/>
    <w:rsid w:val="0093245C"/>
    <w:rsid w:val="00933403"/>
    <w:rsid w:val="009348E9"/>
    <w:rsid w:val="00956354"/>
    <w:rsid w:val="00957FDA"/>
    <w:rsid w:val="00960869"/>
    <w:rsid w:val="00961F43"/>
    <w:rsid w:val="009625CC"/>
    <w:rsid w:val="00965780"/>
    <w:rsid w:val="00966AB0"/>
    <w:rsid w:val="00967A67"/>
    <w:rsid w:val="009716D3"/>
    <w:rsid w:val="0097451C"/>
    <w:rsid w:val="00974A11"/>
    <w:rsid w:val="00975E5A"/>
    <w:rsid w:val="00976BF2"/>
    <w:rsid w:val="009773D3"/>
    <w:rsid w:val="009808A9"/>
    <w:rsid w:val="00983092"/>
    <w:rsid w:val="00985652"/>
    <w:rsid w:val="00991E14"/>
    <w:rsid w:val="00997236"/>
    <w:rsid w:val="009A2AEC"/>
    <w:rsid w:val="009A386B"/>
    <w:rsid w:val="009A5D84"/>
    <w:rsid w:val="009A68E2"/>
    <w:rsid w:val="009A69C7"/>
    <w:rsid w:val="009B0931"/>
    <w:rsid w:val="009C2CD5"/>
    <w:rsid w:val="009C5667"/>
    <w:rsid w:val="009D6178"/>
    <w:rsid w:val="009D71C8"/>
    <w:rsid w:val="009E0472"/>
    <w:rsid w:val="009E1675"/>
    <w:rsid w:val="009E722E"/>
    <w:rsid w:val="009F2426"/>
    <w:rsid w:val="009F2D9E"/>
    <w:rsid w:val="009F6296"/>
    <w:rsid w:val="009F7FE9"/>
    <w:rsid w:val="00A01C50"/>
    <w:rsid w:val="00A01D73"/>
    <w:rsid w:val="00A022A1"/>
    <w:rsid w:val="00A03C81"/>
    <w:rsid w:val="00A1369F"/>
    <w:rsid w:val="00A15037"/>
    <w:rsid w:val="00A16099"/>
    <w:rsid w:val="00A16856"/>
    <w:rsid w:val="00A1714D"/>
    <w:rsid w:val="00A21359"/>
    <w:rsid w:val="00A22213"/>
    <w:rsid w:val="00A24343"/>
    <w:rsid w:val="00A31DF2"/>
    <w:rsid w:val="00A46EEE"/>
    <w:rsid w:val="00A52B3C"/>
    <w:rsid w:val="00A536A9"/>
    <w:rsid w:val="00A55FA9"/>
    <w:rsid w:val="00A573CA"/>
    <w:rsid w:val="00A57B9E"/>
    <w:rsid w:val="00A60765"/>
    <w:rsid w:val="00A60AF9"/>
    <w:rsid w:val="00A640BD"/>
    <w:rsid w:val="00A67872"/>
    <w:rsid w:val="00A75DBA"/>
    <w:rsid w:val="00A807D3"/>
    <w:rsid w:val="00A82658"/>
    <w:rsid w:val="00A82EF7"/>
    <w:rsid w:val="00A9011F"/>
    <w:rsid w:val="00A90DC6"/>
    <w:rsid w:val="00A92843"/>
    <w:rsid w:val="00A939B2"/>
    <w:rsid w:val="00A95C94"/>
    <w:rsid w:val="00AA5634"/>
    <w:rsid w:val="00AB38EC"/>
    <w:rsid w:val="00AB4966"/>
    <w:rsid w:val="00AB7C95"/>
    <w:rsid w:val="00AC0B07"/>
    <w:rsid w:val="00AC126A"/>
    <w:rsid w:val="00AC6A6F"/>
    <w:rsid w:val="00AC7631"/>
    <w:rsid w:val="00AD7919"/>
    <w:rsid w:val="00AE008D"/>
    <w:rsid w:val="00AE1A14"/>
    <w:rsid w:val="00AE3036"/>
    <w:rsid w:val="00AE67B3"/>
    <w:rsid w:val="00AF0D2F"/>
    <w:rsid w:val="00AF246B"/>
    <w:rsid w:val="00AF38A7"/>
    <w:rsid w:val="00AF3D9E"/>
    <w:rsid w:val="00AF48FD"/>
    <w:rsid w:val="00B01D40"/>
    <w:rsid w:val="00B03F93"/>
    <w:rsid w:val="00B21E8A"/>
    <w:rsid w:val="00B221E7"/>
    <w:rsid w:val="00B22B12"/>
    <w:rsid w:val="00B24EE8"/>
    <w:rsid w:val="00B25B15"/>
    <w:rsid w:val="00B3101F"/>
    <w:rsid w:val="00B35759"/>
    <w:rsid w:val="00B4104D"/>
    <w:rsid w:val="00B41D1E"/>
    <w:rsid w:val="00B420BA"/>
    <w:rsid w:val="00B46559"/>
    <w:rsid w:val="00B46C21"/>
    <w:rsid w:val="00B478F0"/>
    <w:rsid w:val="00B554E0"/>
    <w:rsid w:val="00B56E9A"/>
    <w:rsid w:val="00B57019"/>
    <w:rsid w:val="00B57591"/>
    <w:rsid w:val="00B6023D"/>
    <w:rsid w:val="00B60AA6"/>
    <w:rsid w:val="00B61B5A"/>
    <w:rsid w:val="00B61D08"/>
    <w:rsid w:val="00B62EEF"/>
    <w:rsid w:val="00B632B0"/>
    <w:rsid w:val="00B70A9D"/>
    <w:rsid w:val="00B711A4"/>
    <w:rsid w:val="00B72B2C"/>
    <w:rsid w:val="00B75B9B"/>
    <w:rsid w:val="00B8184E"/>
    <w:rsid w:val="00B82170"/>
    <w:rsid w:val="00B9237C"/>
    <w:rsid w:val="00B94DA7"/>
    <w:rsid w:val="00B97B51"/>
    <w:rsid w:val="00BA157A"/>
    <w:rsid w:val="00BA2007"/>
    <w:rsid w:val="00BA3BAA"/>
    <w:rsid w:val="00BA402F"/>
    <w:rsid w:val="00BC0ED0"/>
    <w:rsid w:val="00BC1D0C"/>
    <w:rsid w:val="00BC4B25"/>
    <w:rsid w:val="00BC61BD"/>
    <w:rsid w:val="00BC696A"/>
    <w:rsid w:val="00BD002C"/>
    <w:rsid w:val="00BD035E"/>
    <w:rsid w:val="00BD15C8"/>
    <w:rsid w:val="00BD3721"/>
    <w:rsid w:val="00BD52D9"/>
    <w:rsid w:val="00BD654A"/>
    <w:rsid w:val="00BD74D4"/>
    <w:rsid w:val="00BD7790"/>
    <w:rsid w:val="00BE028A"/>
    <w:rsid w:val="00BE4FB0"/>
    <w:rsid w:val="00BF1AD5"/>
    <w:rsid w:val="00BF2A48"/>
    <w:rsid w:val="00BF70CA"/>
    <w:rsid w:val="00C01A75"/>
    <w:rsid w:val="00C03B51"/>
    <w:rsid w:val="00C10189"/>
    <w:rsid w:val="00C13E5F"/>
    <w:rsid w:val="00C155ED"/>
    <w:rsid w:val="00C173D7"/>
    <w:rsid w:val="00C23025"/>
    <w:rsid w:val="00C23291"/>
    <w:rsid w:val="00C24604"/>
    <w:rsid w:val="00C25352"/>
    <w:rsid w:val="00C267C4"/>
    <w:rsid w:val="00C309E2"/>
    <w:rsid w:val="00C3178F"/>
    <w:rsid w:val="00C356D7"/>
    <w:rsid w:val="00C423CA"/>
    <w:rsid w:val="00C435B1"/>
    <w:rsid w:val="00C44161"/>
    <w:rsid w:val="00C45046"/>
    <w:rsid w:val="00C5080D"/>
    <w:rsid w:val="00C51CBE"/>
    <w:rsid w:val="00C5319A"/>
    <w:rsid w:val="00C564A7"/>
    <w:rsid w:val="00C5757C"/>
    <w:rsid w:val="00C62E44"/>
    <w:rsid w:val="00C63A24"/>
    <w:rsid w:val="00C66D08"/>
    <w:rsid w:val="00C73749"/>
    <w:rsid w:val="00C8110E"/>
    <w:rsid w:val="00C8595F"/>
    <w:rsid w:val="00C85C3B"/>
    <w:rsid w:val="00C872A8"/>
    <w:rsid w:val="00C93DBC"/>
    <w:rsid w:val="00C9514C"/>
    <w:rsid w:val="00CA0055"/>
    <w:rsid w:val="00CA0130"/>
    <w:rsid w:val="00CA3616"/>
    <w:rsid w:val="00CA4661"/>
    <w:rsid w:val="00CA4EF2"/>
    <w:rsid w:val="00CA6893"/>
    <w:rsid w:val="00CB3730"/>
    <w:rsid w:val="00CB4020"/>
    <w:rsid w:val="00CB4318"/>
    <w:rsid w:val="00CB6A7C"/>
    <w:rsid w:val="00CC189A"/>
    <w:rsid w:val="00CC7315"/>
    <w:rsid w:val="00CD33F6"/>
    <w:rsid w:val="00CD4963"/>
    <w:rsid w:val="00CE0EB9"/>
    <w:rsid w:val="00CE230C"/>
    <w:rsid w:val="00CE3591"/>
    <w:rsid w:val="00CE43E5"/>
    <w:rsid w:val="00CE4691"/>
    <w:rsid w:val="00CE5AF2"/>
    <w:rsid w:val="00CE67A3"/>
    <w:rsid w:val="00CF0169"/>
    <w:rsid w:val="00CF322A"/>
    <w:rsid w:val="00CF46F3"/>
    <w:rsid w:val="00CF59E8"/>
    <w:rsid w:val="00CF6376"/>
    <w:rsid w:val="00D00300"/>
    <w:rsid w:val="00D015D7"/>
    <w:rsid w:val="00D03935"/>
    <w:rsid w:val="00D067C0"/>
    <w:rsid w:val="00D079CD"/>
    <w:rsid w:val="00D1239D"/>
    <w:rsid w:val="00D1507B"/>
    <w:rsid w:val="00D161B3"/>
    <w:rsid w:val="00D21021"/>
    <w:rsid w:val="00D21144"/>
    <w:rsid w:val="00D234E6"/>
    <w:rsid w:val="00D24FA7"/>
    <w:rsid w:val="00D3454C"/>
    <w:rsid w:val="00D35BED"/>
    <w:rsid w:val="00D446C6"/>
    <w:rsid w:val="00D46057"/>
    <w:rsid w:val="00D4607B"/>
    <w:rsid w:val="00D5574C"/>
    <w:rsid w:val="00D62662"/>
    <w:rsid w:val="00D632F9"/>
    <w:rsid w:val="00D63B4A"/>
    <w:rsid w:val="00D63FE6"/>
    <w:rsid w:val="00D64696"/>
    <w:rsid w:val="00D66D4B"/>
    <w:rsid w:val="00D721B5"/>
    <w:rsid w:val="00D73929"/>
    <w:rsid w:val="00D7748E"/>
    <w:rsid w:val="00D84A09"/>
    <w:rsid w:val="00D90D49"/>
    <w:rsid w:val="00D92282"/>
    <w:rsid w:val="00DA5C7F"/>
    <w:rsid w:val="00DB2089"/>
    <w:rsid w:val="00DB64BE"/>
    <w:rsid w:val="00DB7E80"/>
    <w:rsid w:val="00DC137D"/>
    <w:rsid w:val="00DC1751"/>
    <w:rsid w:val="00DC2BDB"/>
    <w:rsid w:val="00DC53F2"/>
    <w:rsid w:val="00DC5D96"/>
    <w:rsid w:val="00DC6E8F"/>
    <w:rsid w:val="00DD33C5"/>
    <w:rsid w:val="00DD3B42"/>
    <w:rsid w:val="00DD4F3E"/>
    <w:rsid w:val="00DD7BDE"/>
    <w:rsid w:val="00DE44ED"/>
    <w:rsid w:val="00DE4EDD"/>
    <w:rsid w:val="00DF178C"/>
    <w:rsid w:val="00DF5548"/>
    <w:rsid w:val="00DF71C7"/>
    <w:rsid w:val="00E03521"/>
    <w:rsid w:val="00E050F1"/>
    <w:rsid w:val="00E05D97"/>
    <w:rsid w:val="00E06950"/>
    <w:rsid w:val="00E105C3"/>
    <w:rsid w:val="00E13AED"/>
    <w:rsid w:val="00E13E55"/>
    <w:rsid w:val="00E221FD"/>
    <w:rsid w:val="00E22325"/>
    <w:rsid w:val="00E2555B"/>
    <w:rsid w:val="00E2591B"/>
    <w:rsid w:val="00E27BA8"/>
    <w:rsid w:val="00E3360B"/>
    <w:rsid w:val="00E509EC"/>
    <w:rsid w:val="00E54321"/>
    <w:rsid w:val="00E54BA2"/>
    <w:rsid w:val="00E60CDB"/>
    <w:rsid w:val="00E6391A"/>
    <w:rsid w:val="00E6610C"/>
    <w:rsid w:val="00E66815"/>
    <w:rsid w:val="00E754CC"/>
    <w:rsid w:val="00E805D9"/>
    <w:rsid w:val="00E829DE"/>
    <w:rsid w:val="00E86154"/>
    <w:rsid w:val="00E874CE"/>
    <w:rsid w:val="00E87782"/>
    <w:rsid w:val="00E87B17"/>
    <w:rsid w:val="00E93C6F"/>
    <w:rsid w:val="00E94029"/>
    <w:rsid w:val="00E95849"/>
    <w:rsid w:val="00E96D05"/>
    <w:rsid w:val="00EA0618"/>
    <w:rsid w:val="00EA1187"/>
    <w:rsid w:val="00EA52F6"/>
    <w:rsid w:val="00EA6C02"/>
    <w:rsid w:val="00EA7406"/>
    <w:rsid w:val="00EB128A"/>
    <w:rsid w:val="00EB309B"/>
    <w:rsid w:val="00EC2A5A"/>
    <w:rsid w:val="00EC7569"/>
    <w:rsid w:val="00ED518E"/>
    <w:rsid w:val="00ED6574"/>
    <w:rsid w:val="00ED77D6"/>
    <w:rsid w:val="00EE01EB"/>
    <w:rsid w:val="00EE44AA"/>
    <w:rsid w:val="00EE47AE"/>
    <w:rsid w:val="00EE6964"/>
    <w:rsid w:val="00EF49A6"/>
    <w:rsid w:val="00EF6F9A"/>
    <w:rsid w:val="00F04A91"/>
    <w:rsid w:val="00F05F0D"/>
    <w:rsid w:val="00F116C5"/>
    <w:rsid w:val="00F12295"/>
    <w:rsid w:val="00F15B63"/>
    <w:rsid w:val="00F225BF"/>
    <w:rsid w:val="00F236C0"/>
    <w:rsid w:val="00F250A1"/>
    <w:rsid w:val="00F2539D"/>
    <w:rsid w:val="00F25B99"/>
    <w:rsid w:val="00F26A10"/>
    <w:rsid w:val="00F31EC1"/>
    <w:rsid w:val="00F3472B"/>
    <w:rsid w:val="00F4086F"/>
    <w:rsid w:val="00F41398"/>
    <w:rsid w:val="00F45959"/>
    <w:rsid w:val="00F51476"/>
    <w:rsid w:val="00F53046"/>
    <w:rsid w:val="00F53753"/>
    <w:rsid w:val="00F54D2C"/>
    <w:rsid w:val="00F63056"/>
    <w:rsid w:val="00F64048"/>
    <w:rsid w:val="00F65B4C"/>
    <w:rsid w:val="00F6669D"/>
    <w:rsid w:val="00F70484"/>
    <w:rsid w:val="00F7167E"/>
    <w:rsid w:val="00F73B74"/>
    <w:rsid w:val="00F7443C"/>
    <w:rsid w:val="00F76C5D"/>
    <w:rsid w:val="00F77D31"/>
    <w:rsid w:val="00F906C4"/>
    <w:rsid w:val="00F96500"/>
    <w:rsid w:val="00F9723F"/>
    <w:rsid w:val="00FA3B35"/>
    <w:rsid w:val="00FB3B73"/>
    <w:rsid w:val="00FB5923"/>
    <w:rsid w:val="00FC0F15"/>
    <w:rsid w:val="00FC280C"/>
    <w:rsid w:val="00FC2870"/>
    <w:rsid w:val="00FC55D2"/>
    <w:rsid w:val="00FE0FC3"/>
    <w:rsid w:val="00FF021B"/>
    <w:rsid w:val="00FF200B"/>
    <w:rsid w:val="00FF27C7"/>
    <w:rsid w:val="00FF3146"/>
    <w:rsid w:val="00FF5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E81EBC8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2EF31-AEF5-4BBA-9B58-755EF61FB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73</TotalTime>
  <Pages>2</Pages>
  <Words>104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Alicia Johnson</cp:lastModifiedBy>
  <cp:revision>231</cp:revision>
  <cp:lastPrinted>2011-03-04T18:27:00Z</cp:lastPrinted>
  <dcterms:created xsi:type="dcterms:W3CDTF">2021-06-14T13:16:00Z</dcterms:created>
  <dcterms:modified xsi:type="dcterms:W3CDTF">2026-09-09T16:09:00Z</dcterms:modified>
</cp:coreProperties>
</file>