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803C24" w14:textId="46CD2529" w:rsidR="00535962" w:rsidRPr="00F7167E" w:rsidRDefault="00A16E3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F6A5383" wp14:editId="2C225676">
                <wp:simplePos x="0" y="0"/>
                <wp:positionH relativeFrom="column">
                  <wp:posOffset>4786412</wp:posOffset>
                </wp:positionH>
                <wp:positionV relativeFrom="paragraph">
                  <wp:posOffset>157655</wp:posOffset>
                </wp:positionV>
                <wp:extent cx="1613666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3666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EE9C28" w14:textId="49E33EF2" w:rsidR="0026335F" w:rsidRPr="0026335F" w:rsidRDefault="00D974C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4-04-16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16 de abril de 2024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6A5383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76.9pt;margin-top:12.4pt;width:127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" filled="f" stroked="f">
                <v:textbox>
                  <w:txbxContent>
                    <w:p w14:paraId="5CEE9C28" w14:textId="49E33EF2" w:rsidR="0026335F" w:rsidRPr="0026335F" w:rsidRDefault="00D974C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4-04-16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16 de abril de 2024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343B1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01388D41" wp14:editId="10C11FD1">
                <wp:simplePos x="0" y="0"/>
                <wp:positionH relativeFrom="column">
                  <wp:posOffset>4124325</wp:posOffset>
                </wp:positionH>
                <wp:positionV relativeFrom="paragraph">
                  <wp:posOffset>-593725</wp:posOffset>
                </wp:positionV>
                <wp:extent cx="2204720" cy="701040"/>
                <wp:effectExtent l="0" t="0" r="2413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472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30253CB" w14:textId="14A2E551" w:rsidR="006343B1" w:rsidRPr="0029235B" w:rsidRDefault="006343B1" w:rsidP="006343B1">
                                    <w:pPr>
                                      <w:rPr>
                                        <w:lang w:val="es-DO"/>
                                      </w:rPr>
                                    </w:pPr>
                                    <w:r>
                                      <w:rPr>
                                        <w:lang w:val="es-DO"/>
                                      </w:rPr>
                                      <w:t>CONAVIHSIDA-CC</w:t>
                                    </w:r>
                                    <w:r w:rsidR="00351D35">
                                      <w:rPr>
                                        <w:lang w:val="es-DO"/>
                                      </w:rPr>
                                      <w:t>C</w:t>
                                    </w:r>
                                    <w:r>
                                      <w:rPr>
                                        <w:lang w:val="es-DO"/>
                                      </w:rPr>
                                      <w:t>-</w:t>
                                    </w:r>
                                    <w:r w:rsidR="00351D35">
                                      <w:rPr>
                                        <w:lang w:val="es-DO"/>
                                      </w:rPr>
                                      <w:t>L</w:t>
                                    </w:r>
                                    <w:r>
                                      <w:rPr>
                                        <w:lang w:val="es-DO"/>
                                      </w:rPr>
                                      <w:t>P</w:t>
                                    </w:r>
                                    <w:r w:rsidR="005935CF">
                                      <w:rPr>
                                        <w:lang w:val="es-DO"/>
                                      </w:rPr>
                                      <w:t>N</w:t>
                                    </w:r>
                                    <w:r>
                                      <w:rPr>
                                        <w:lang w:val="es-DO"/>
                                      </w:rPr>
                                      <w:t>-20</w:t>
                                    </w:r>
                                    <w:r w:rsidR="00766304">
                                      <w:rPr>
                                        <w:lang w:val="es-DO"/>
                                      </w:rPr>
                                      <w:t>2</w:t>
                                    </w:r>
                                    <w:r w:rsidR="00A16E3E">
                                      <w:rPr>
                                        <w:lang w:val="es-DO"/>
                                      </w:rPr>
                                      <w:t>4-00</w:t>
                                    </w:r>
                                    <w:r w:rsidR="00351D35">
                                      <w:rPr>
                                        <w:lang w:val="es-DO"/>
                                      </w:rPr>
                                      <w:t>01</w:t>
                                    </w:r>
                                  </w:p>
                                  <w:p w14:paraId="4636AC41" w14:textId="6B557B45" w:rsidR="001466B0" w:rsidRPr="00535962" w:rsidRDefault="00D974C1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C2AE03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388D41" id="Group 21" o:spid="_x0000_s1027" style="position:absolute;margin-left:324.75pt;margin-top:-46.75pt;width:173.6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30253CB" w14:textId="14A2E551" w:rsidR="006343B1" w:rsidRPr="0029235B" w:rsidRDefault="006343B1" w:rsidP="006343B1">
                              <w:pPr>
                                <w:rPr>
                                  <w:lang w:val="es-DO"/>
                                </w:rPr>
                              </w:pPr>
                              <w:r>
                                <w:rPr>
                                  <w:lang w:val="es-DO"/>
                                </w:rPr>
                                <w:t>CONAVIHSIDA-CC</w:t>
                              </w:r>
                              <w:r w:rsidR="00351D35">
                                <w:rPr>
                                  <w:lang w:val="es-DO"/>
                                </w:rPr>
                                <w:t>C</w:t>
                              </w:r>
                              <w:r>
                                <w:rPr>
                                  <w:lang w:val="es-DO"/>
                                </w:rPr>
                                <w:t>-</w:t>
                              </w:r>
                              <w:r w:rsidR="00351D35">
                                <w:rPr>
                                  <w:lang w:val="es-DO"/>
                                </w:rPr>
                                <w:t>L</w:t>
                              </w:r>
                              <w:r>
                                <w:rPr>
                                  <w:lang w:val="es-DO"/>
                                </w:rPr>
                                <w:t>P</w:t>
                              </w:r>
                              <w:r w:rsidR="005935CF">
                                <w:rPr>
                                  <w:lang w:val="es-DO"/>
                                </w:rPr>
                                <w:t>N</w:t>
                              </w:r>
                              <w:r>
                                <w:rPr>
                                  <w:lang w:val="es-DO"/>
                                </w:rPr>
                                <w:t>-20</w:t>
                              </w:r>
                              <w:r w:rsidR="00766304">
                                <w:rPr>
                                  <w:lang w:val="es-DO"/>
                                </w:rPr>
                                <w:t>2</w:t>
                              </w:r>
                              <w:r w:rsidR="00A16E3E">
                                <w:rPr>
                                  <w:lang w:val="es-DO"/>
                                </w:rPr>
                                <w:t>4-00</w:t>
                              </w:r>
                              <w:r w:rsidR="00351D35">
                                <w:rPr>
                                  <w:lang w:val="es-DO"/>
                                </w:rPr>
                                <w:t>01</w:t>
                              </w:r>
                            </w:p>
                            <w:p w14:paraId="4636AC41" w14:textId="6B557B45" w:rsidR="001466B0" w:rsidRPr="00535962" w:rsidRDefault="005935CF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FC2AE03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F70BDAE" wp14:editId="3329A27D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27AD36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0BDAE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6527AD36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n-US"/>
        </w:rPr>
        <w:drawing>
          <wp:anchor distT="0" distB="0" distL="114300" distR="114300" simplePos="0" relativeHeight="251661824" behindDoc="0" locked="0" layoutInCell="1" allowOverlap="1" wp14:anchorId="5F4B6CED" wp14:editId="41DBF0E3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FF000DB" wp14:editId="255DAB1A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0E640F0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4B93B588" wp14:editId="7CA7F93F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000DB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0E640F0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4B93B588" wp14:editId="7CA7F93F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790304E" w14:textId="77777777" w:rsidR="00535962" w:rsidRPr="00535962" w:rsidRDefault="000030D2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579BA3F" wp14:editId="79EAC665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FA07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02683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02683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02683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2683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9BA3F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0FFA072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02683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02683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02683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2683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719A0A82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ECA03C8" wp14:editId="66FFE97E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1C512D" w14:textId="0D7FE656" w:rsidR="002E1412" w:rsidRPr="002E1412" w:rsidRDefault="00D974C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6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-1662298707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343B1">
                                      <w:rPr>
                                        <w:rStyle w:val="Style6"/>
                                        <w:sz w:val="24"/>
                                        <w:szCs w:val="24"/>
                                      </w:rPr>
                                      <w:t>CONSEJO NACIONAL PARA EL VIH Y EL SIDA</w:t>
                                    </w:r>
                                  </w:sdtContent>
                                </w:sdt>
                                <w:r w:rsidR="006343B1" w:rsidRPr="006343B1">
                                  <w:rPr>
                                    <w:noProof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6343B1" w:rsidRPr="006343B1">
                                  <w:rPr>
                                    <w:rStyle w:val="Style6"/>
                                    <w:noProof/>
                                    <w:sz w:val="24"/>
                                    <w:szCs w:val="24"/>
                                  </w:rPr>
                                  <w:drawing>
                                    <wp:inline distT="0" distB="0" distL="0" distR="0" wp14:anchorId="7573AFE0" wp14:editId="2E8A77CD">
                                      <wp:extent cx="2138680" cy="187960"/>
                                      <wp:effectExtent l="0" t="0" r="0" b="2540"/>
                                      <wp:docPr id="1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138680" cy="1879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A03C8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761C512D" w14:textId="0D7FE656" w:rsidR="002E1412" w:rsidRPr="002E1412" w:rsidRDefault="005935CF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-1662298707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343B1"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t>CONSEJO NACIONAL PARA EL VIH Y EL SIDA</w:t>
                              </w:r>
                            </w:sdtContent>
                          </w:sdt>
                          <w:r w:rsidR="006343B1" w:rsidRPr="006343B1">
                            <w:rPr>
                              <w:noProof/>
                              <w:sz w:val="24"/>
                              <w:szCs w:val="24"/>
                            </w:rPr>
                            <w:t xml:space="preserve"> </w:t>
                          </w:r>
                          <w:r w:rsidR="006343B1" w:rsidRPr="006343B1">
                            <w:rPr>
                              <w:rStyle w:val="Style6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7573AFE0" wp14:editId="2E8A77CD">
                                <wp:extent cx="2138680" cy="187960"/>
                                <wp:effectExtent l="0" t="0" r="0" b="254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138680" cy="1879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D9205E7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25F93F5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2AD7ED0" wp14:editId="54E6A496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17A8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D7ED0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20C17A8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5FEDC71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F450316" wp14:editId="05941F63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82DE79" w14:textId="30670BDA" w:rsidR="002E1412" w:rsidRPr="002E1412" w:rsidRDefault="00D974C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6343B1">
                                  <w:rPr>
                                    <w:rStyle w:val="Style8"/>
                                    <w:smallCaps/>
                                  </w:rPr>
                                  <w:t>SECCIÓN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50316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382DE79" w14:textId="30670BDA" w:rsidR="002E1412" w:rsidRPr="002E1412" w:rsidRDefault="005935CF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6343B1">
                            <w:rPr>
                              <w:rStyle w:val="Style8"/>
                              <w:smallCaps/>
                            </w:rPr>
                            <w:t>SECCIÓN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BC8F8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539BDD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334C2B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A1F9A23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9690383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6CB88769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A7DED64" w14:textId="77777777" w:rsidTr="00E82502">
        <w:trPr>
          <w:cantSplit/>
          <w:trHeight w:val="440"/>
        </w:trPr>
        <w:tc>
          <w:tcPr>
            <w:tcW w:w="9252" w:type="dxa"/>
          </w:tcPr>
          <w:p w14:paraId="7E2FCAA4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1A9BBB06" w14:textId="77777777" w:rsidTr="00E82502">
        <w:trPr>
          <w:cantSplit/>
          <w:trHeight w:val="440"/>
        </w:trPr>
        <w:tc>
          <w:tcPr>
            <w:tcW w:w="9252" w:type="dxa"/>
          </w:tcPr>
          <w:p w14:paraId="1C08D9E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8FB85DA" w14:textId="77777777" w:rsidTr="00E82502">
        <w:trPr>
          <w:cantSplit/>
          <w:trHeight w:val="440"/>
        </w:trPr>
        <w:tc>
          <w:tcPr>
            <w:tcW w:w="9252" w:type="dxa"/>
          </w:tcPr>
          <w:p w14:paraId="63629BA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0A0CBA63" w14:textId="77777777" w:rsidTr="00E82502">
        <w:trPr>
          <w:cantSplit/>
          <w:trHeight w:val="440"/>
        </w:trPr>
        <w:tc>
          <w:tcPr>
            <w:tcW w:w="9252" w:type="dxa"/>
          </w:tcPr>
          <w:p w14:paraId="444AF10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B963AC6" w14:textId="77777777" w:rsidTr="00E82502">
        <w:trPr>
          <w:cantSplit/>
          <w:trHeight w:val="440"/>
        </w:trPr>
        <w:tc>
          <w:tcPr>
            <w:tcW w:w="9252" w:type="dxa"/>
          </w:tcPr>
          <w:p w14:paraId="2557279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3915AA0" w14:textId="77777777" w:rsidTr="00E82502">
        <w:trPr>
          <w:cantSplit/>
          <w:trHeight w:val="440"/>
        </w:trPr>
        <w:tc>
          <w:tcPr>
            <w:tcW w:w="9252" w:type="dxa"/>
          </w:tcPr>
          <w:p w14:paraId="6D5987E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EBECDA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8E476E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FB16F3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503F31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A4E787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0DFBF7" w14:textId="77777777" w:rsidR="00026831" w:rsidRDefault="00026831" w:rsidP="001007E7">
      <w:pPr>
        <w:spacing w:after="0" w:line="240" w:lineRule="auto"/>
      </w:pPr>
      <w:r>
        <w:separator/>
      </w:r>
    </w:p>
  </w:endnote>
  <w:endnote w:type="continuationSeparator" w:id="0">
    <w:p w14:paraId="5A4E6F19" w14:textId="77777777" w:rsidR="00026831" w:rsidRDefault="0002683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1899D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3A35A680" wp14:editId="37415A9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3DF1E7" wp14:editId="207625F4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11D3B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6DF491D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3DF1E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5311D3B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6DF491D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9ABEDB" wp14:editId="1E98C0C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C1C44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9ABEDB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5EC1C44D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FD2C9C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494077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DEEA20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6CB3C9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DE12AD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84DBE1" w14:textId="77777777" w:rsidR="00026831" w:rsidRDefault="00026831" w:rsidP="001007E7">
      <w:pPr>
        <w:spacing w:after="0" w:line="240" w:lineRule="auto"/>
      </w:pPr>
      <w:r>
        <w:separator/>
      </w:r>
    </w:p>
  </w:footnote>
  <w:footnote w:type="continuationSeparator" w:id="0">
    <w:p w14:paraId="5100B413" w14:textId="77777777" w:rsidR="00026831" w:rsidRDefault="0002683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26831"/>
    <w:rsid w:val="00034DD9"/>
    <w:rsid w:val="00045479"/>
    <w:rsid w:val="0005792C"/>
    <w:rsid w:val="000B0DCD"/>
    <w:rsid w:val="000E02D9"/>
    <w:rsid w:val="001007E7"/>
    <w:rsid w:val="001020C0"/>
    <w:rsid w:val="001051E5"/>
    <w:rsid w:val="001466B0"/>
    <w:rsid w:val="00157600"/>
    <w:rsid w:val="00170EC5"/>
    <w:rsid w:val="00181E8D"/>
    <w:rsid w:val="00194FF2"/>
    <w:rsid w:val="001A3F92"/>
    <w:rsid w:val="001E0FE2"/>
    <w:rsid w:val="001F73A7"/>
    <w:rsid w:val="002009A7"/>
    <w:rsid w:val="00253DBA"/>
    <w:rsid w:val="0026335F"/>
    <w:rsid w:val="00295BD4"/>
    <w:rsid w:val="002B162C"/>
    <w:rsid w:val="002D451D"/>
    <w:rsid w:val="002E1412"/>
    <w:rsid w:val="00314023"/>
    <w:rsid w:val="00341484"/>
    <w:rsid w:val="00351D35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935CF"/>
    <w:rsid w:val="00611A07"/>
    <w:rsid w:val="0062592A"/>
    <w:rsid w:val="006343B1"/>
    <w:rsid w:val="006506D0"/>
    <w:rsid w:val="00651E48"/>
    <w:rsid w:val="00666D56"/>
    <w:rsid w:val="006709BC"/>
    <w:rsid w:val="006F567F"/>
    <w:rsid w:val="00725091"/>
    <w:rsid w:val="00766304"/>
    <w:rsid w:val="00780880"/>
    <w:rsid w:val="007B0E1F"/>
    <w:rsid w:val="007B6F6F"/>
    <w:rsid w:val="00820C9F"/>
    <w:rsid w:val="0082707E"/>
    <w:rsid w:val="008315B0"/>
    <w:rsid w:val="0087144B"/>
    <w:rsid w:val="00894480"/>
    <w:rsid w:val="008B3AE5"/>
    <w:rsid w:val="008C388B"/>
    <w:rsid w:val="00966EEE"/>
    <w:rsid w:val="00977C54"/>
    <w:rsid w:val="009A211F"/>
    <w:rsid w:val="00A16099"/>
    <w:rsid w:val="00A16E3E"/>
    <w:rsid w:val="00A640BD"/>
    <w:rsid w:val="00A641A7"/>
    <w:rsid w:val="00A72F42"/>
    <w:rsid w:val="00AD7919"/>
    <w:rsid w:val="00AE7972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8FE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2537A"/>
    <w:rsid w:val="00D33F35"/>
    <w:rsid w:val="00D45A3E"/>
    <w:rsid w:val="00D56976"/>
    <w:rsid w:val="00D64696"/>
    <w:rsid w:val="00D7710E"/>
    <w:rsid w:val="00D87C2D"/>
    <w:rsid w:val="00D90D49"/>
    <w:rsid w:val="00D9600B"/>
    <w:rsid w:val="00D974C1"/>
    <w:rsid w:val="00DC5D96"/>
    <w:rsid w:val="00DD4F3E"/>
    <w:rsid w:val="00E0276A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D4D1A"/>
    <w:rsid w:val="00FF53DC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;"/>
  <w14:docId w14:val="1853D72F"/>
  <w15:docId w15:val="{BC08B10B-0F2D-43B3-872C-299549608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0.emf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C6CF5-B6FE-4D7C-9B8D-498BCBCF2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5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Damares Enarda Mesa Figuereo</cp:lastModifiedBy>
  <cp:revision>5</cp:revision>
  <cp:lastPrinted>2011-03-04T18:48:00Z</cp:lastPrinted>
  <dcterms:created xsi:type="dcterms:W3CDTF">2024-01-31T17:45:00Z</dcterms:created>
  <dcterms:modified xsi:type="dcterms:W3CDTF">2024-05-21T13:13:00Z</dcterms:modified>
</cp:coreProperties>
</file>