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95247" w14:textId="0F0ED421" w:rsidR="00535962" w:rsidRPr="00F7167E" w:rsidRDefault="00A90488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DB1BBC" wp14:editId="4774772D">
                <wp:simplePos x="0" y="0"/>
                <wp:positionH relativeFrom="column">
                  <wp:posOffset>6800850</wp:posOffset>
                </wp:positionH>
                <wp:positionV relativeFrom="paragraph">
                  <wp:posOffset>-584200</wp:posOffset>
                </wp:positionV>
                <wp:extent cx="2094865" cy="701040"/>
                <wp:effectExtent l="0" t="0" r="1968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1147270009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728F3E4E" w14:textId="1E6D42A9" w:rsidR="006D7C57" w:rsidRPr="006D7C57" w:rsidRDefault="006D7C57" w:rsidP="006D7C57">
                                        <w:r w:rsidRPr="006D7C57">
                                          <w:t>CONAVIHSIDA</w:t>
                                        </w:r>
                                        <w:r w:rsidR="007465A5">
                                          <w:t>-CC</w:t>
                                        </w:r>
                                        <w:r w:rsidRPr="006D7C57">
                                          <w:t>C-</w:t>
                                        </w:r>
                                        <w:r w:rsidR="007465A5">
                                          <w:t>LPN</w:t>
                                        </w:r>
                                        <w:r w:rsidRPr="006D7C57">
                                          <w:t>-2024-00</w:t>
                                        </w:r>
                                        <w:r w:rsidR="007465A5">
                                          <w:t>1</w:t>
                                        </w:r>
                                      </w:p>
                                      <w:p w14:paraId="7C5619EA" w14:textId="77777777" w:rsidR="006D7C57" w:rsidRPr="006D7C57" w:rsidRDefault="00B3146C" w:rsidP="006D7C57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28BF6C03" w14:textId="0E2D0F49" w:rsidR="00A90488" w:rsidRPr="00A90488" w:rsidRDefault="00B3146C" w:rsidP="00A90488">
                                    <w:pPr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3EACEFD3" w14:textId="20B7CA21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88BB7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B1BBC" id="Group 21" o:spid="_x0000_s1026" style="position:absolute;margin-left:535.5pt;margin-top:-46pt;width:164.9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1147270009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728F3E4E" w14:textId="1E6D42A9" w:rsidR="006D7C57" w:rsidRPr="006D7C57" w:rsidRDefault="006D7C57" w:rsidP="006D7C57">
                                  <w:r w:rsidRPr="006D7C57">
                                    <w:t>CONAVIHSIDA</w:t>
                                  </w:r>
                                  <w:r w:rsidR="007465A5">
                                    <w:t>-CC</w:t>
                                  </w:r>
                                  <w:r w:rsidRPr="006D7C57">
                                    <w:t>C-</w:t>
                                  </w:r>
                                  <w:r w:rsidR="007465A5">
                                    <w:t>LPN</w:t>
                                  </w:r>
                                  <w:r w:rsidRPr="006D7C57">
                                    <w:t>-2024-00</w:t>
                                  </w:r>
                                  <w:r w:rsidR="007465A5">
                                    <w:t>1</w:t>
                                  </w:r>
                                </w:p>
                                <w:p w14:paraId="7C5619EA" w14:textId="77777777" w:rsidR="006D7C57" w:rsidRPr="006D7C57" w:rsidRDefault="007465A5" w:rsidP="006D7C57">
                                  <w:pPr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  <w:p w14:paraId="28BF6C03" w14:textId="0E2D0F49" w:rsidR="00A90488" w:rsidRPr="00A90488" w:rsidRDefault="007465A5" w:rsidP="00A90488">
                              <w:pPr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3EACEFD3" w14:textId="20B7CA21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688BB7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46BC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3E9BD5" wp14:editId="12ECF4D3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AC11E" w14:textId="2B14CF06" w:rsidR="002E1412" w:rsidRPr="002E1412" w:rsidRDefault="00B3146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-1662298707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A90488" w:rsidRPr="00A90488">
                                      <w:rPr>
                                        <w:rStyle w:val="Style6"/>
                                      </w:rPr>
                                      <w:t>CONSEJO NACIONAL PARA EL VIH Y EL SIDA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E9BD5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43AC11E" w14:textId="2B14CF06" w:rsidR="002E1412" w:rsidRPr="002E1412" w:rsidRDefault="007465A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-1662298707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A90488" w:rsidRPr="00A90488">
                                <w:rPr>
                                  <w:rStyle w:val="Style6"/>
                                </w:rPr>
                                <w:t>CONSEJO NACIONAL PARA EL VIH Y EL SIDA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27791034" wp14:editId="52685D8F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46BC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614B0C" wp14:editId="538900F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8236DF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14B0C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0C8236DF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D46B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F822C2" wp14:editId="4F5A4A7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C5153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2729ACCD" wp14:editId="04D6FA6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822C2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1C5153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2729ACCD" wp14:editId="04D6FA6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4666F6C" w14:textId="38D6B3B6" w:rsidR="00535962" w:rsidRPr="00535962" w:rsidRDefault="00F11811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081E55" wp14:editId="3A274552">
                <wp:simplePos x="0" y="0"/>
                <wp:positionH relativeFrom="column">
                  <wp:posOffset>7414261</wp:posOffset>
                </wp:positionH>
                <wp:positionV relativeFrom="paragraph">
                  <wp:posOffset>34290</wp:posOffset>
                </wp:positionV>
                <wp:extent cx="17145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FB17EB" w14:textId="4D6DA823" w:rsidR="0026335F" w:rsidRPr="0026335F" w:rsidRDefault="00B3146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4-04-1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16 de abril de 2024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081E5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4" type="#_x0000_t202" style="position:absolute;margin-left:583.8pt;margin-top:2.7pt;width:13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" filled="f" stroked="f">
                <v:textbox>
                  <w:txbxContent>
                    <w:p w14:paraId="69FB17EB" w14:textId="4D6DA823" w:rsidR="0026335F" w:rsidRPr="0026335F" w:rsidRDefault="00B3146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4-04-1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16 de abril de 2024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D46BC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E67BFC" wp14:editId="3692749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E5F820" w14:textId="77777777" w:rsidR="00F7443C" w:rsidRPr="004767CC" w:rsidRDefault="00B3146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67BFC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FE5F820" w14:textId="77777777" w:rsidR="00F7443C" w:rsidRPr="004767CC" w:rsidRDefault="007465A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4F6C8C1" w14:textId="46ECA737" w:rsidR="0037246F" w:rsidRDefault="00BD46BC" w:rsidP="00A90488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98E9DA" wp14:editId="4A4FFEA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EB7A5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3146C">
                              <w:fldChar w:fldCharType="begin"/>
                            </w:r>
                            <w:r w:rsidR="00B3146C">
                              <w:instrText xml:space="preserve"> NUMPAGES   \* MERGEFORMAT </w:instrText>
                            </w:r>
                            <w:r w:rsidR="00B3146C">
                              <w:fldChar w:fldCharType="separate"/>
                            </w:r>
                            <w:r w:rsidR="00BD46BC" w:rsidRPr="00BD46B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3146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8E9DA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0EB7A5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D46BC" w:rsidRPr="00BD46BC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9BB70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A8061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A1E514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821B4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0004BEE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11C3A2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2F081C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FB078A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01271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287B80" w14:textId="77777777" w:rsidTr="00A24343">
        <w:trPr>
          <w:trHeight w:val="457"/>
          <w:jc w:val="center"/>
        </w:trPr>
        <w:tc>
          <w:tcPr>
            <w:tcW w:w="849" w:type="dxa"/>
          </w:tcPr>
          <w:p w14:paraId="66C911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AB18836" w14:textId="77777777" w:rsidR="0037246F" w:rsidRDefault="0037246F" w:rsidP="00BB657B">
            <w:pPr>
              <w:spacing w:after="0" w:line="240" w:lineRule="auto"/>
            </w:pPr>
          </w:p>
          <w:p w14:paraId="17C34D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A7724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7B6BE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B95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88549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C51189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842F97D" w14:textId="77777777" w:rsidTr="00A24343">
        <w:trPr>
          <w:trHeight w:val="477"/>
          <w:jc w:val="center"/>
        </w:trPr>
        <w:tc>
          <w:tcPr>
            <w:tcW w:w="849" w:type="dxa"/>
          </w:tcPr>
          <w:p w14:paraId="421684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4E76DF5" w14:textId="77777777" w:rsidR="0037246F" w:rsidRDefault="0037246F" w:rsidP="00BB657B">
            <w:pPr>
              <w:spacing w:after="0" w:line="240" w:lineRule="auto"/>
            </w:pPr>
          </w:p>
          <w:p w14:paraId="6D7249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735E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0C7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E9DABB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1D271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14A3E4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19E4279" w14:textId="77777777" w:rsidTr="00A24343">
        <w:trPr>
          <w:trHeight w:val="477"/>
          <w:jc w:val="center"/>
        </w:trPr>
        <w:tc>
          <w:tcPr>
            <w:tcW w:w="849" w:type="dxa"/>
          </w:tcPr>
          <w:p w14:paraId="7C69FA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8CAC570" w14:textId="77777777" w:rsidR="0037246F" w:rsidRDefault="0037246F" w:rsidP="00BB657B">
            <w:pPr>
              <w:spacing w:after="0" w:line="240" w:lineRule="auto"/>
            </w:pPr>
          </w:p>
          <w:p w14:paraId="66050D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E815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48060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F72EB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4C7E0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2EBF83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C665768" w14:textId="77777777" w:rsidTr="00A24343">
        <w:trPr>
          <w:trHeight w:val="477"/>
          <w:jc w:val="center"/>
        </w:trPr>
        <w:tc>
          <w:tcPr>
            <w:tcW w:w="849" w:type="dxa"/>
          </w:tcPr>
          <w:p w14:paraId="5F691C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E81219B" w14:textId="77777777" w:rsidR="0037246F" w:rsidRDefault="0037246F" w:rsidP="00BB657B">
            <w:pPr>
              <w:spacing w:after="0" w:line="240" w:lineRule="auto"/>
            </w:pPr>
          </w:p>
          <w:p w14:paraId="1AF31D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BAEBB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96BD6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90A11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2515C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6552B2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B0D3B8B" w14:textId="77777777" w:rsidTr="00A24343">
        <w:trPr>
          <w:trHeight w:val="477"/>
          <w:jc w:val="center"/>
        </w:trPr>
        <w:tc>
          <w:tcPr>
            <w:tcW w:w="849" w:type="dxa"/>
          </w:tcPr>
          <w:p w14:paraId="5D3406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EA2E8C" w14:textId="77777777" w:rsidR="0037246F" w:rsidRDefault="0037246F" w:rsidP="00BB657B">
            <w:pPr>
              <w:spacing w:after="0" w:line="240" w:lineRule="auto"/>
            </w:pPr>
          </w:p>
          <w:p w14:paraId="460886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0256D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E8AE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7702E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5AEF9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49DF6A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372A9ED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5B1FE2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87073B8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5D1400E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0EDE26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1138C8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6038563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0211F7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1C06715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D3F3E1C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46BC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9E917D1" wp14:editId="7E43B43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488BF9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917D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6488BF9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164B9B" w14:textId="77777777" w:rsidR="00C72BD7" w:rsidRDefault="00C72BD7" w:rsidP="001007E7">
      <w:pPr>
        <w:spacing w:after="0" w:line="240" w:lineRule="auto"/>
      </w:pPr>
      <w:r>
        <w:separator/>
      </w:r>
    </w:p>
  </w:endnote>
  <w:endnote w:type="continuationSeparator" w:id="0">
    <w:p w14:paraId="0C84BB4A" w14:textId="77777777" w:rsidR="00C72BD7" w:rsidRDefault="00C72BD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9654D" w14:textId="77777777" w:rsidR="001007E7" w:rsidRDefault="00BD46BC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D36875" wp14:editId="255B10A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0472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0C5D2C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033AD3B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CD368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650472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0C5D2C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033AD3B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F202C0A" w14:textId="77777777" w:rsidR="001007E7" w:rsidRDefault="00BD46BC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9A5000" wp14:editId="07FBE37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156FF5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9A5000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7156FF5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046592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55259C5" wp14:editId="234AB8F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5D6AE4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66B087" w14:textId="77777777" w:rsidR="00C72BD7" w:rsidRDefault="00C72BD7" w:rsidP="001007E7">
      <w:pPr>
        <w:spacing w:after="0" w:line="240" w:lineRule="auto"/>
      </w:pPr>
      <w:r>
        <w:separator/>
      </w:r>
    </w:p>
  </w:footnote>
  <w:footnote w:type="continuationSeparator" w:id="0">
    <w:p w14:paraId="00D5DC2A" w14:textId="77777777" w:rsidR="00C72BD7" w:rsidRDefault="00C72BD7" w:rsidP="001007E7">
      <w:pPr>
        <w:spacing w:after="0" w:line="240" w:lineRule="auto"/>
      </w:pPr>
      <w:r>
        <w:continuationSeparator/>
      </w:r>
    </w:p>
  </w:footnote>
  <w:footnote w:id="1">
    <w:p w14:paraId="04A7239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B0C35D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52D"/>
    <w:rsid w:val="00123B8D"/>
    <w:rsid w:val="00143352"/>
    <w:rsid w:val="00157600"/>
    <w:rsid w:val="00170EC5"/>
    <w:rsid w:val="00194FF2"/>
    <w:rsid w:val="001F73A7"/>
    <w:rsid w:val="00200073"/>
    <w:rsid w:val="00253DBA"/>
    <w:rsid w:val="0026335F"/>
    <w:rsid w:val="002860A4"/>
    <w:rsid w:val="00293656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90529"/>
    <w:rsid w:val="00597AC5"/>
    <w:rsid w:val="005B442B"/>
    <w:rsid w:val="005D0D63"/>
    <w:rsid w:val="00611A07"/>
    <w:rsid w:val="0062592A"/>
    <w:rsid w:val="006506D0"/>
    <w:rsid w:val="00651E48"/>
    <w:rsid w:val="006709BC"/>
    <w:rsid w:val="006D7C57"/>
    <w:rsid w:val="007465A5"/>
    <w:rsid w:val="00780880"/>
    <w:rsid w:val="007B4164"/>
    <w:rsid w:val="007B6F6F"/>
    <w:rsid w:val="00810515"/>
    <w:rsid w:val="0083342F"/>
    <w:rsid w:val="00854B4F"/>
    <w:rsid w:val="00894480"/>
    <w:rsid w:val="008B3AE5"/>
    <w:rsid w:val="009002B4"/>
    <w:rsid w:val="00957FDA"/>
    <w:rsid w:val="009773D3"/>
    <w:rsid w:val="009A2AEC"/>
    <w:rsid w:val="009B0931"/>
    <w:rsid w:val="009E0472"/>
    <w:rsid w:val="00A012E7"/>
    <w:rsid w:val="00A16099"/>
    <w:rsid w:val="00A24343"/>
    <w:rsid w:val="00A640BD"/>
    <w:rsid w:val="00A90488"/>
    <w:rsid w:val="00A94016"/>
    <w:rsid w:val="00AB4966"/>
    <w:rsid w:val="00AC7631"/>
    <w:rsid w:val="00AD7919"/>
    <w:rsid w:val="00AF0D2F"/>
    <w:rsid w:val="00B3101F"/>
    <w:rsid w:val="00B3146C"/>
    <w:rsid w:val="00B420BA"/>
    <w:rsid w:val="00B61D08"/>
    <w:rsid w:val="00B62EEF"/>
    <w:rsid w:val="00B82170"/>
    <w:rsid w:val="00B9237C"/>
    <w:rsid w:val="00B97B51"/>
    <w:rsid w:val="00BC1D0C"/>
    <w:rsid w:val="00BC61BD"/>
    <w:rsid w:val="00BD46BC"/>
    <w:rsid w:val="00BE4FB0"/>
    <w:rsid w:val="00BF1AD5"/>
    <w:rsid w:val="00C524FF"/>
    <w:rsid w:val="00C66D08"/>
    <w:rsid w:val="00C67ABF"/>
    <w:rsid w:val="00C72BD7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11811"/>
    <w:rsid w:val="00F225BF"/>
    <w:rsid w:val="00F25B99"/>
    <w:rsid w:val="00F4086F"/>
    <w:rsid w:val="00F53753"/>
    <w:rsid w:val="00F7167E"/>
    <w:rsid w:val="00F7443C"/>
    <w:rsid w:val="00FC280C"/>
    <w:rsid w:val="00FC2870"/>
    <w:rsid w:val="00FE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  <w14:docId w14:val="22AD5B4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18A5C-BF3A-4D84-8F3F-4AC6E63E4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Damares Enarda Mesa Figuereo</cp:lastModifiedBy>
  <cp:revision>4</cp:revision>
  <cp:lastPrinted>2011-03-04T18:27:00Z</cp:lastPrinted>
  <dcterms:created xsi:type="dcterms:W3CDTF">2024-01-31T17:47:00Z</dcterms:created>
  <dcterms:modified xsi:type="dcterms:W3CDTF">2024-05-21T13:13:00Z</dcterms:modified>
</cp:coreProperties>
</file>