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1A235" w14:textId="2EBADD8E" w:rsidR="00535962" w:rsidRPr="00F7167E" w:rsidRDefault="00B82201">
      <w:r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306E7982" wp14:editId="19382FB2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5A6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A6D5F" wp14:editId="27C43F3D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19372421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683F6C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D126D61" wp14:editId="76FB05D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A6D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N87NZ7dAAAACw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683F6C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D126D61" wp14:editId="76FB05D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15A6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892A7B6" wp14:editId="6E3536CA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169490135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54979285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2278874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44844179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5F15BCE" w14:textId="77777777" w:rsidR="00B15A68" w:rsidRPr="00B15A68" w:rsidRDefault="00B15A68" w:rsidP="00B15A68">
                                    <w:sdt>
                                      <w:sdtPr>
                                        <w:alias w:val="No. del Expediente de Compras "/>
                                        <w:tag w:val="No. del Expediente de Compras "/>
                                        <w:id w:val="1839887597"/>
                                      </w:sdtPr>
                                      <w:sdtEndPr/>
                                      <w:sdtContent>
                                        <w:r w:rsidRPr="00B15A68">
                                          <w:t>CONAVIHSIDA-LNP-2024-0003</w:t>
                                        </w:r>
                                      </w:sdtContent>
                                    </w:sdt>
                                  </w:p>
                                  <w:p w14:paraId="24FE484E" w14:textId="175B9C85" w:rsidR="00376344" w:rsidRPr="00535962" w:rsidRDefault="00B15A68" w:rsidP="00376344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8670930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EC3E29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92A7B6" id="Group 21" o:spid="_x0000_s1027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5F15BCE" w14:textId="77777777" w:rsidR="00B15A68" w:rsidRPr="00B15A68" w:rsidRDefault="00B15A68" w:rsidP="00B15A68">
                              <w:sdt>
                                <w:sdtPr>
                                  <w:alias w:val="No. del Expediente de Compras "/>
                                  <w:tag w:val="No. del Expediente de Compras "/>
                                  <w:id w:val="1839887597"/>
                                </w:sdtPr>
                                <w:sdtEndPr/>
                                <w:sdtContent>
                                  <w:r w:rsidRPr="00B15A68">
                                    <w:t>CONAVIHSIDA-LNP-2024-0003</w:t>
                                  </w:r>
                                </w:sdtContent>
                              </w:sdt>
                            </w:p>
                            <w:p w14:paraId="24FE484E" w14:textId="175B9C85" w:rsidR="00376344" w:rsidRPr="00535962" w:rsidRDefault="00B15A68" w:rsidP="00376344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" fillcolor="black [3213]" strokecolor="white [3212]" strokeweight="3pt">
                    <v:textbox>
                      <w:txbxContent>
                        <w:p w14:paraId="15EC3E29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15A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38AE90" wp14:editId="65EE1E1B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78026155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B8D7FE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8AE90"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gNflrgAAAACwEAAA8AAAAAAAAAAAAAAAAANAQAAGRycy9kb3ducmV2LnhtbFBLBQYAAAAA&#10;BAAEAPMAAABBBQAAAAA=&#10;" filled="f" stroked="f">
                <v:textbox inset="0,0,0,0">
                  <w:txbxContent>
                    <w:p w14:paraId="21B8D7FE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14:paraId="3D3893C9" w14:textId="69281B67" w:rsidR="00535962" w:rsidRPr="00535962" w:rsidRDefault="00B15A68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8D7BB1" wp14:editId="75416762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18648062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F97A8" w14:textId="1E9622A3" w:rsidR="0026335F" w:rsidRPr="0026335F" w:rsidRDefault="00B15A6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5-2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22 de mayo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D7BB1"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" filled="f" stroked="f">
                <v:textbox>
                  <w:txbxContent>
                    <w:p w14:paraId="62AF97A8" w14:textId="1E9622A3" w:rsidR="0026335F" w:rsidRPr="0026335F" w:rsidRDefault="00B15A6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5-2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22 de mayo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CF03AD" wp14:editId="2BD4E003">
                <wp:simplePos x="0" y="0"/>
                <wp:positionH relativeFrom="column">
                  <wp:posOffset>1563370</wp:posOffset>
                </wp:positionH>
                <wp:positionV relativeFrom="paragraph">
                  <wp:posOffset>101600</wp:posOffset>
                </wp:positionV>
                <wp:extent cx="3136900" cy="279400"/>
                <wp:effectExtent l="1270" t="0" r="0" b="0"/>
                <wp:wrapNone/>
                <wp:docPr id="118030040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D108E" w14:textId="77777777" w:rsidR="002E1412" w:rsidRPr="002E1412" w:rsidRDefault="00B15A68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F03AD" id="Text Box 16" o:spid="_x0000_s1034" type="#_x0000_t202" style="position:absolute;margin-left:123.1pt;margin-top:8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" stroked="f">
                <v:textbox>
                  <w:txbxContent>
                    <w:p w14:paraId="67CD108E" w14:textId="77777777" w:rsidR="002E1412" w:rsidRPr="002E1412" w:rsidRDefault="00B15A6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8A5944" w14:textId="0260428E" w:rsidR="00535962" w:rsidRDefault="00B15A68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CCDD8A" wp14:editId="1F726382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0" r="0" b="1270"/>
                <wp:wrapNone/>
                <wp:docPr id="108171446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D7D6F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CDD8A" id="Text Box 18" o:spid="_x0000_s1035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n3+QEAANE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" stroked="f">
                <v:textbox>
                  <w:txbxContent>
                    <w:p w14:paraId="60FD7D6F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5BBADE" wp14:editId="339F2882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1905" r="0" b="3175"/>
                <wp:wrapNone/>
                <wp:docPr id="167453006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AF0B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5A68">
                              <w:fldChar w:fldCharType="begin"/>
                            </w:r>
                            <w:r w:rsidR="00B15A68">
                              <w:instrText xml:space="preserve"> NUMPAGES   \* MERGEFORMAT </w:instrText>
                            </w:r>
                            <w:r w:rsidR="00B15A68">
                              <w:fldChar w:fldCharType="separate"/>
                            </w:r>
                            <w:r w:rsidR="008166B2" w:rsidRP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15A6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BBADE" id="Text Box 13" o:spid="_x0000_s1036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F85GedwAAAAJAQAADwAAAAAAAAAAAAAAAAA9BAAAZHJzL2Rvd25yZXYueG1sUEsF&#10;BgAAAAAEAAQA8wAAAEYFAAAAAA==&#10;" filled="f" stroked="f">
                <v:textbox>
                  <w:txbxContent>
                    <w:p w14:paraId="670AF0B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5A68">
                        <w:fldChar w:fldCharType="begin"/>
                      </w:r>
                      <w:r w:rsidR="00B15A68">
                        <w:instrText xml:space="preserve"> NUMPAGES   \* MERGEFORMAT </w:instrText>
                      </w:r>
                      <w:r w:rsidR="00B15A68">
                        <w:fldChar w:fldCharType="separate"/>
                      </w:r>
                      <w:r w:rsidR="008166B2" w:rsidRP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15A6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C8F57F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22ED63C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59DD690D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140CD7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23D5AEB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06D58F70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EC79A8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1003F4D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2D3DBD5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14A52F0E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200AFA2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602BF213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10F2B46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A004DD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08B699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02BBB6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08C0906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5E712F5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3731E79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08F1EB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5D99500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5DA013AD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11FCCB5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1BFD151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71E1ACB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38F6D3F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702F3626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5E3D3435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D08BE6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037C630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55EF209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51C1102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76965C5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1619F8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9326FD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3EF9448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7BC5CD1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E599A68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E858AAD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4261BA3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4FF21BF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ABE5495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2BFBAD0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852FF" w14:textId="77777777"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14:paraId="709F7AA9" w14:textId="77777777"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4CB3A" w14:textId="505E3384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1559F13" wp14:editId="2CC498A9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5A68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214F6F" wp14:editId="07548425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185346484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1B0C3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3AFE250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D89CC1D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A683F16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214F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AyPxbc4QAAAAoBAAAPAAAAAAAAAAAAAAAAADEEAABkcnMvZG93bnJldi54bWxQSwUGAAAAAAQA&#10;BADzAAAAPwUAAAAA&#10;" filled="f" stroked="f">
              <v:textbox inset="0,0,0,0">
                <w:txbxContent>
                  <w:p w14:paraId="171B0C3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3AFE250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D89CC1D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A683F16" w14:textId="77777777" w:rsidR="00807015" w:rsidRDefault="00807015"/>
                </w:txbxContent>
              </v:textbox>
            </v:shape>
          </w:pict>
        </mc:Fallback>
      </mc:AlternateContent>
    </w:r>
    <w:r w:rsidR="00B15A68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F1061A" wp14:editId="194C8255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7098751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1A94B3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F1061A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6D1A94B3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0E055D9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EE53F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BA630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771A7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3FA6F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66FA2" w14:textId="77777777"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14:paraId="62A5EB21" w14:textId="77777777"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2769921">
    <w:abstractNumId w:val="2"/>
  </w:num>
  <w:num w:numId="2" w16cid:durableId="1055084591">
    <w:abstractNumId w:val="0"/>
  </w:num>
  <w:num w:numId="3" w16cid:durableId="1151604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5B6310"/>
    <w:rsid w:val="00611A07"/>
    <w:rsid w:val="0062592A"/>
    <w:rsid w:val="00626D0C"/>
    <w:rsid w:val="006506D0"/>
    <w:rsid w:val="00651E48"/>
    <w:rsid w:val="006709BC"/>
    <w:rsid w:val="006A6805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15A68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6CD612A1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0</TotalTime>
  <Pages>1</Pages>
  <Words>138</Words>
  <Characters>773</Characters>
  <Application>Microsoft Office Word</Application>
  <DocSecurity>0</DocSecurity>
  <Lines>20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Damares Enarda Mesa Figuereo</cp:lastModifiedBy>
  <cp:revision>2</cp:revision>
  <cp:lastPrinted>2011-03-04T18:42:00Z</cp:lastPrinted>
  <dcterms:created xsi:type="dcterms:W3CDTF">2024-05-14T16:38:00Z</dcterms:created>
  <dcterms:modified xsi:type="dcterms:W3CDTF">2024-05-14T16:38:00Z</dcterms:modified>
</cp:coreProperties>
</file>