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1E891" w14:textId="44665333" w:rsidR="00535962" w:rsidRPr="00F7167E" w:rsidRDefault="00812480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223B2419" wp14:editId="21994ADB">
                <wp:simplePos x="0" y="0"/>
                <wp:positionH relativeFrom="column">
                  <wp:posOffset>6857669</wp:posOffset>
                </wp:positionH>
                <wp:positionV relativeFrom="paragraph">
                  <wp:posOffset>-560070</wp:posOffset>
                </wp:positionV>
                <wp:extent cx="2270516" cy="1106170"/>
                <wp:effectExtent l="19050" t="19050" r="15875" b="17780"/>
                <wp:wrapNone/>
                <wp:docPr id="1900908650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70516" cy="1106170"/>
                          <a:chOff x="8294" y="720"/>
                          <a:chExt cx="3120" cy="1620"/>
                        </a:xfrm>
                      </wpg:grpSpPr>
                      <wpg:grpSp>
                        <wpg:cNvPr id="6396039" name="Group 4"/>
                        <wpg:cNvGrpSpPr>
                          <a:grpSpLocks/>
                        </wpg:cNvGrpSpPr>
                        <wpg:grpSpPr bwMode="auto">
                          <a:xfrm>
                            <a:off x="8294" y="720"/>
                            <a:ext cx="3120" cy="1620"/>
                            <a:chOff x="8294" y="720"/>
                            <a:chExt cx="3120" cy="1620"/>
                          </a:xfrm>
                        </wpg:grpSpPr>
                        <wpg:grpSp>
                          <wpg:cNvPr id="1554104803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8294" y="720"/>
                              <a:ext cx="3120" cy="1177"/>
                              <a:chOff x="8294" y="720"/>
                              <a:chExt cx="3120" cy="1177"/>
                            </a:xfrm>
                          </wpg:grpSpPr>
                          <wps:wsp>
                            <wps:cNvPr id="1220963692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294" y="1077"/>
                                <a:ext cx="3120" cy="8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13417747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p w14:paraId="1DBE7A25" w14:textId="7A23AFAE" w:rsidR="00CE67A3" w:rsidRPr="00535962" w:rsidRDefault="00E54343" w:rsidP="00535962">
                                      <w:pPr>
                                        <w:jc w:val="center"/>
                                      </w:pPr>
                                      <w:r w:rsidRPr="00A90488">
                                        <w:t>CONAVIHSIDA-CC-</w:t>
                                      </w:r>
                                      <w:r w:rsidR="007735D6">
                                        <w:t>LPN</w:t>
                                      </w:r>
                                      <w:r w:rsidRPr="00A90488">
                                        <w:t>-20</w:t>
                                      </w:r>
                                      <w:r w:rsidRPr="00E54343">
                                        <w:t>24-0001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90215119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982B86" w14:textId="77777777" w:rsidR="00CE67A3" w:rsidRPr="00535962" w:rsidRDefault="00CE67A3" w:rsidP="00CE67A3">
                                  <w:pPr>
                                    <w:jc w:val="center"/>
                                    <w:rPr>
                                      <w:rFonts w:ascii="Franklin Gothic Medium Cond" w:hAnsi="Franklin Gothic Medium Cond"/>
                                      <w:b/>
                                      <w:color w:val="FFFFFF" w:themeColor="background1"/>
                                      <w:lang w:val="en-US"/>
                                    </w:rPr>
                                  </w:pPr>
                                  <w:r w:rsidRPr="00535962">
                                    <w:rPr>
                                      <w:rFonts w:ascii="Franklin Gothic Medium Cond" w:hAnsi="Franklin Gothic Medium Cond"/>
                                      <w:b/>
                                      <w:color w:val="FFFFFF" w:themeColor="background1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44915004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9151" y="1440"/>
                              <a:ext cx="2009" cy="900"/>
                              <a:chOff x="9151" y="1440"/>
                              <a:chExt cx="2009" cy="900"/>
                            </a:xfrm>
                          </wpg:grpSpPr>
                          <wps:wsp>
                            <wps:cNvPr id="700045179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4"/>
                                    </w:rPr>
                                    <w:alias w:val="No. de Documento"/>
                                    <w:tag w:val="No. de Documento"/>
                                    <w:id w:val="13417748"/>
                                  </w:sdtPr>
                                  <w:sdtEndPr>
                                    <w:rPr>
                                      <w:rStyle w:val="Style4"/>
                                    </w:rPr>
                                  </w:sdtEndPr>
                                  <w:sdtContent>
                                    <w:p w14:paraId="32E6EF91" w14:textId="3F406C34" w:rsidR="00535962" w:rsidRPr="00535962" w:rsidRDefault="00E54343" w:rsidP="00535962">
                                      <w:pPr>
                                        <w:jc w:val="center"/>
                                      </w:pPr>
                                      <w:r>
                                        <w:rPr>
                                          <w:rStyle w:val="Style4"/>
                                        </w:rPr>
                                        <w:t>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614296108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44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84B1A1" w14:textId="77777777" w:rsidR="00535962" w:rsidRPr="00535962" w:rsidRDefault="00535962" w:rsidP="00535962">
                                  <w:pPr>
                                    <w:jc w:val="center"/>
                                    <w:rPr>
                                      <w:rFonts w:ascii="Franklin Gothic Medium Cond" w:hAnsi="Franklin Gothic Medium Cond"/>
                                      <w:b/>
                                      <w:sz w:val="16"/>
                                      <w:lang w:val="en-US"/>
                                    </w:rPr>
                                  </w:pPr>
                                  <w:r w:rsidRPr="00535962">
                                    <w:rPr>
                                      <w:rFonts w:ascii="Franklin Gothic Medium Cond" w:hAnsi="Franklin Gothic Medium Cond"/>
                                      <w:b/>
                                      <w:sz w:val="16"/>
                                    </w:rPr>
                                    <w:t>No. DOCUMENTO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48647158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3B2419" id="Group 3" o:spid="_x0000_s1026" style="position:absolute;margin-left:539.95pt;margin-top:-44.1pt;width:178.8pt;height:87.1pt;z-index:251683840" coordorigin="8294,720" coordsize="312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">
                <v:group id="Group 4" o:spid="_x0000_s1027" style="position:absolute;left:8294;top:720;width:3120;height:1620" coordorigin="8294,720" coordsize="312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">
                  <v:group id="Group 5" o:spid="_x0000_s1028" style="position:absolute;left:8294;top:720;width:3120;height:1177" coordorigin="8294,720" coordsize="3120,1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8294;top:1077;width:3120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" fillcolor="white [3212]" strokecolor="white [3212]" strokeweight="2.25pt">
                      <v:textbox inset=",0">
                        <w:txbxConten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13417747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p w14:paraId="1DBE7A25" w14:textId="7A23AFAE" w:rsidR="00CE67A3" w:rsidRPr="00535962" w:rsidRDefault="00E54343" w:rsidP="00535962">
                                <w:pPr>
                                  <w:jc w:val="center"/>
                                </w:pPr>
                                <w:r w:rsidRPr="00A90488">
                                  <w:t>CONAVIHSIDA-CC-</w:t>
                                </w:r>
                                <w:r w:rsidR="007735D6">
                                  <w:t>LPN</w:t>
                                </w:r>
                                <w:r w:rsidRPr="00A90488">
                                  <w:t>-20</w:t>
                                </w:r>
                                <w:r w:rsidRPr="00E54343">
                                  <w:t>24-0001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7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" fillcolor="black [3213]" strokecolor="white [3212]" strokeweight="3pt">
                      <v:textbox>
                        <w:txbxContent>
                          <w:p w14:paraId="2A982B86" w14:textId="77777777" w:rsidR="00CE67A3" w:rsidRPr="00535962" w:rsidRDefault="00CE67A3" w:rsidP="00CE67A3">
                            <w:pPr>
                              <w:jc w:val="center"/>
                              <w:rPr>
                                <w:rFonts w:ascii="Franklin Gothic Medium Cond" w:hAnsi="Franklin Gothic Medium Cond"/>
                                <w:b/>
                                <w:color w:val="FFFFFF" w:themeColor="background1"/>
                                <w:lang w:val="en-US"/>
                              </w:rPr>
                            </w:pPr>
                            <w:r w:rsidRPr="00535962">
                              <w:rPr>
                                <w:rFonts w:ascii="Franklin Gothic Medium Cond" w:hAnsi="Franklin Gothic Medium Cond"/>
                                <w:b/>
                                <w:color w:val="FFFFFF" w:themeColor="background1"/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group id="Group 8" o:spid="_x0000_s1031" style="position:absolute;left:9151;top:1440;width:2009;height:900" coordorigin="9151,144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">
                    <v:shape id="Text Box 9" o:spid="_x0000_s1032" type="#_x0000_t202" style="position:absolute;left:9151;top:1805;width:2009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" fillcolor="white [3212]" strokecolor="white [3212]" strokeweight="2.25pt">
                      <v:textbox inset=",0">
                        <w:txbxContent>
                          <w:sdt>
                            <w:sdtPr>
                              <w:rPr>
                                <w:rStyle w:val="Style4"/>
                              </w:rPr>
                              <w:alias w:val="No. de Documento"/>
                              <w:tag w:val="No. de Documento"/>
                              <w:id w:val="13417748"/>
                            </w:sdtPr>
                            <w:sdtEndPr>
                              <w:rPr>
                                <w:rStyle w:val="Style4"/>
                              </w:rPr>
                            </w:sdtEndPr>
                            <w:sdtContent>
                              <w:p w14:paraId="32E6EF91" w14:textId="3F406C34" w:rsidR="00535962" w:rsidRPr="00535962" w:rsidRDefault="00E54343" w:rsidP="00535962">
                                <w:pPr>
                                  <w:jc w:val="center"/>
                                </w:pPr>
                                <w:r>
                                  <w:rPr>
                                    <w:rStyle w:val="Style4"/>
                                  </w:rPr>
                                  <w:t>1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10" o:spid="_x0000_s1033" type="#_x0000_t202" style="position:absolute;left:9151;top:144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" fillcolor="#a5a5a5 [2092]" strokecolor="white [3212]" strokeweight="2.25pt">
                      <v:textbox>
                        <w:txbxContent>
                          <w:p w14:paraId="5B84B1A1" w14:textId="77777777" w:rsidR="00535962" w:rsidRPr="00535962" w:rsidRDefault="00535962" w:rsidP="00535962">
                            <w:pPr>
                              <w:jc w:val="center"/>
                              <w:rPr>
                                <w:rFonts w:ascii="Franklin Gothic Medium Cond" w:hAnsi="Franklin Gothic Medium Cond"/>
                                <w:b/>
                                <w:sz w:val="16"/>
                                <w:lang w:val="en-US"/>
                              </w:rPr>
                            </w:pPr>
                            <w:r w:rsidRPr="00535962">
                              <w:rPr>
                                <w:rFonts w:ascii="Franklin Gothic Medium Cond" w:hAnsi="Franklin Gothic Medium Cond"/>
                                <w:b/>
                                <w:sz w:val="16"/>
                              </w:rPr>
                              <w:t>No. DOCUMENTO</w:t>
                            </w:r>
                          </w:p>
                        </w:txbxContent>
                      </v:textbox>
                    </v:shape>
                  </v:group>
                </v:group>
                <v:rect id="Rectangle 11" o:spid="_x0000_s1034" style="position:absolute;left:9151;top:720;width:2009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" filled="f"/>
              </v:group>
            </w:pict>
          </mc:Fallback>
        </mc:AlternateContent>
      </w:r>
      <w:r w:rsidR="00FA5294" w:rsidRPr="00174381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30EA2BCB" wp14:editId="229ED36E">
            <wp:simplePos x="0" y="0"/>
            <wp:positionH relativeFrom="margin">
              <wp:posOffset>3891915</wp:posOffset>
            </wp:positionH>
            <wp:positionV relativeFrom="margin">
              <wp:posOffset>-533400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343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21DDC8" wp14:editId="5E9B753A">
                <wp:simplePos x="0" y="0"/>
                <wp:positionH relativeFrom="column">
                  <wp:posOffset>-422910</wp:posOffset>
                </wp:positionH>
                <wp:positionV relativeFrom="paragraph">
                  <wp:posOffset>-314325</wp:posOffset>
                </wp:positionV>
                <wp:extent cx="1028700" cy="1078230"/>
                <wp:effectExtent l="0" t="0" r="3810" b="0"/>
                <wp:wrapNone/>
                <wp:docPr id="2551859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5F40C49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C62D1F3" wp14:editId="561D3A08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1DDC8" id="Text Box 2" o:spid="_x0000_s1035" type="#_x0000_t202" style="position:absolute;margin-left:-33.3pt;margin-top:-24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5F40C49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C62D1F3" wp14:editId="561D3A08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54343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8460BB0" wp14:editId="2492B27B">
                <wp:simplePos x="0" y="0"/>
                <wp:positionH relativeFrom="column">
                  <wp:posOffset>-365760</wp:posOffset>
                </wp:positionH>
                <wp:positionV relativeFrom="paragraph">
                  <wp:posOffset>-447040</wp:posOffset>
                </wp:positionV>
                <wp:extent cx="885825" cy="305435"/>
                <wp:effectExtent l="0" t="635" r="3810" b="0"/>
                <wp:wrapNone/>
                <wp:docPr id="121978733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5CFE4D" w14:textId="77777777" w:rsidR="00B720E8" w:rsidRPr="006B18D5" w:rsidRDefault="00B720E8" w:rsidP="00B720E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6B18D5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60BB0" id="Text Box 20" o:spid="_x0000_s1036" type="#_x0000_t202" style="position:absolute;margin-left:-28.8pt;margin-top:-35.2pt;width:69.7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" filled="f" stroked="f">
                <v:textbox inset="0,0,0,0">
                  <w:txbxContent>
                    <w:p w14:paraId="665CFE4D" w14:textId="77777777" w:rsidR="00B720E8" w:rsidRPr="006B18D5" w:rsidRDefault="00B720E8" w:rsidP="00B720E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6B18D5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SNCC.F.018</w:t>
                      </w:r>
                    </w:p>
                  </w:txbxContent>
                </v:textbox>
              </v:shape>
            </w:pict>
          </mc:Fallback>
        </mc:AlternateContent>
      </w:r>
    </w:p>
    <w:p w14:paraId="1E63E668" w14:textId="77777777" w:rsidR="00535962" w:rsidRPr="00535962" w:rsidRDefault="00535962" w:rsidP="00535962"/>
    <w:p w14:paraId="798AF48D" w14:textId="0F042E38" w:rsidR="00535962" w:rsidRDefault="00E54343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1E49FA8" wp14:editId="003BBE67">
                <wp:simplePos x="0" y="0"/>
                <wp:positionH relativeFrom="column">
                  <wp:posOffset>7628255</wp:posOffset>
                </wp:positionH>
                <wp:positionV relativeFrom="paragraph">
                  <wp:posOffset>63500</wp:posOffset>
                </wp:positionV>
                <wp:extent cx="1520825" cy="278130"/>
                <wp:effectExtent l="0" t="635" r="4445" b="0"/>
                <wp:wrapNone/>
                <wp:docPr id="10618038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25A9D" w14:textId="11BA4077" w:rsidR="0026335F" w:rsidRPr="0026335F" w:rsidRDefault="007735D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5-06-0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03 de junio de 2025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49FA8" id="Text Box 12" o:spid="_x0000_s1037" type="#_x0000_t202" style="position:absolute;margin-left:600.65pt;margin-top: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" filled="f" stroked="f">
                <v:textbox>
                  <w:txbxContent>
                    <w:p w14:paraId="57A25A9D" w14:textId="11BA4077" w:rsidR="0026335F" w:rsidRPr="0026335F" w:rsidRDefault="007735D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5-06-0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03 de junio de 2025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CDE24C" wp14:editId="404E55CF">
                <wp:simplePos x="0" y="0"/>
                <wp:positionH relativeFrom="column">
                  <wp:posOffset>2697480</wp:posOffset>
                </wp:positionH>
                <wp:positionV relativeFrom="paragraph">
                  <wp:posOffset>17780</wp:posOffset>
                </wp:positionV>
                <wp:extent cx="3171825" cy="279400"/>
                <wp:effectExtent l="1905" t="2540" r="0" b="3810"/>
                <wp:wrapNone/>
                <wp:docPr id="108366470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E762D0" w14:textId="65C31CF0" w:rsidR="00E54343" w:rsidRPr="00E54343" w:rsidRDefault="00E54343" w:rsidP="00E54343">
                            <w:r>
                              <w:rPr>
                                <w:rStyle w:val="Style6"/>
                              </w:rPr>
                              <w:t xml:space="preserve">                      CONSEJO NACIONAL PARA EL VIH Y </w:t>
                            </w:r>
                            <w:r w:rsidRPr="00E54343">
                              <w:rPr>
                                <w:rStyle w:val="Style6"/>
                              </w:rPr>
                              <w:t>SIDA</w:t>
                            </w:r>
                          </w:p>
                          <w:p w14:paraId="31E2C6C4" w14:textId="658CE984" w:rsidR="002E1412" w:rsidRPr="002E1412" w:rsidRDefault="002E141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DE24C" id="Text Box 16" o:spid="_x0000_s1038" type="#_x0000_t202" style="position:absolute;margin-left:212.4pt;margin-top:1.4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KNi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" stroked="f">
                <v:textbox>
                  <w:txbxContent>
                    <w:p w14:paraId="69E762D0" w14:textId="65C31CF0" w:rsidR="00E54343" w:rsidRPr="00E54343" w:rsidRDefault="00E54343" w:rsidP="00E54343">
                      <w:r>
                        <w:rPr>
                          <w:rStyle w:val="Style6"/>
                        </w:rPr>
                        <w:t xml:space="preserve">                      CONSEJO NACIONAL PARA EL VIH Y </w:t>
                      </w:r>
                      <w:r w:rsidRPr="00E54343">
                        <w:rPr>
                          <w:rStyle w:val="Style6"/>
                        </w:rPr>
                        <w:t>SIDA</w:t>
                      </w:r>
                    </w:p>
                    <w:p w14:paraId="31E2C6C4" w14:textId="658CE984" w:rsidR="002E1412" w:rsidRPr="002E1412" w:rsidRDefault="002E1412" w:rsidP="0083342F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D4BE15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68D0505" w14:textId="3C67B523" w:rsidR="00A640BD" w:rsidRPr="00C66D08" w:rsidRDefault="00E54343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6F5786" wp14:editId="34625BC7">
                <wp:simplePos x="0" y="0"/>
                <wp:positionH relativeFrom="column">
                  <wp:posOffset>2752725</wp:posOffset>
                </wp:positionH>
                <wp:positionV relativeFrom="paragraph">
                  <wp:posOffset>142875</wp:posOffset>
                </wp:positionV>
                <wp:extent cx="3390900" cy="312420"/>
                <wp:effectExtent l="0" t="3810" r="0" b="0"/>
                <wp:wrapNone/>
                <wp:docPr id="90421712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3055FF" w14:textId="77777777" w:rsidR="00F7443C" w:rsidRPr="004767CC" w:rsidRDefault="007735D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3417862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4767CC">
                                  <w:rPr>
                                    <w:rStyle w:val="Style7"/>
                                  </w:rPr>
                                  <w:t>REGISTRO DE ADENDAS</w:t>
                                </w:r>
                                <w:r w:rsidR="00B720E8">
                                  <w:rPr>
                                    <w:rStyle w:val="Style7"/>
                                  </w:rPr>
                                  <w:t>/ ENMIENDAS</w:t>
                                </w:r>
                                <w:r w:rsidR="004767CC">
                                  <w:rPr>
                                    <w:rStyle w:val="Style7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F5786" id="Text Box 18" o:spid="_x0000_s1039" type="#_x0000_t202" style="position:absolute;left:0;text-align:left;margin-left:216.75pt;margin-top:11.25pt;width:267pt;height:24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" stroked="f">
                <v:textbox>
                  <w:txbxContent>
                    <w:p w14:paraId="103055FF" w14:textId="77777777" w:rsidR="00F7443C" w:rsidRPr="004767CC" w:rsidRDefault="007735D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3417862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4767CC">
                            <w:rPr>
                              <w:rStyle w:val="Style7"/>
                            </w:rPr>
                            <w:t>REGISTRO DE ADENDAS</w:t>
                          </w:r>
                          <w:r w:rsidR="00B720E8">
                            <w:rPr>
                              <w:rStyle w:val="Style7"/>
                            </w:rPr>
                            <w:t>/ ENMIENDAS</w:t>
                          </w:r>
                          <w:r w:rsidR="004767CC">
                            <w:rPr>
                              <w:rStyle w:val="Style7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7D8851" wp14:editId="7C3B29F1">
                <wp:simplePos x="0" y="0"/>
                <wp:positionH relativeFrom="column">
                  <wp:posOffset>8007985</wp:posOffset>
                </wp:positionH>
                <wp:positionV relativeFrom="paragraph">
                  <wp:posOffset>-635</wp:posOffset>
                </wp:positionV>
                <wp:extent cx="1130300" cy="252095"/>
                <wp:effectExtent l="0" t="3175" r="0" b="1905"/>
                <wp:wrapNone/>
                <wp:docPr id="29248466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A64AAF" w14:textId="6F1020DA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5B0B8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5B0B8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735D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B0B8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7735D6" w:rsidRPr="007735D6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D8851" id="Text Box 13" o:spid="_x0000_s1040" type="#_x0000_t202" style="position:absolute;left:0;text-align:left;margin-left:630.55pt;margin-top:-.0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" filled="f" stroked="f">
                <v:textbox>
                  <w:txbxContent>
                    <w:p w14:paraId="5DA64AAF" w14:textId="6F1020DA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5B0B8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5B0B8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7735D6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B0B8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7735D6" w:rsidRPr="007735D6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B065F0B" w14:textId="21AB1DDF" w:rsidR="00A640BD" w:rsidRDefault="00E54343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E3870F" wp14:editId="4C923FEC">
                <wp:simplePos x="0" y="0"/>
                <wp:positionH relativeFrom="column">
                  <wp:posOffset>1682115</wp:posOffset>
                </wp:positionH>
                <wp:positionV relativeFrom="paragraph">
                  <wp:posOffset>127000</wp:posOffset>
                </wp:positionV>
                <wp:extent cx="5336540" cy="296545"/>
                <wp:effectExtent l="0" t="1905" r="1270" b="0"/>
                <wp:wrapNone/>
                <wp:docPr id="165711814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FBCB05" w14:textId="1D1BBBD7" w:rsidR="002E1412" w:rsidRPr="002E1412" w:rsidRDefault="007735D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13417873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E54343">
                                  <w:t>UNIDAD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3870F" id="Text Box 17" o:spid="_x0000_s1041" type="#_x0000_t202" style="position:absolute;left:0;text-align:left;margin-left:132.45pt;margin-top:10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e+a9gEAANIDAAAOAAAAZHJzL2Uyb0RvYy54bWysU1Fv0zAQfkfiP1h+p2m7drC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" stroked="f">
                <v:textbox>
                  <w:txbxContent>
                    <w:p w14:paraId="4AFBCB05" w14:textId="1D1BBBD7" w:rsidR="002E1412" w:rsidRPr="002E1412" w:rsidRDefault="007735D6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13417873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E54343">
                            <w:t>UNIDAD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E78F4BF" w14:textId="77777777" w:rsidR="00B720E8" w:rsidRPr="00C66D08" w:rsidRDefault="00B720E8" w:rsidP="00B720E8">
      <w:pPr>
        <w:tabs>
          <w:tab w:val="left" w:pos="6267"/>
        </w:tabs>
        <w:spacing w:after="0"/>
        <w:jc w:val="center"/>
        <w:rPr>
          <w:rFonts w:ascii="Arial Bold" w:hAnsi="Arial Bold"/>
          <w:b/>
          <w:caps/>
          <w:sz w:val="24"/>
        </w:rPr>
      </w:pPr>
    </w:p>
    <w:tbl>
      <w:tblPr>
        <w:tblW w:w="14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1670"/>
        <w:gridCol w:w="3302"/>
        <w:gridCol w:w="5811"/>
        <w:gridCol w:w="2965"/>
      </w:tblGrid>
      <w:tr w:rsidR="00B720E8" w:rsidRPr="008502E8" w14:paraId="27B84694" w14:textId="77777777" w:rsidTr="003A3FC1">
        <w:trPr>
          <w:trHeight w:val="750"/>
          <w:jc w:val="center"/>
        </w:trPr>
        <w:tc>
          <w:tcPr>
            <w:tcW w:w="572" w:type="dxa"/>
            <w:shd w:val="clear" w:color="auto" w:fill="F3F3F3"/>
            <w:vAlign w:val="center"/>
          </w:tcPr>
          <w:p w14:paraId="015235BB" w14:textId="77777777" w:rsidR="004767CC" w:rsidRPr="00F4086F" w:rsidRDefault="004767CC" w:rsidP="009A2A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</w:rPr>
            </w:pPr>
          </w:p>
          <w:p w14:paraId="49E4019A" w14:textId="77777777" w:rsidR="004767CC" w:rsidRPr="00F4086F" w:rsidRDefault="004C4743" w:rsidP="009A2A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</w:rPr>
            </w:pPr>
            <w:r>
              <w:rPr>
                <w:rFonts w:eastAsia="Calibri"/>
                <w:b/>
                <w:bCs/>
                <w:sz w:val="22"/>
              </w:rPr>
              <w:t>N</w:t>
            </w:r>
            <w:r w:rsidR="004767CC" w:rsidRPr="00F4086F">
              <w:rPr>
                <w:rFonts w:eastAsia="Calibri"/>
                <w:b/>
                <w:bCs/>
                <w:sz w:val="22"/>
              </w:rPr>
              <w:t>o</w:t>
            </w:r>
            <w:r w:rsidR="00F4086F" w:rsidRPr="00F4086F">
              <w:rPr>
                <w:rFonts w:eastAsia="Calibri"/>
                <w:b/>
                <w:bCs/>
                <w:sz w:val="22"/>
              </w:rPr>
              <w:t>.</w:t>
            </w:r>
          </w:p>
        </w:tc>
        <w:tc>
          <w:tcPr>
            <w:tcW w:w="1670" w:type="dxa"/>
            <w:shd w:val="clear" w:color="auto" w:fill="F3F3F3"/>
            <w:vAlign w:val="center"/>
          </w:tcPr>
          <w:p w14:paraId="4B1E5367" w14:textId="77777777" w:rsidR="004767CC" w:rsidRPr="00F4086F" w:rsidRDefault="004767CC" w:rsidP="009A2AEC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eastAsia="Calibri"/>
                <w:b/>
                <w:bCs/>
                <w:sz w:val="22"/>
              </w:rPr>
            </w:pPr>
            <w:r w:rsidRPr="00F4086F">
              <w:rPr>
                <w:rFonts w:eastAsia="Calibri"/>
                <w:b/>
                <w:bCs/>
                <w:sz w:val="22"/>
              </w:rPr>
              <w:t>Fecha emisión</w:t>
            </w:r>
          </w:p>
        </w:tc>
        <w:tc>
          <w:tcPr>
            <w:tcW w:w="3302" w:type="dxa"/>
            <w:shd w:val="clear" w:color="auto" w:fill="F3F3F3"/>
            <w:vAlign w:val="center"/>
          </w:tcPr>
          <w:p w14:paraId="65726F48" w14:textId="77777777" w:rsidR="00F4086F" w:rsidRPr="00F4086F" w:rsidRDefault="00F4086F" w:rsidP="009A2A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</w:rPr>
            </w:pPr>
          </w:p>
          <w:p w14:paraId="72240754" w14:textId="77777777" w:rsidR="004767CC" w:rsidRPr="00F4086F" w:rsidRDefault="004767CC" w:rsidP="009A2A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</w:rPr>
            </w:pPr>
            <w:r w:rsidRPr="00F4086F">
              <w:rPr>
                <w:rFonts w:eastAsia="Calibri"/>
                <w:b/>
                <w:bCs/>
                <w:sz w:val="22"/>
              </w:rPr>
              <w:t>Documento - Párrafo o inciso</w:t>
            </w:r>
          </w:p>
        </w:tc>
        <w:tc>
          <w:tcPr>
            <w:tcW w:w="5811" w:type="dxa"/>
            <w:shd w:val="clear" w:color="auto" w:fill="F3F3F3"/>
            <w:vAlign w:val="center"/>
          </w:tcPr>
          <w:p w14:paraId="6B3A0A1D" w14:textId="77777777" w:rsidR="00F4086F" w:rsidRPr="00F4086F" w:rsidRDefault="00F4086F" w:rsidP="009A2A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</w:rPr>
            </w:pPr>
          </w:p>
          <w:p w14:paraId="2CA2EA41" w14:textId="77777777" w:rsidR="004767CC" w:rsidRPr="00F4086F" w:rsidRDefault="004767CC" w:rsidP="009A2A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</w:rPr>
            </w:pPr>
            <w:r w:rsidRPr="00F4086F">
              <w:rPr>
                <w:rFonts w:eastAsia="Calibri"/>
                <w:b/>
                <w:bCs/>
                <w:sz w:val="22"/>
              </w:rPr>
              <w:t>Resumen motivo/cambio</w:t>
            </w:r>
          </w:p>
        </w:tc>
        <w:tc>
          <w:tcPr>
            <w:tcW w:w="2965" w:type="dxa"/>
            <w:shd w:val="clear" w:color="auto" w:fill="F3F3F3"/>
            <w:vAlign w:val="center"/>
          </w:tcPr>
          <w:p w14:paraId="010192DD" w14:textId="77777777" w:rsidR="00F4086F" w:rsidRPr="00F4086F" w:rsidRDefault="00F4086F" w:rsidP="009A2A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</w:rPr>
            </w:pPr>
          </w:p>
          <w:p w14:paraId="346BD432" w14:textId="77777777" w:rsidR="004767CC" w:rsidRPr="00F4086F" w:rsidRDefault="004767CC" w:rsidP="009A2A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</w:rPr>
            </w:pPr>
            <w:r w:rsidRPr="00F4086F">
              <w:rPr>
                <w:rFonts w:eastAsia="Calibri"/>
                <w:b/>
                <w:bCs/>
                <w:sz w:val="22"/>
              </w:rPr>
              <w:t>Doc.</w:t>
            </w:r>
            <w:r w:rsidR="003A3FC1">
              <w:rPr>
                <w:rFonts w:eastAsia="Calibri"/>
                <w:b/>
                <w:bCs/>
                <w:sz w:val="22"/>
              </w:rPr>
              <w:t xml:space="preserve"> </w:t>
            </w:r>
            <w:r w:rsidRPr="00F4086F">
              <w:rPr>
                <w:rFonts w:eastAsia="Calibri"/>
                <w:b/>
                <w:bCs/>
                <w:sz w:val="22"/>
              </w:rPr>
              <w:t>de Respaldo</w:t>
            </w:r>
          </w:p>
        </w:tc>
      </w:tr>
      <w:tr w:rsidR="00460712" w:rsidRPr="003A3FC1" w14:paraId="0CF8E5C5" w14:textId="77777777" w:rsidTr="003A3FC1">
        <w:trPr>
          <w:trHeight w:val="453"/>
          <w:jc w:val="center"/>
        </w:trPr>
        <w:tc>
          <w:tcPr>
            <w:tcW w:w="572" w:type="dxa"/>
            <w:vAlign w:val="center"/>
          </w:tcPr>
          <w:p w14:paraId="63785486" w14:textId="77777777" w:rsidR="004767CC" w:rsidRPr="00B720E8" w:rsidRDefault="004767CC" w:rsidP="00B720E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</w:p>
          <w:p w14:paraId="1A4F7615" w14:textId="77777777" w:rsidR="004767CC" w:rsidRPr="00B720E8" w:rsidRDefault="007735D6" w:rsidP="00B720E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sdt>
              <w:sdtPr>
                <w:rPr>
                  <w:rStyle w:val="Style10"/>
                  <w:b/>
                </w:rPr>
                <w:id w:val="5028105"/>
                <w:placeholder>
                  <w:docPart w:val="15C9BA069A6F4F51B8EF41158A9A667B"/>
                </w:placeholder>
              </w:sdtPr>
              <w:sdtEndPr>
                <w:rPr>
                  <w:rStyle w:val="Fuentedeprrafopredeter"/>
                  <w:bCs/>
                  <w:sz w:val="20"/>
                </w:rPr>
              </w:sdtEndPr>
              <w:sdtContent>
                <w:r w:rsidR="009A2AEC" w:rsidRPr="00B720E8">
                  <w:rPr>
                    <w:rStyle w:val="Style10"/>
                    <w:b/>
                  </w:rPr>
                  <w:t>1</w:t>
                </w:r>
              </w:sdtContent>
            </w:sdt>
          </w:p>
        </w:tc>
        <w:tc>
          <w:tcPr>
            <w:tcW w:w="1670" w:type="dxa"/>
            <w:vAlign w:val="center"/>
          </w:tcPr>
          <w:sdt>
            <w:sdtPr>
              <w:rPr>
                <w:rStyle w:val="Style9"/>
                <w:lang w:val="es-DO"/>
              </w:rPr>
              <w:id w:val="20774074"/>
              <w:placeholder>
                <w:docPart w:val="D0CE58CF7FBE4AF4A93387D0034A28C1"/>
              </w:placeholder>
              <w:date w:fullDate="2025-06-03T00:00:00Z">
                <w:dateFormat w:val="dd/MM/yy"/>
                <w:lid w:val="es-DO"/>
                <w:storeMappedDataAs w:val="dateTime"/>
                <w:calendar w:val="gregorian"/>
              </w:date>
            </w:sdtPr>
            <w:sdtEndPr>
              <w:rPr>
                <w:rStyle w:val="Fuentedeprrafopredeter"/>
                <w:rFonts w:ascii="Times New Roman" w:hAnsi="Times New Roman"/>
                <w:b/>
                <w:bCs/>
                <w:sz w:val="20"/>
              </w:rPr>
            </w:sdtEndPr>
            <w:sdtContent>
              <w:p w14:paraId="7571B3E1" w14:textId="018C741A" w:rsidR="004767CC" w:rsidRPr="003A3FC1" w:rsidRDefault="007735D6" w:rsidP="003A3FC1">
                <w:pPr>
                  <w:autoSpaceDE w:val="0"/>
                  <w:autoSpaceDN w:val="0"/>
                  <w:adjustRightInd w:val="0"/>
                  <w:spacing w:after="0" w:line="240" w:lineRule="auto"/>
                  <w:rPr>
                    <w:rFonts w:ascii="Times New Roman" w:hAnsi="Times New Roman"/>
                    <w:b/>
                    <w:bCs/>
                    <w:sz w:val="20"/>
                    <w:lang w:val="es-DO"/>
                  </w:rPr>
                </w:pPr>
                <w:r>
                  <w:rPr>
                    <w:rStyle w:val="Style9"/>
                    <w:lang w:val="es-DO"/>
                  </w:rPr>
                  <w:t>03/06/25</w:t>
                </w:r>
              </w:p>
            </w:sdtContent>
          </w:sdt>
        </w:tc>
        <w:tc>
          <w:tcPr>
            <w:tcW w:w="3302" w:type="dxa"/>
            <w:vAlign w:val="center"/>
          </w:tcPr>
          <w:p w14:paraId="260EBE0B" w14:textId="2B06204B" w:rsidR="004767CC" w:rsidRPr="003A3FC1" w:rsidRDefault="007735D6" w:rsidP="003A3FC1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lang w:val="es-ES_tradnl"/>
              </w:rPr>
            </w:pPr>
            <w:r>
              <w:rPr>
                <w:rStyle w:val="Style10"/>
              </w:rPr>
              <w:t>TDR-</w:t>
            </w:r>
          </w:p>
        </w:tc>
        <w:sdt>
          <w:sdtPr>
            <w:rPr>
              <w:rStyle w:val="Style10"/>
              <w:lang w:val="es-DO"/>
            </w:rPr>
            <w:id w:val="21827866"/>
            <w:placeholder>
              <w:docPart w:val="14957385F4D64D3A86BE5371E3CBD546"/>
            </w:placeholder>
          </w:sdtPr>
          <w:sdtEndPr>
            <w:rPr>
              <w:rStyle w:val="Fuentedeprrafopredeter"/>
              <w:rFonts w:ascii="Times New Roman" w:hAnsi="Times New Roman"/>
              <w:b/>
              <w:bCs/>
              <w:sz w:val="20"/>
            </w:rPr>
          </w:sdtEndPr>
          <w:sdtContent>
            <w:tc>
              <w:tcPr>
                <w:tcW w:w="5811" w:type="dxa"/>
                <w:vAlign w:val="center"/>
              </w:tcPr>
              <w:p w14:paraId="000C10E5" w14:textId="6BD48B14" w:rsidR="00E54343" w:rsidRPr="00E54343" w:rsidRDefault="00E54343" w:rsidP="00E54343">
                <w:pPr>
                  <w:rPr>
                    <w:lang w:val="es-DO" w:eastAsia="es-DO"/>
                  </w:rPr>
                </w:pPr>
                <w:r w:rsidRPr="00E54343">
                  <w:rPr>
                    <w:lang w:val="es-DO" w:eastAsia="es-DO"/>
                  </w:rPr>
                  <w:t xml:space="preserve">Para </w:t>
                </w:r>
                <w:proofErr w:type="gramStart"/>
                <w:r w:rsidRPr="00E54343">
                  <w:rPr>
                    <w:lang w:val="es-DO" w:eastAsia="es-DO"/>
                  </w:rPr>
                  <w:t>adecuar  el</w:t>
                </w:r>
                <w:proofErr w:type="gramEnd"/>
                <w:r w:rsidRPr="00E54343">
                  <w:rPr>
                    <w:lang w:val="es-DO" w:eastAsia="es-DO"/>
                  </w:rPr>
                  <w:t xml:space="preserve"> Pliego de condiciones</w:t>
                </w:r>
                <w:r w:rsidR="007735D6">
                  <w:t xml:space="preserve"> (TDR)</w:t>
                </w:r>
                <w:r w:rsidRPr="00E54343">
                  <w:rPr>
                    <w:lang w:val="es-DO" w:eastAsia="es-DO"/>
                  </w:rPr>
                  <w:t xml:space="preserve"> con </w:t>
                </w:r>
                <w:r w:rsidR="007735D6">
                  <w:t>relación a los laboratorios y puntajes de evaluación</w:t>
                </w:r>
              </w:p>
              <w:p w14:paraId="1E9D76DA" w14:textId="69F0E094" w:rsidR="004767CC" w:rsidRPr="003A3FC1" w:rsidRDefault="004767CC" w:rsidP="003A3FC1">
                <w:pPr>
                  <w:autoSpaceDE w:val="0"/>
                  <w:autoSpaceDN w:val="0"/>
                  <w:adjustRightInd w:val="0"/>
                  <w:spacing w:line="240" w:lineRule="auto"/>
                  <w:rPr>
                    <w:b/>
                    <w:bCs/>
                    <w:lang w:val="es-ES_tradnl"/>
                  </w:rPr>
                </w:pPr>
              </w:p>
            </w:tc>
          </w:sdtContent>
        </w:sdt>
        <w:tc>
          <w:tcPr>
            <w:tcW w:w="2965" w:type="dxa"/>
            <w:vAlign w:val="center"/>
          </w:tcPr>
          <w:p w14:paraId="00D6B9E6" w14:textId="77777777" w:rsidR="007735D6" w:rsidRPr="007735D6" w:rsidRDefault="007735D6" w:rsidP="007735D6">
            <w:hyperlink r:id="rId9" w:history="1">
              <w:r w:rsidRPr="007735D6">
                <w:rPr>
                  <w:rStyle w:val="Hipervnculo"/>
                </w:rPr>
                <w:t>DO1.AMD.1166902</w:t>
              </w:r>
            </w:hyperlink>
          </w:p>
          <w:p w14:paraId="4D8F546C" w14:textId="3752191D" w:rsidR="00E54343" w:rsidRPr="00E54343" w:rsidRDefault="00E54343" w:rsidP="00E54343"/>
          <w:p w14:paraId="19E54E48" w14:textId="518DD2BD" w:rsidR="004767CC" w:rsidRPr="003A3FC1" w:rsidRDefault="004767CC" w:rsidP="003A3FC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lang w:val="es-ES_tradnl"/>
              </w:rPr>
            </w:pPr>
          </w:p>
        </w:tc>
      </w:tr>
    </w:tbl>
    <w:p w14:paraId="245A227F" w14:textId="404CAF11" w:rsidR="0026335F" w:rsidRPr="00253DBA" w:rsidRDefault="00E54343" w:rsidP="00B720E8">
      <w:pPr>
        <w:tabs>
          <w:tab w:val="left" w:pos="6267"/>
        </w:tabs>
        <w:spacing w:after="0" w:line="240" w:lineRule="auto"/>
        <w:rPr>
          <w:color w:val="FF0000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2C1190E" wp14:editId="54118CA0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4445" r="0" b="0"/>
                <wp:wrapNone/>
                <wp:docPr id="63156306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2FF8C6" w14:textId="77777777" w:rsidR="00C66D08" w:rsidRPr="008815EE" w:rsidRDefault="00C66D08" w:rsidP="00C66D0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1190E" id="Text Box 14" o:spid="_x0000_s1042" type="#_x0000_t202" style="position:absolute;margin-left:-9pt;margin-top:94.8pt;width:537.8pt;height:61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fju5gEAAKk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Uha0hbV1NAcSQ/CtC+033RpAX9yNtCuVNz/2AtUnHUfLXnyrlgs4nKloMjXOQX4&#10;slKnYHG1mlNFWElQFQ/n622YFnLv0Oxa6jRNwcIN+ahNkvjM6sSf9iEpP+1uXLiXcXr1/Id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CxEfju5gEAAKk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2D2FF8C6" w14:textId="77777777" w:rsidR="00C66D08" w:rsidRPr="008815EE" w:rsidRDefault="00C66D08" w:rsidP="00C66D0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6335F" w:rsidRPr="00253DBA" w:rsidSect="00B720E8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FB471" w14:textId="77777777" w:rsidR="0015311E" w:rsidRDefault="0015311E" w:rsidP="001007E7">
      <w:pPr>
        <w:spacing w:after="0" w:line="240" w:lineRule="auto"/>
      </w:pPr>
      <w:r>
        <w:separator/>
      </w:r>
    </w:p>
  </w:endnote>
  <w:endnote w:type="continuationSeparator" w:id="0">
    <w:p w14:paraId="46AF7516" w14:textId="77777777" w:rsidR="0015311E" w:rsidRDefault="0015311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53799" w14:textId="686E72FA" w:rsidR="001007E7" w:rsidRDefault="00E54343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3DC628A" wp14:editId="76C7C21B">
              <wp:simplePos x="0" y="0"/>
              <wp:positionH relativeFrom="column">
                <wp:posOffset>7491730</wp:posOffset>
              </wp:positionH>
              <wp:positionV relativeFrom="paragraph">
                <wp:posOffset>-182245</wp:posOffset>
              </wp:positionV>
              <wp:extent cx="1541145" cy="306705"/>
              <wp:effectExtent l="0" t="4445" r="0" b="3175"/>
              <wp:wrapNone/>
              <wp:docPr id="1248587579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482E2E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E207C6A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3F51E951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3DC628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3" type="#_x0000_t202" style="position:absolute;margin-left:589.9pt;margin-top:-14.35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" filled="f" stroked="f">
              <v:textbox style="mso-fit-shape-to-text:t" inset="0,0,0,0">
                <w:txbxContent>
                  <w:p w14:paraId="3A482E2E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E207C6A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3F51E951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BD2D5C" wp14:editId="1793B28C">
              <wp:simplePos x="0" y="0"/>
              <wp:positionH relativeFrom="column">
                <wp:posOffset>-157480</wp:posOffset>
              </wp:positionH>
              <wp:positionV relativeFrom="paragraph">
                <wp:posOffset>8890</wp:posOffset>
              </wp:positionV>
              <wp:extent cx="577850" cy="175895"/>
              <wp:effectExtent l="4445" t="0" r="0" b="0"/>
              <wp:wrapNone/>
              <wp:docPr id="127380802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646F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</w:t>
                          </w:r>
                          <w:r w:rsidR="00676379">
                            <w:rPr>
                              <w:sz w:val="14"/>
                              <w:szCs w:val="14"/>
                              <w:lang w:val="es-DO"/>
                            </w:rPr>
                            <w:t>10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676379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BD2D5C" id="Text Box 1" o:spid="_x0000_s1044" type="#_x0000_t202" style="position:absolute;margin-left:-12.4pt;margin-top: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" filled="f" stroked="f">
              <v:textbox inset="0,0,0,0">
                <w:txbxContent>
                  <w:p w14:paraId="2E646F84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</w:t>
                    </w:r>
                    <w:r w:rsidR="00676379">
                      <w:rPr>
                        <w:sz w:val="14"/>
                        <w:szCs w:val="14"/>
                        <w:lang w:val="es-DO"/>
                      </w:rPr>
                      <w:t>10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676379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7F82ABB7" w14:textId="77777777" w:rsidR="001007E7" w:rsidRDefault="00B720E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C820B79" wp14:editId="43FEEDC2">
          <wp:simplePos x="0" y="0"/>
          <wp:positionH relativeFrom="column">
            <wp:posOffset>7975518</wp:posOffset>
          </wp:positionH>
          <wp:positionV relativeFrom="paragraph">
            <wp:posOffset>35527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3028217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22459AE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8A160" w14:textId="77777777" w:rsidR="0015311E" w:rsidRDefault="0015311E" w:rsidP="001007E7">
      <w:pPr>
        <w:spacing w:after="0" w:line="240" w:lineRule="auto"/>
      </w:pPr>
      <w:r>
        <w:separator/>
      </w:r>
    </w:p>
  </w:footnote>
  <w:footnote w:type="continuationSeparator" w:id="0">
    <w:p w14:paraId="5510FC22" w14:textId="77777777" w:rsidR="0015311E" w:rsidRDefault="0015311E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m03GMk/pT4zL+HvdA2bObS9OyjU=" w:salt="NJB/kVJ1g4/e2YEwJUB+dQ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11E"/>
    <w:rsid w:val="00034DD9"/>
    <w:rsid w:val="001007E7"/>
    <w:rsid w:val="001020C0"/>
    <w:rsid w:val="00123B8D"/>
    <w:rsid w:val="0015311E"/>
    <w:rsid w:val="00157600"/>
    <w:rsid w:val="00170EC5"/>
    <w:rsid w:val="00174381"/>
    <w:rsid w:val="00194FF2"/>
    <w:rsid w:val="001F73A7"/>
    <w:rsid w:val="00253DBA"/>
    <w:rsid w:val="0026335F"/>
    <w:rsid w:val="002971F5"/>
    <w:rsid w:val="002E1412"/>
    <w:rsid w:val="00312FC6"/>
    <w:rsid w:val="00314023"/>
    <w:rsid w:val="0031441A"/>
    <w:rsid w:val="003A3FC1"/>
    <w:rsid w:val="003B38E0"/>
    <w:rsid w:val="0042490F"/>
    <w:rsid w:val="00460712"/>
    <w:rsid w:val="00466B9C"/>
    <w:rsid w:val="004767CC"/>
    <w:rsid w:val="004C4743"/>
    <w:rsid w:val="004D42DB"/>
    <w:rsid w:val="00535962"/>
    <w:rsid w:val="0055020E"/>
    <w:rsid w:val="005B0B8E"/>
    <w:rsid w:val="005F07F4"/>
    <w:rsid w:val="00611A07"/>
    <w:rsid w:val="0062592A"/>
    <w:rsid w:val="006506D0"/>
    <w:rsid w:val="00651E48"/>
    <w:rsid w:val="00666B41"/>
    <w:rsid w:val="006709BC"/>
    <w:rsid w:val="00676379"/>
    <w:rsid w:val="006B18D5"/>
    <w:rsid w:val="006C651A"/>
    <w:rsid w:val="007735D6"/>
    <w:rsid w:val="00780880"/>
    <w:rsid w:val="007B6F6F"/>
    <w:rsid w:val="00812480"/>
    <w:rsid w:val="0083342F"/>
    <w:rsid w:val="008B3AE5"/>
    <w:rsid w:val="009A2AEC"/>
    <w:rsid w:val="00A16099"/>
    <w:rsid w:val="00A43187"/>
    <w:rsid w:val="00A640BD"/>
    <w:rsid w:val="00AD7919"/>
    <w:rsid w:val="00B420BA"/>
    <w:rsid w:val="00B62EEF"/>
    <w:rsid w:val="00B720E8"/>
    <w:rsid w:val="00B97B51"/>
    <w:rsid w:val="00BC1D0C"/>
    <w:rsid w:val="00BC61BD"/>
    <w:rsid w:val="00C66D08"/>
    <w:rsid w:val="00C956F3"/>
    <w:rsid w:val="00CA4661"/>
    <w:rsid w:val="00CE1F51"/>
    <w:rsid w:val="00CE67A3"/>
    <w:rsid w:val="00D24FA7"/>
    <w:rsid w:val="00D64696"/>
    <w:rsid w:val="00D87FCC"/>
    <w:rsid w:val="00D90D49"/>
    <w:rsid w:val="00DC5D96"/>
    <w:rsid w:val="00DD4F3E"/>
    <w:rsid w:val="00E13E55"/>
    <w:rsid w:val="00E54343"/>
    <w:rsid w:val="00E77847"/>
    <w:rsid w:val="00EA7406"/>
    <w:rsid w:val="00EC5EB8"/>
    <w:rsid w:val="00F116C5"/>
    <w:rsid w:val="00F221F8"/>
    <w:rsid w:val="00F225BF"/>
    <w:rsid w:val="00F4086F"/>
    <w:rsid w:val="00F53753"/>
    <w:rsid w:val="00F7167E"/>
    <w:rsid w:val="00F7443C"/>
    <w:rsid w:val="00FA5294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23E56FCE"/>
  <w15:docId w15:val="{A384948A-4B92-4E17-944B-6CE431281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5">
    <w:name w:val="Style15"/>
    <w:basedOn w:val="Fuentedeprrafopredeter"/>
    <w:uiPriority w:val="1"/>
    <w:rsid w:val="00B720E8"/>
    <w:rPr>
      <w:rFonts w:ascii="Arial" w:hAnsi="Arial" w:cs="Times New Roman"/>
      <w:color w:val="auto"/>
      <w:sz w:val="18"/>
    </w:rPr>
  </w:style>
  <w:style w:type="character" w:styleId="Hipervnculo">
    <w:name w:val="Hyperlink"/>
    <w:basedOn w:val="Fuentedeprrafopredeter"/>
    <w:uiPriority w:val="99"/>
    <w:semiHidden/>
    <w:unhideWhenUsed/>
    <w:rsid w:val="00E543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5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86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javascript:void(0);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DOCUMENTOS%20EST&#193;NDAR%20MODELO%20DE%20GESTI&#211;N\SNCC.F.018-%20Registro%20de%20Adendas-Enmienda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5C9BA069A6F4F51B8EF41158A9A66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81D662-8D95-46DF-A797-AB8273E9531E}"/>
      </w:docPartPr>
      <w:docPartBody>
        <w:p w:rsidR="003A2CC0" w:rsidRDefault="0091691B">
          <w:pPr>
            <w:pStyle w:val="15C9BA069A6F4F51B8EF41158A9A667B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D0CE58CF7FBE4AF4A93387D0034A2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7CD8DC-8A43-43E4-9199-CF621451685D}"/>
      </w:docPartPr>
      <w:docPartBody>
        <w:p w:rsidR="003A2CC0" w:rsidRDefault="0091691B">
          <w:pPr>
            <w:pStyle w:val="D0CE58CF7FBE4AF4A93387D0034A28C1"/>
          </w:pPr>
          <w:r w:rsidRPr="00D16732">
            <w:rPr>
              <w:rStyle w:val="Textodelmarcadordeposicin"/>
            </w:rPr>
            <w:t>Click here to enter a date.</w:t>
          </w:r>
        </w:p>
      </w:docPartBody>
    </w:docPart>
    <w:docPart>
      <w:docPartPr>
        <w:name w:val="14957385F4D64D3A86BE5371E3CBD5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A81E97-4562-49FF-B5F6-17B28B14A388}"/>
      </w:docPartPr>
      <w:docPartBody>
        <w:p w:rsidR="003A2CC0" w:rsidRDefault="0091691B">
          <w:pPr>
            <w:pStyle w:val="14957385F4D64D3A86BE5371E3CBD546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markup="0" w:comments="0"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691B"/>
    <w:rsid w:val="003A2CC0"/>
    <w:rsid w:val="00457D41"/>
    <w:rsid w:val="0091691B"/>
    <w:rsid w:val="00C9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CC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2CC0"/>
    <w:rPr>
      <w:color w:val="808080"/>
    </w:rPr>
  </w:style>
  <w:style w:type="paragraph" w:customStyle="1" w:styleId="15C9BA069A6F4F51B8EF41158A9A667B">
    <w:name w:val="15C9BA069A6F4F51B8EF41158A9A667B"/>
    <w:rsid w:val="003A2CC0"/>
  </w:style>
  <w:style w:type="paragraph" w:customStyle="1" w:styleId="D0CE58CF7FBE4AF4A93387D0034A28C1">
    <w:name w:val="D0CE58CF7FBE4AF4A93387D0034A28C1"/>
    <w:rsid w:val="003A2CC0"/>
  </w:style>
  <w:style w:type="paragraph" w:customStyle="1" w:styleId="E44F90B9F22543E99AA1B3E6C8879B20">
    <w:name w:val="E44F90B9F22543E99AA1B3E6C8879B20"/>
    <w:rsid w:val="003A2CC0"/>
  </w:style>
  <w:style w:type="paragraph" w:customStyle="1" w:styleId="14957385F4D64D3A86BE5371E3CBD546">
    <w:name w:val="14957385F4D64D3A86BE5371E3CBD546"/>
    <w:rsid w:val="003A2CC0"/>
  </w:style>
  <w:style w:type="paragraph" w:customStyle="1" w:styleId="31F5F9CCC7584C40AC2E112BBF7673F4">
    <w:name w:val="31F5F9CCC7584C40AC2E112BBF7673F4"/>
    <w:rsid w:val="003A2CC0"/>
  </w:style>
  <w:style w:type="paragraph" w:customStyle="1" w:styleId="5272E211F4C84CEFAC9A4F78191255F7">
    <w:name w:val="5272E211F4C84CEFAC9A4F78191255F7"/>
    <w:rsid w:val="003A2CC0"/>
  </w:style>
  <w:style w:type="paragraph" w:customStyle="1" w:styleId="2B8410DC511847CEBF41988975346C9E">
    <w:name w:val="2B8410DC511847CEBF41988975346C9E"/>
    <w:rsid w:val="003A2CC0"/>
  </w:style>
  <w:style w:type="paragraph" w:customStyle="1" w:styleId="4CB56288B2FA492B81245CF1595AA9D2">
    <w:name w:val="4CB56288B2FA492B81245CF1595AA9D2"/>
    <w:rsid w:val="003A2CC0"/>
  </w:style>
  <w:style w:type="paragraph" w:customStyle="1" w:styleId="A5E3614C606A4D608359E7F87BA77C47">
    <w:name w:val="A5E3614C606A4D608359E7F87BA77C47"/>
    <w:rsid w:val="003A2CC0"/>
  </w:style>
  <w:style w:type="paragraph" w:customStyle="1" w:styleId="5AF8B36B9E1D45F49D8740ACC66E2F74">
    <w:name w:val="5AF8B36B9E1D45F49D8740ACC66E2F74"/>
    <w:rsid w:val="003A2CC0"/>
  </w:style>
  <w:style w:type="paragraph" w:customStyle="1" w:styleId="05ADC7773364474DADEDFCEE03CDF20B">
    <w:name w:val="05ADC7773364474DADEDFCEE03CDF20B"/>
    <w:rsid w:val="003A2CC0"/>
  </w:style>
  <w:style w:type="paragraph" w:customStyle="1" w:styleId="76279E4A59144B3994DA911D7F7CAF27">
    <w:name w:val="76279E4A59144B3994DA911D7F7CAF27"/>
    <w:rsid w:val="003A2CC0"/>
  </w:style>
  <w:style w:type="paragraph" w:customStyle="1" w:styleId="52CFA732BE8B4B5A98A46A97A09DDB26">
    <w:name w:val="52CFA732BE8B4B5A98A46A97A09DDB26"/>
    <w:rsid w:val="003A2CC0"/>
  </w:style>
  <w:style w:type="paragraph" w:customStyle="1" w:styleId="428F7D6767FB4D5F8C6BF72F6A4B61C6">
    <w:name w:val="428F7D6767FB4D5F8C6BF72F6A4B61C6"/>
    <w:rsid w:val="003A2CC0"/>
  </w:style>
  <w:style w:type="paragraph" w:customStyle="1" w:styleId="01005ADE1EE54926B56823A240C900FD">
    <w:name w:val="01005ADE1EE54926B56823A240C900FD"/>
    <w:rsid w:val="003A2CC0"/>
  </w:style>
  <w:style w:type="paragraph" w:customStyle="1" w:styleId="D022D0B27D1A4B00B0123A87C99D61A2">
    <w:name w:val="D022D0B27D1A4B00B0123A87C99D61A2"/>
    <w:rsid w:val="003A2CC0"/>
  </w:style>
  <w:style w:type="paragraph" w:customStyle="1" w:styleId="46FB6404DB6445E49A463757AEAA98E5">
    <w:name w:val="46FB6404DB6445E49A463757AEAA98E5"/>
    <w:rsid w:val="003A2CC0"/>
  </w:style>
  <w:style w:type="paragraph" w:customStyle="1" w:styleId="0BD7167F743A4991AC6CE41AACA1C47A">
    <w:name w:val="0BD7167F743A4991AC6CE41AACA1C47A"/>
    <w:rsid w:val="003A2CC0"/>
  </w:style>
  <w:style w:type="paragraph" w:customStyle="1" w:styleId="CD102C4751E64913881ADA269FC67896">
    <w:name w:val="CD102C4751E64913881ADA269FC67896"/>
    <w:rsid w:val="003A2CC0"/>
  </w:style>
  <w:style w:type="paragraph" w:customStyle="1" w:styleId="F276B5EED609421180149E678667AA2F">
    <w:name w:val="F276B5EED609421180149E678667AA2F"/>
    <w:rsid w:val="003A2CC0"/>
  </w:style>
  <w:style w:type="paragraph" w:customStyle="1" w:styleId="D97790B2E2804CC3955135314E070FEC">
    <w:name w:val="D97790B2E2804CC3955135314E070FEC"/>
    <w:rsid w:val="003A2CC0"/>
  </w:style>
  <w:style w:type="paragraph" w:customStyle="1" w:styleId="2C2214E85951426EBEB571CCE6452E59">
    <w:name w:val="2C2214E85951426EBEB571CCE6452E59"/>
    <w:rsid w:val="003A2CC0"/>
  </w:style>
  <w:style w:type="paragraph" w:customStyle="1" w:styleId="E34399A8AD6D44EA9E5335248225C452">
    <w:name w:val="E34399A8AD6D44EA9E5335248225C452"/>
    <w:rsid w:val="003A2CC0"/>
  </w:style>
  <w:style w:type="paragraph" w:customStyle="1" w:styleId="DBF4C6DF01A74D86AE6F455E197CEE22">
    <w:name w:val="DBF4C6DF01A74D86AE6F455E197CEE22"/>
    <w:rsid w:val="003A2CC0"/>
  </w:style>
  <w:style w:type="paragraph" w:customStyle="1" w:styleId="41873FCAC1D94C33820A0C65D6D0CB3B">
    <w:name w:val="41873FCAC1D94C33820A0C65D6D0CB3B"/>
    <w:rsid w:val="003A2CC0"/>
  </w:style>
  <w:style w:type="paragraph" w:customStyle="1" w:styleId="8CAB1025B2AA42EB83DFD91DF30F90D9">
    <w:name w:val="8CAB1025B2AA42EB83DFD91DF30F90D9"/>
    <w:rsid w:val="003A2CC0"/>
  </w:style>
  <w:style w:type="paragraph" w:customStyle="1" w:styleId="21DD1790304B4AB9B20A2CF028B0DB3A">
    <w:name w:val="21DD1790304B4AB9B20A2CF028B0DB3A"/>
    <w:rsid w:val="003A2CC0"/>
  </w:style>
  <w:style w:type="paragraph" w:customStyle="1" w:styleId="B9F0C99D880C45E8ACF3D5C78D51311E">
    <w:name w:val="B9F0C99D880C45E8ACF3D5C78D51311E"/>
    <w:rsid w:val="003A2CC0"/>
  </w:style>
  <w:style w:type="paragraph" w:customStyle="1" w:styleId="79E845F22A5B43F0BBB9E37E117A5576">
    <w:name w:val="79E845F22A5B43F0BBB9E37E117A5576"/>
    <w:rsid w:val="003A2CC0"/>
  </w:style>
  <w:style w:type="paragraph" w:customStyle="1" w:styleId="8F1183B91BBD43BEBBC23C2EA7A45172">
    <w:name w:val="8F1183B91BBD43BEBBC23C2EA7A45172"/>
    <w:rsid w:val="003A2CC0"/>
  </w:style>
  <w:style w:type="paragraph" w:customStyle="1" w:styleId="9679FE03F74543539CFA27011D7A1B4A">
    <w:name w:val="9679FE03F74543539CFA27011D7A1B4A"/>
    <w:rsid w:val="003A2CC0"/>
  </w:style>
  <w:style w:type="paragraph" w:customStyle="1" w:styleId="ACA943DD54024C2BADF5A9068E23C8BC">
    <w:name w:val="ACA943DD54024C2BADF5A9068E23C8BC"/>
    <w:rsid w:val="003A2CC0"/>
  </w:style>
  <w:style w:type="paragraph" w:customStyle="1" w:styleId="8DF3335567EE4265A2DC2768FD6AACA3">
    <w:name w:val="8DF3335567EE4265A2DC2768FD6AACA3"/>
    <w:rsid w:val="003A2CC0"/>
  </w:style>
  <w:style w:type="paragraph" w:customStyle="1" w:styleId="4D0D1C04EB1C40A9A78B58FCFDAC0CC2">
    <w:name w:val="4D0D1C04EB1C40A9A78B58FCFDAC0CC2"/>
    <w:rsid w:val="003A2CC0"/>
  </w:style>
  <w:style w:type="paragraph" w:customStyle="1" w:styleId="803C1CD830F443A195B0F4E7B7BB4336">
    <w:name w:val="803C1CD830F443A195B0F4E7B7BB4336"/>
    <w:rsid w:val="003A2C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A8C97-E9CE-4F19-8648-10C272C88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SNCC.F.018- Registro de Adendas-Enmiendas</Template>
  <TotalTime>11</TotalTime>
  <Pages>1</Pages>
  <Words>44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Virginia Melo Cuello</cp:lastModifiedBy>
  <cp:revision>4</cp:revision>
  <cp:lastPrinted>2025-06-03T14:26:00Z</cp:lastPrinted>
  <dcterms:created xsi:type="dcterms:W3CDTF">2024-02-09T12:56:00Z</dcterms:created>
  <dcterms:modified xsi:type="dcterms:W3CDTF">2025-06-03T14:29:00Z</dcterms:modified>
</cp:coreProperties>
</file>