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FA37B" w14:textId="0D3C5B45" w:rsidR="00535962" w:rsidRPr="00F7167E" w:rsidRDefault="0035251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AF43304" wp14:editId="2F5173B0">
                <wp:simplePos x="0" y="0"/>
                <wp:positionH relativeFrom="column">
                  <wp:posOffset>4364203</wp:posOffset>
                </wp:positionH>
                <wp:positionV relativeFrom="paragraph">
                  <wp:posOffset>160934</wp:posOffset>
                </wp:positionV>
                <wp:extent cx="203776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776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C72CF1" w14:textId="1FA594EF" w:rsidR="0026335F" w:rsidRPr="0026335F" w:rsidRDefault="00745B5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B10257">
                                  <w:rPr>
                                    <w:rStyle w:val="Style5"/>
                                    <w:lang w:val="es-DO"/>
                                  </w:rPr>
                                  <w:t xml:space="preserve">    de </w:t>
                                </w:r>
                                <w:r w:rsidR="005320DE">
                                  <w:rPr>
                                    <w:rStyle w:val="Style5"/>
                                    <w:lang w:val="es-DO"/>
                                  </w:rPr>
                                  <w:t>febrero</w:t>
                                </w:r>
                                <w:r w:rsidR="00B10257">
                                  <w:rPr>
                                    <w:rStyle w:val="Style5"/>
                                    <w:lang w:val="es-DO"/>
                                  </w:rPr>
                                  <w:t xml:space="preserve"> de 202</w:t>
                                </w:r>
                                <w:r w:rsidR="005320DE">
                                  <w:rPr>
                                    <w:rStyle w:val="Style5"/>
                                    <w:lang w:val="es-DO"/>
                                  </w:rPr>
                                  <w:t>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F4330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3.65pt;margin-top:12.65pt;width:160.4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" filled="f" stroked="f">
                <v:textbox>
                  <w:txbxContent>
                    <w:p w14:paraId="6CC72CF1" w14:textId="1FA594EF" w:rsidR="0026335F" w:rsidRPr="0026335F" w:rsidRDefault="00745B5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B10257">
                            <w:rPr>
                              <w:rStyle w:val="Style5"/>
                              <w:lang w:val="es-DO"/>
                            </w:rPr>
                            <w:t xml:space="preserve">    de </w:t>
                          </w:r>
                          <w:r w:rsidR="005320DE">
                            <w:rPr>
                              <w:rStyle w:val="Style5"/>
                              <w:lang w:val="es-DO"/>
                            </w:rPr>
                            <w:t>febrero</w:t>
                          </w:r>
                          <w:r w:rsidR="00B10257">
                            <w:rPr>
                              <w:rStyle w:val="Style5"/>
                              <w:lang w:val="es-DO"/>
                            </w:rPr>
                            <w:t xml:space="preserve"> de 202</w:t>
                          </w:r>
                          <w:r w:rsidR="005320DE">
                            <w:rPr>
                              <w:rStyle w:val="Style5"/>
                              <w:lang w:val="es-DO"/>
                            </w:rPr>
                            <w:t>2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E31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55EE9B" wp14:editId="1CAF7518">
                <wp:simplePos x="0" y="0"/>
                <wp:positionH relativeFrom="column">
                  <wp:posOffset>4538345</wp:posOffset>
                </wp:positionH>
                <wp:positionV relativeFrom="paragraph">
                  <wp:posOffset>-590550</wp:posOffset>
                </wp:positionV>
                <wp:extent cx="1791970" cy="701040"/>
                <wp:effectExtent l="0" t="0" r="1778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19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62BF01" w14:textId="7C716509" w:rsidR="001466B0" w:rsidRPr="00535962" w:rsidRDefault="00745B58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26578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5EE9B" id="Group 21" o:spid="_x0000_s1027" style="position:absolute;margin-left:357.35pt;margin-top:-46.5pt;width:141.1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62BF01" w14:textId="7C716509" w:rsidR="001466B0" w:rsidRPr="00535962" w:rsidRDefault="00745B58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126578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E31D2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122BE9D2" wp14:editId="39B5D76F">
            <wp:simplePos x="0" y="0"/>
            <wp:positionH relativeFrom="margin">
              <wp:posOffset>2152650</wp:posOffset>
            </wp:positionH>
            <wp:positionV relativeFrom="margin">
              <wp:posOffset>-594360</wp:posOffset>
            </wp:positionV>
            <wp:extent cx="1133475" cy="1127760"/>
            <wp:effectExtent l="0" t="0" r="9525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16955E" wp14:editId="16EEB8F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94807D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6955E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4E94807D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6CFB08" wp14:editId="68E75179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42D532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7063AB4" wp14:editId="6506BE31">
                                      <wp:extent cx="799693" cy="617802"/>
                                      <wp:effectExtent l="0" t="0" r="635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1780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FB0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42D532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7063AB4" wp14:editId="6506BE31">
                                <wp:extent cx="799693" cy="617802"/>
                                <wp:effectExtent l="0" t="0" r="635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178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9DCF656" w14:textId="77777777" w:rsidR="00535962" w:rsidRPr="00535962" w:rsidRDefault="00535962" w:rsidP="00535962"/>
    <w:p w14:paraId="1CE306EE" w14:textId="77777777" w:rsidR="00535962" w:rsidRDefault="003E31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D2D7A8F" wp14:editId="24C36D22">
                <wp:simplePos x="0" y="0"/>
                <wp:positionH relativeFrom="column">
                  <wp:posOffset>5109210</wp:posOffset>
                </wp:positionH>
                <wp:positionV relativeFrom="paragraph">
                  <wp:posOffset>182245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E3E47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D7A8F" id="Text Box 13" o:spid="_x0000_s1034" type="#_x0000_t202" style="position:absolute;margin-left:402.3pt;margin-top:14.35pt;width:83.6pt;height:19.8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ay0f3d4AAAAJAQAADwAAAAAAAAAAAAAAAAA7BAAAZHJzL2Rvd25yZXYueG1sUEsF&#10;BgAAAAAEAAQA8wAAAEYFAAAAAA==&#10;" filled="f" stroked="f">
                <v:textbox>
                  <w:txbxContent>
                    <w:p w14:paraId="2AE3E47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3E7921" wp14:editId="0FB9E7A5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633DA3" w14:textId="77777777" w:rsidR="002E1412" w:rsidRPr="002E1412" w:rsidRDefault="00745B5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E31D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PROYECTOS ESTRATEGICOS Y ESPECIALES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E7921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6B633DA3" w14:textId="77777777" w:rsidR="002E1412" w:rsidRPr="002E1412" w:rsidRDefault="00745B5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E31D2">
                            <w:rPr>
                              <w:rStyle w:val="Style6"/>
                              <w:sz w:val="24"/>
                              <w:szCs w:val="24"/>
                            </w:rPr>
                            <w:t>PROYECTOS ESTRATEGICOS Y ESPECIALES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9407D0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A08E463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F853C5" wp14:editId="76B29A8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6F6F7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853C5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E76F6F7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4ED30C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E052AA" wp14:editId="04D0213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C81800" w14:textId="77777777" w:rsidR="002E1412" w:rsidRPr="002E1412" w:rsidRDefault="00745B5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052AA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BC81800" w14:textId="77777777" w:rsidR="002E1412" w:rsidRPr="002E1412" w:rsidRDefault="00745B5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64D5D8B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10A510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3D411FF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9C35F45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72AA8D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A9B301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6A9A11F" w14:textId="77777777" w:rsidTr="00E82502">
        <w:trPr>
          <w:cantSplit/>
          <w:trHeight w:val="440"/>
        </w:trPr>
        <w:tc>
          <w:tcPr>
            <w:tcW w:w="9252" w:type="dxa"/>
          </w:tcPr>
          <w:p w14:paraId="3E90DE3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09434A1" w14:textId="77777777" w:rsidTr="00E82502">
        <w:trPr>
          <w:cantSplit/>
          <w:trHeight w:val="440"/>
        </w:trPr>
        <w:tc>
          <w:tcPr>
            <w:tcW w:w="9252" w:type="dxa"/>
          </w:tcPr>
          <w:p w14:paraId="4497047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4E58EE5" w14:textId="77777777" w:rsidTr="00E82502">
        <w:trPr>
          <w:cantSplit/>
          <w:trHeight w:val="440"/>
        </w:trPr>
        <w:tc>
          <w:tcPr>
            <w:tcW w:w="9252" w:type="dxa"/>
          </w:tcPr>
          <w:p w14:paraId="00B4030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F62BFD" w14:textId="77777777" w:rsidTr="00E82502">
        <w:trPr>
          <w:cantSplit/>
          <w:trHeight w:val="440"/>
        </w:trPr>
        <w:tc>
          <w:tcPr>
            <w:tcW w:w="9252" w:type="dxa"/>
          </w:tcPr>
          <w:p w14:paraId="45A7AF2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5D54E73" w14:textId="77777777" w:rsidTr="00E82502">
        <w:trPr>
          <w:cantSplit/>
          <w:trHeight w:val="440"/>
        </w:trPr>
        <w:tc>
          <w:tcPr>
            <w:tcW w:w="9252" w:type="dxa"/>
          </w:tcPr>
          <w:p w14:paraId="1B02647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C06F056" w14:textId="77777777" w:rsidTr="00E82502">
        <w:trPr>
          <w:cantSplit/>
          <w:trHeight w:val="440"/>
        </w:trPr>
        <w:tc>
          <w:tcPr>
            <w:tcW w:w="9252" w:type="dxa"/>
          </w:tcPr>
          <w:p w14:paraId="232F591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A7A5E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37586E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EC66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BE7F0A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13ECE4A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91DAD" w14:textId="77777777" w:rsidR="00FC10DB" w:rsidRDefault="00FC10DB" w:rsidP="001007E7">
      <w:pPr>
        <w:spacing w:after="0" w:line="240" w:lineRule="auto"/>
      </w:pPr>
      <w:r>
        <w:separator/>
      </w:r>
    </w:p>
  </w:endnote>
  <w:endnote w:type="continuationSeparator" w:id="0">
    <w:p w14:paraId="43044772" w14:textId="77777777" w:rsidR="00FC10DB" w:rsidRDefault="00FC10D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4324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F96420C" wp14:editId="027099C2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C76152" wp14:editId="5FED695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8CE18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7B75DE9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C7615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868CE18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67B75DE9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EE5A2A" wp14:editId="2005BBE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43A82F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EE5A2A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B43A82F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D97E41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156D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C27838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2ECB43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DCB9A3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74AAE" w14:textId="77777777" w:rsidR="00FC10DB" w:rsidRDefault="00FC10DB" w:rsidP="001007E7">
      <w:pPr>
        <w:spacing w:after="0" w:line="240" w:lineRule="auto"/>
      </w:pPr>
      <w:r>
        <w:separator/>
      </w:r>
    </w:p>
  </w:footnote>
  <w:footnote w:type="continuationSeparator" w:id="0">
    <w:p w14:paraId="6228B8DF" w14:textId="77777777" w:rsidR="00FC10DB" w:rsidRDefault="00FC10D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5251A"/>
    <w:rsid w:val="00392351"/>
    <w:rsid w:val="003A6141"/>
    <w:rsid w:val="003E31D2"/>
    <w:rsid w:val="00404131"/>
    <w:rsid w:val="0042490F"/>
    <w:rsid w:val="004379A6"/>
    <w:rsid w:val="0044234A"/>
    <w:rsid w:val="00456C17"/>
    <w:rsid w:val="00466B9C"/>
    <w:rsid w:val="004B30DA"/>
    <w:rsid w:val="004D45A8"/>
    <w:rsid w:val="005320DE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45B58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10257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0D0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10DB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56E97A4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BBA76DE4F0734A81F667E943D7E7A1" ma:contentTypeVersion="13" ma:contentTypeDescription="Crear nuevo documento." ma:contentTypeScope="" ma:versionID="39e6201337922fdbffd5bfaee0255d09">
  <xsd:schema xmlns:xsd="http://www.w3.org/2001/XMLSchema" xmlns:xs="http://www.w3.org/2001/XMLSchema" xmlns:p="http://schemas.microsoft.com/office/2006/metadata/properties" xmlns:ns2="125426af-88af-48de-95c0-c1ff0aec4e9a" xmlns:ns3="7560a857-e2bb-466a-b88c-17500a5332ee" targetNamespace="http://schemas.microsoft.com/office/2006/metadata/properties" ma:root="true" ma:fieldsID="54c9958fc0ff6ac2875b3c7fe9b1bac3" ns2:_="" ns3:_="">
    <xsd:import namespace="125426af-88af-48de-95c0-c1ff0aec4e9a"/>
    <xsd:import namespace="7560a857-e2bb-466a-b88c-17500a5332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426af-88af-48de-95c0-c1ff0aec4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a857-e2bb-466a-b88c-17500a5332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AB86A-52BF-4BBD-90FC-78C747312F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445EB1-C4DB-4467-9B3F-7AC055885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5426af-88af-48de-95c0-c1ff0aec4e9a"/>
    <ds:schemaRef ds:uri="7560a857-e2bb-466a-b88c-17500a5332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143E88-771A-4135-9BC1-E3E6B4B9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Genesis Villafana</cp:lastModifiedBy>
  <cp:revision>10</cp:revision>
  <cp:lastPrinted>2011-03-04T18:48:00Z</cp:lastPrinted>
  <dcterms:created xsi:type="dcterms:W3CDTF">2014-01-15T13:04:00Z</dcterms:created>
  <dcterms:modified xsi:type="dcterms:W3CDTF">2022-02-04T19:19:00Z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28500</vt:r8>
  </property>
  <property fmtid="{D5CDD505-2E9C-101B-9397-08002B2CF9AE}" pid="3" name="ContentTypeId">
    <vt:lpwstr>0x01010024BBA76DE4F0734A81F667E943D7E7A1</vt:lpwstr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