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84F5" w14:textId="6485E9AF" w:rsidR="00535962" w:rsidRPr="00F7167E" w:rsidRDefault="002448C3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E49236" wp14:editId="7A738E47">
                <wp:simplePos x="0" y="0"/>
                <wp:positionH relativeFrom="column">
                  <wp:posOffset>4630479</wp:posOffset>
                </wp:positionH>
                <wp:positionV relativeFrom="paragraph">
                  <wp:posOffset>425302</wp:posOffset>
                </wp:positionV>
                <wp:extent cx="1557670" cy="398721"/>
                <wp:effectExtent l="0" t="0" r="0" b="190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7670" cy="3987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A0165" w14:textId="6B3F46FE" w:rsidR="0026335F" w:rsidRPr="0026335F" w:rsidRDefault="00DA79A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5-06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12 de junio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4923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64.6pt;margin-top:33.5pt;width:122.65pt;height:31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" filled="f" stroked="f">
                <v:textbox>
                  <w:txbxContent>
                    <w:p w14:paraId="009A0165" w14:textId="6B3F46FE" w:rsidR="0026335F" w:rsidRPr="0026335F" w:rsidRDefault="00DA79A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5-06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12 de junio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2C3E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B69723" wp14:editId="0F5F9A8E">
                <wp:simplePos x="0" y="0"/>
                <wp:positionH relativeFrom="column">
                  <wp:posOffset>4210050</wp:posOffset>
                </wp:positionH>
                <wp:positionV relativeFrom="paragraph">
                  <wp:posOffset>-466725</wp:posOffset>
                </wp:positionV>
                <wp:extent cx="2249170" cy="701040"/>
                <wp:effectExtent l="0" t="0" r="1778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91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150FC02" w14:textId="1D0F8A68" w:rsidR="001466B0" w:rsidRPr="00535962" w:rsidRDefault="003178E1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MIP-</w:t>
                                    </w:r>
                                    <w:r w:rsidR="00E42C3E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E42C3E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A80C70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 w:rsidR="00E42C3E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A80C70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DA79A3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00A0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69723" id="Group 21" o:spid="_x0000_s1027" style="position:absolute;margin-left:331.5pt;margin-top:-36.75pt;width:177.1pt;height:55.2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150FC02" w14:textId="1D0F8A68" w:rsidR="001466B0" w:rsidRPr="00535962" w:rsidRDefault="003178E1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MIP-</w:t>
                              </w:r>
                              <w:r w:rsidR="00E42C3E">
                                <w:rPr>
                                  <w:rStyle w:val="Style2"/>
                                </w:rPr>
                                <w:t>CCC-</w:t>
                              </w:r>
                              <w:r>
                                <w:rPr>
                                  <w:rStyle w:val="Style2"/>
                                </w:rPr>
                                <w:t>CP</w:t>
                              </w:r>
                              <w:r w:rsidR="00E42C3E">
                                <w:rPr>
                                  <w:rStyle w:val="Style2"/>
                                </w:rPr>
                                <w:t>-202</w:t>
                              </w:r>
                              <w:r w:rsidR="00A80C70">
                                <w:rPr>
                                  <w:rStyle w:val="Style2"/>
                                </w:rPr>
                                <w:t>5</w:t>
                              </w:r>
                              <w:r w:rsidR="00E42C3E">
                                <w:rPr>
                                  <w:rStyle w:val="Style2"/>
                                </w:rPr>
                                <w:t>-00</w:t>
                              </w:r>
                              <w:r w:rsidR="00A80C70">
                                <w:rPr>
                                  <w:rStyle w:val="Style2"/>
                                </w:rPr>
                                <w:t>0</w:t>
                              </w:r>
                              <w:r w:rsidR="00DA79A3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C400A0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C3DA9" w:rsidRPr="0063333C">
        <w:rPr>
          <w:noProof/>
          <w:lang w:val="es-DO" w:eastAsia="es-DO"/>
        </w:rPr>
        <w:drawing>
          <wp:inline distT="0" distB="0" distL="0" distR="0" wp14:anchorId="4153ABCE" wp14:editId="7D041572">
            <wp:extent cx="845820" cy="503691"/>
            <wp:effectExtent l="1905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jactis\My Documents\Informe Desempeño\Logo EDE Est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50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BDDB8C" wp14:editId="429C5670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D43F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DDB8C" id="Text Box 20" o:spid="_x0000_s1032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046D43F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2ACD298" wp14:editId="3B17C4C5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686260" w14:textId="5E8662B7" w:rsidR="00535962" w:rsidRPr="00535962" w:rsidRDefault="00535962" w:rsidP="00535962"/>
    <w:p w14:paraId="2192DFA2" w14:textId="77777777" w:rsidR="00535962" w:rsidRDefault="00CC3D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C3EB94" wp14:editId="26E13B77">
                <wp:simplePos x="0" y="0"/>
                <wp:positionH relativeFrom="column">
                  <wp:posOffset>510363</wp:posOffset>
                </wp:positionH>
                <wp:positionV relativeFrom="paragraph">
                  <wp:posOffset>23244</wp:posOffset>
                </wp:positionV>
                <wp:extent cx="4593265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326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8"/>
                                    <w:smallCaps/>
                                  </w:rPr>
                                  <w:alias w:val="Departamento ó unidad funcional"/>
                                  <w:tag w:val="Nombre de la Institución"/>
                                  <w:id w:val="1962917553"/>
                                </w:sdtPr>
                                <w:sdtEndPr>
                                  <w:rPr>
                                    <w:rStyle w:val="Style8"/>
                                  </w:rPr>
                                </w:sdtEndPr>
                                <w:sdtContent>
                                  <w:p w14:paraId="7D5FEF89" w14:textId="77777777" w:rsidR="00CC3DA9" w:rsidRPr="004D44F2" w:rsidRDefault="00CC3DA9" w:rsidP="00CC3DA9">
                                    <w:pPr>
                                      <w:jc w:val="center"/>
                                    </w:pPr>
                                    <w:r w:rsidRPr="004D44F2">
                                      <w:rPr>
                                        <w:rStyle w:val="Style6"/>
                                      </w:rPr>
                                      <w:t>EMPRESA DISTRIBUIDORA DE ELECTRICIDAD DEL ESTE, S. A. (EDE ESTE)</w:t>
                                    </w:r>
                                  </w:p>
                                  <w:p w14:paraId="647563A0" w14:textId="77777777" w:rsidR="00CC3DA9" w:rsidRDefault="00DA79A3" w:rsidP="00CC3DA9">
                                    <w:pPr>
                                      <w:jc w:val="center"/>
                                      <w:rPr>
                                        <w:rStyle w:val="Style8"/>
                                        <w:smallCaps/>
                                      </w:rPr>
                                    </w:pPr>
                                  </w:p>
                                </w:sdtContent>
                              </w:sdt>
                              <w:p w14:paraId="067BD54F" w14:textId="77777777" w:rsidR="002E1412" w:rsidRPr="002E1412" w:rsidRDefault="00DA79A3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EB94" id="Text Box 16" o:spid="_x0000_s1033" type="#_x0000_t202" style="position:absolute;margin-left:40.2pt;margin-top:1.85pt;width:361.6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tf+AEAANEDAAAOAAAAZHJzL2Uyb0RvYy54bWysU8Fu2zAMvQ/YPwi6L06ypF2M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8"/>
                              <w:smallCaps/>
                            </w:rPr>
                            <w:alias w:val="Departamento ó unidad funcional"/>
                            <w:tag w:val="Nombre de la Institución"/>
                            <w:id w:val="1962917553"/>
                          </w:sdtPr>
                          <w:sdtEndPr>
                            <w:rPr>
                              <w:rStyle w:val="Style8"/>
                            </w:rPr>
                          </w:sdtEndPr>
                          <w:sdtContent>
                            <w:p w14:paraId="7D5FEF89" w14:textId="77777777" w:rsidR="00CC3DA9" w:rsidRPr="004D44F2" w:rsidRDefault="00CC3DA9" w:rsidP="00CC3DA9">
                              <w:pPr>
                                <w:jc w:val="center"/>
                              </w:pPr>
                              <w:r w:rsidRPr="004D44F2">
                                <w:rPr>
                                  <w:rStyle w:val="Style6"/>
                                </w:rPr>
                                <w:t>EMPRESA DISTRIBUIDORA DE ELECTRICIDAD DEL ESTE, S. A. (EDE ESTE)</w:t>
                              </w:r>
                            </w:p>
                            <w:p w14:paraId="647563A0" w14:textId="77777777" w:rsidR="00CC3DA9" w:rsidRDefault="00DA79A3" w:rsidP="00CC3DA9">
                              <w:pPr>
                                <w:jc w:val="center"/>
                                <w:rPr>
                                  <w:rStyle w:val="Style8"/>
                                  <w:smallCaps/>
                                </w:rPr>
                              </w:pPr>
                            </w:p>
                          </w:sdtContent>
                        </w:sdt>
                        <w:p w14:paraId="067BD54F" w14:textId="77777777" w:rsidR="002E1412" w:rsidRPr="002E1412" w:rsidRDefault="00DA79A3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B636F4" wp14:editId="3766E41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D58B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636F4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051D58B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A9A0CC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2E8768C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482736" wp14:editId="4814FD9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227C4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82736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F227C4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18AD4E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513B75" wp14:editId="0F62E64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  <w:showingPlcHdr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p w14:paraId="02551FB0" w14:textId="77777777" w:rsidR="002E1412" w:rsidRPr="002E1412" w:rsidRDefault="00CC3DA9" w:rsidP="00CC3DA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8"/>
                                    <w:smallCaps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13B75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  <w:showingPlcHdr/>
                      </w:sdtPr>
                      <w:sdtEndPr>
                        <w:rPr>
                          <w:rStyle w:val="Style8"/>
                        </w:rPr>
                      </w:sdtEndPr>
                      <w:sdtContent>
                        <w:p w14:paraId="02551FB0" w14:textId="77777777" w:rsidR="002E1412" w:rsidRPr="002E1412" w:rsidRDefault="00CC3DA9" w:rsidP="00CC3DA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8"/>
                              <w:smallCaps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6E63A4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957027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A07A54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25C077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F96E0C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F01617C" w14:textId="77777777" w:rsidTr="00E82502">
        <w:trPr>
          <w:cantSplit/>
          <w:trHeight w:val="440"/>
        </w:trPr>
        <w:tc>
          <w:tcPr>
            <w:tcW w:w="9252" w:type="dxa"/>
          </w:tcPr>
          <w:p w14:paraId="0A39305F" w14:textId="78456D33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5F4536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5F4536" w:rsidRPr="00E82502">
              <w:rPr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0E09F956" w14:textId="77777777" w:rsidTr="00E82502">
        <w:trPr>
          <w:cantSplit/>
          <w:trHeight w:val="440"/>
        </w:trPr>
        <w:tc>
          <w:tcPr>
            <w:tcW w:w="9252" w:type="dxa"/>
          </w:tcPr>
          <w:p w14:paraId="0305BC0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8C361A1" w14:textId="77777777" w:rsidTr="00E82502">
        <w:trPr>
          <w:cantSplit/>
          <w:trHeight w:val="440"/>
        </w:trPr>
        <w:tc>
          <w:tcPr>
            <w:tcW w:w="9252" w:type="dxa"/>
          </w:tcPr>
          <w:p w14:paraId="2FAF079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773F779" w14:textId="77777777" w:rsidTr="00E82502">
        <w:trPr>
          <w:cantSplit/>
          <w:trHeight w:val="440"/>
        </w:trPr>
        <w:tc>
          <w:tcPr>
            <w:tcW w:w="9252" w:type="dxa"/>
          </w:tcPr>
          <w:p w14:paraId="2A8550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2FED4C7" w14:textId="77777777" w:rsidTr="00E82502">
        <w:trPr>
          <w:cantSplit/>
          <w:trHeight w:val="440"/>
        </w:trPr>
        <w:tc>
          <w:tcPr>
            <w:tcW w:w="9252" w:type="dxa"/>
          </w:tcPr>
          <w:p w14:paraId="16E9D0E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5D43161" w14:textId="77777777" w:rsidTr="00E82502">
        <w:trPr>
          <w:cantSplit/>
          <w:trHeight w:val="440"/>
        </w:trPr>
        <w:tc>
          <w:tcPr>
            <w:tcW w:w="9252" w:type="dxa"/>
          </w:tcPr>
          <w:p w14:paraId="2535A10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6E34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FD363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BA2F3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55CD7E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8773C5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B0F21" w14:textId="77777777" w:rsidR="00DB3CD7" w:rsidRDefault="00DB3CD7" w:rsidP="001007E7">
      <w:pPr>
        <w:spacing w:after="0" w:line="240" w:lineRule="auto"/>
      </w:pPr>
      <w:r>
        <w:separator/>
      </w:r>
    </w:p>
  </w:endnote>
  <w:endnote w:type="continuationSeparator" w:id="0">
    <w:p w14:paraId="19853FFB" w14:textId="77777777" w:rsidR="00DB3CD7" w:rsidRDefault="00DB3CD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4E83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3411E7" wp14:editId="2D9F7A0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1A01DD" wp14:editId="32C65D8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B2D1C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326C2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A01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CB2D1C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326C2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FE6FCF" wp14:editId="021456C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3363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FE6FCF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063363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12C70F2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0F5E9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02275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EAB644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0330E5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5C618" w14:textId="77777777" w:rsidR="00DB3CD7" w:rsidRDefault="00DB3CD7" w:rsidP="001007E7">
      <w:pPr>
        <w:spacing w:after="0" w:line="240" w:lineRule="auto"/>
      </w:pPr>
      <w:r>
        <w:separator/>
      </w:r>
    </w:p>
  </w:footnote>
  <w:footnote w:type="continuationSeparator" w:id="0">
    <w:p w14:paraId="368CCFD8" w14:textId="77777777" w:rsidR="00DB3CD7" w:rsidRDefault="00DB3CD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83111"/>
    <w:rsid w:val="000A39D3"/>
    <w:rsid w:val="000B0DCD"/>
    <w:rsid w:val="000E02D9"/>
    <w:rsid w:val="001007E7"/>
    <w:rsid w:val="001020C0"/>
    <w:rsid w:val="001466B0"/>
    <w:rsid w:val="00157600"/>
    <w:rsid w:val="00170EC5"/>
    <w:rsid w:val="00181E8D"/>
    <w:rsid w:val="00194D67"/>
    <w:rsid w:val="00194FF2"/>
    <w:rsid w:val="001A3F92"/>
    <w:rsid w:val="001E0001"/>
    <w:rsid w:val="001E3B42"/>
    <w:rsid w:val="001F73A7"/>
    <w:rsid w:val="002009A7"/>
    <w:rsid w:val="002262E1"/>
    <w:rsid w:val="00235F64"/>
    <w:rsid w:val="002448C3"/>
    <w:rsid w:val="00253DBA"/>
    <w:rsid w:val="0026335F"/>
    <w:rsid w:val="00295BD4"/>
    <w:rsid w:val="002D451D"/>
    <w:rsid w:val="002E1412"/>
    <w:rsid w:val="00314023"/>
    <w:rsid w:val="003170A6"/>
    <w:rsid w:val="003178E1"/>
    <w:rsid w:val="00341484"/>
    <w:rsid w:val="00392351"/>
    <w:rsid w:val="003A6141"/>
    <w:rsid w:val="003B248D"/>
    <w:rsid w:val="00404131"/>
    <w:rsid w:val="0042490F"/>
    <w:rsid w:val="004379A6"/>
    <w:rsid w:val="0044234A"/>
    <w:rsid w:val="004536E6"/>
    <w:rsid w:val="00456C17"/>
    <w:rsid w:val="00466B9C"/>
    <w:rsid w:val="00487F8E"/>
    <w:rsid w:val="004B30DA"/>
    <w:rsid w:val="004D45A8"/>
    <w:rsid w:val="004F122C"/>
    <w:rsid w:val="005114A4"/>
    <w:rsid w:val="0053104D"/>
    <w:rsid w:val="00535962"/>
    <w:rsid w:val="00540DA8"/>
    <w:rsid w:val="005F4536"/>
    <w:rsid w:val="00611A07"/>
    <w:rsid w:val="0062592A"/>
    <w:rsid w:val="006506D0"/>
    <w:rsid w:val="00651E48"/>
    <w:rsid w:val="00666D56"/>
    <w:rsid w:val="006709BC"/>
    <w:rsid w:val="006D119F"/>
    <w:rsid w:val="006F567F"/>
    <w:rsid w:val="00725091"/>
    <w:rsid w:val="00734476"/>
    <w:rsid w:val="007716D3"/>
    <w:rsid w:val="00780880"/>
    <w:rsid w:val="007B0E1F"/>
    <w:rsid w:val="007B6F6F"/>
    <w:rsid w:val="00820C9F"/>
    <w:rsid w:val="0082707E"/>
    <w:rsid w:val="008315B0"/>
    <w:rsid w:val="008B3AE5"/>
    <w:rsid w:val="008B5773"/>
    <w:rsid w:val="008C388B"/>
    <w:rsid w:val="008D50AA"/>
    <w:rsid w:val="00966EEE"/>
    <w:rsid w:val="00977C54"/>
    <w:rsid w:val="00A16099"/>
    <w:rsid w:val="00A32E74"/>
    <w:rsid w:val="00A50FF5"/>
    <w:rsid w:val="00A640BD"/>
    <w:rsid w:val="00A641A7"/>
    <w:rsid w:val="00A72F42"/>
    <w:rsid w:val="00A80C70"/>
    <w:rsid w:val="00AA0975"/>
    <w:rsid w:val="00AD7919"/>
    <w:rsid w:val="00AF1D7B"/>
    <w:rsid w:val="00AF2E6B"/>
    <w:rsid w:val="00B03992"/>
    <w:rsid w:val="00B62EEF"/>
    <w:rsid w:val="00B97B51"/>
    <w:rsid w:val="00BA0007"/>
    <w:rsid w:val="00BB1D79"/>
    <w:rsid w:val="00BC1D0C"/>
    <w:rsid w:val="00BC61BD"/>
    <w:rsid w:val="00BD1586"/>
    <w:rsid w:val="00BE46DC"/>
    <w:rsid w:val="00C078CB"/>
    <w:rsid w:val="00C22DBE"/>
    <w:rsid w:val="00C5078F"/>
    <w:rsid w:val="00C634D6"/>
    <w:rsid w:val="00C66D08"/>
    <w:rsid w:val="00C7470C"/>
    <w:rsid w:val="00C94157"/>
    <w:rsid w:val="00C960DA"/>
    <w:rsid w:val="00CA0E82"/>
    <w:rsid w:val="00CA164C"/>
    <w:rsid w:val="00CA4661"/>
    <w:rsid w:val="00CC3DA9"/>
    <w:rsid w:val="00CC6683"/>
    <w:rsid w:val="00CE67A3"/>
    <w:rsid w:val="00D0667B"/>
    <w:rsid w:val="00D1201E"/>
    <w:rsid w:val="00D1229A"/>
    <w:rsid w:val="00D24FA7"/>
    <w:rsid w:val="00D33D8B"/>
    <w:rsid w:val="00D45A3E"/>
    <w:rsid w:val="00D624B0"/>
    <w:rsid w:val="00D64696"/>
    <w:rsid w:val="00D7710E"/>
    <w:rsid w:val="00D90D49"/>
    <w:rsid w:val="00D9600B"/>
    <w:rsid w:val="00DA79A3"/>
    <w:rsid w:val="00DB0515"/>
    <w:rsid w:val="00DB3CD7"/>
    <w:rsid w:val="00DC5D96"/>
    <w:rsid w:val="00DD4F3E"/>
    <w:rsid w:val="00DE3C53"/>
    <w:rsid w:val="00E13E55"/>
    <w:rsid w:val="00E42C3E"/>
    <w:rsid w:val="00E82502"/>
    <w:rsid w:val="00EA6B34"/>
    <w:rsid w:val="00EA7406"/>
    <w:rsid w:val="00EE1E7B"/>
    <w:rsid w:val="00EF6C8C"/>
    <w:rsid w:val="00F02C0A"/>
    <w:rsid w:val="00F225BF"/>
    <w:rsid w:val="00F53753"/>
    <w:rsid w:val="00F539EA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26BF1D4"/>
  <w15:docId w15:val="{BDDB62FC-4B3B-4831-8837-F55A14C4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B1873-B69D-4158-86F3-90DD60C7E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Claudia Melissa Saldaña Javier</cp:lastModifiedBy>
  <cp:revision>3</cp:revision>
  <cp:lastPrinted>2011-03-04T18:48:00Z</cp:lastPrinted>
  <dcterms:created xsi:type="dcterms:W3CDTF">2025-03-17T18:01:00Z</dcterms:created>
  <dcterms:modified xsi:type="dcterms:W3CDTF">2025-06-12T17:36:00Z</dcterms:modified>
</cp:coreProperties>
</file>