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F61CE" w14:textId="0EBCE6C2" w:rsidR="00535962" w:rsidRPr="00F7167E" w:rsidRDefault="000C39FE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DF6215" wp14:editId="6FF4D24F">
                <wp:simplePos x="0" y="0"/>
                <wp:positionH relativeFrom="column">
                  <wp:posOffset>4837815</wp:posOffset>
                </wp:positionH>
                <wp:positionV relativeFrom="paragraph">
                  <wp:posOffset>202019</wp:posOffset>
                </wp:positionV>
                <wp:extent cx="1585536" cy="297180"/>
                <wp:effectExtent l="0" t="0" r="0" b="7620"/>
                <wp:wrapNone/>
                <wp:docPr id="107886687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5536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E" w14:textId="3A3F4149" w:rsidR="0026335F" w:rsidRPr="0026335F" w:rsidRDefault="005637A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5-03-1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77094">
                                  <w:rPr>
                                    <w:rStyle w:val="Style5"/>
                                    <w:lang w:val="es-DO"/>
                                  </w:rPr>
                                  <w:t>17 de marzo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F621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80.95pt;margin-top:15.9pt;width:124.85pt;height:2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" filled="f" stroked="f">
                <v:textbox>
                  <w:txbxContent>
                    <w:p w14:paraId="0ADF622E" w14:textId="3A3F4149" w:rsidR="0026335F" w:rsidRPr="0026335F" w:rsidRDefault="005637A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5-03-1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77094">
                            <w:rPr>
                              <w:rStyle w:val="Style5"/>
                              <w:lang w:val="es-DO"/>
                            </w:rPr>
                            <w:t>17 de marzo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0ADF620F" wp14:editId="76FDD50E">
                <wp:simplePos x="0" y="0"/>
                <wp:positionH relativeFrom="column">
                  <wp:posOffset>3919855</wp:posOffset>
                </wp:positionH>
                <wp:positionV relativeFrom="paragraph">
                  <wp:posOffset>-617220</wp:posOffset>
                </wp:positionV>
                <wp:extent cx="2217420" cy="701040"/>
                <wp:effectExtent l="5080" t="11430" r="6350" b="11430"/>
                <wp:wrapNone/>
                <wp:docPr id="1321633201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7420" cy="701040"/>
                          <a:chOff x="12866" y="523"/>
                          <a:chExt cx="2544" cy="1104"/>
                        </a:xfrm>
                      </wpg:grpSpPr>
                      <wps:wsp>
                        <wps:cNvPr id="146425270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55380823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1749763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ADF6228" w14:textId="7E012E02" w:rsidR="00E05CE0" w:rsidRPr="00535962" w:rsidRDefault="00777094" w:rsidP="00E05CE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MIP</w:t>
                                    </w:r>
                                    <w:r w:rsidR="007A7C4B">
                                      <w:rPr>
                                        <w:rStyle w:val="Style2"/>
                                      </w:rPr>
                                      <w:t>-ccc-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 w:rsidR="007A7C4B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F40343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 w:rsidR="007A7C4B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F40343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5637A4">
                                      <w:rPr>
                                        <w:rStyle w:val="Style2"/>
                                      </w:rPr>
                                      <w:t>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38586141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DF6229" w14:textId="77777777" w:rsidR="00E05CE0" w:rsidRPr="00535962" w:rsidRDefault="00E05CE0" w:rsidP="00E05CE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DF620F" id="Group 35" o:spid="_x0000_s1027" style="position:absolute;margin-left:308.65pt;margin-top:-48.6pt;width:174.6pt;height:55.2pt;z-index:2517043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">
                <v:rect id="Rectangle 36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" filled="f"/>
                <v:group id="Group 37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">
                  <v:shape id="Text Box 38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ADF6228" w14:textId="7E012E02" w:rsidR="00E05CE0" w:rsidRPr="00535962" w:rsidRDefault="00777094" w:rsidP="00E05CE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MIP</w:t>
                              </w:r>
                              <w:r w:rsidR="007A7C4B">
                                <w:rPr>
                                  <w:rStyle w:val="Style2"/>
                                </w:rPr>
                                <w:t>-ccc-</w:t>
                              </w:r>
                              <w:r>
                                <w:rPr>
                                  <w:rStyle w:val="Style2"/>
                                </w:rPr>
                                <w:t>CP</w:t>
                              </w:r>
                              <w:r w:rsidR="007A7C4B">
                                <w:rPr>
                                  <w:rStyle w:val="Style2"/>
                                </w:rPr>
                                <w:t>-202</w:t>
                              </w:r>
                              <w:r w:rsidR="00F40343">
                                <w:rPr>
                                  <w:rStyle w:val="Style2"/>
                                </w:rPr>
                                <w:t>5</w:t>
                              </w:r>
                              <w:r w:rsidR="007A7C4B">
                                <w:rPr>
                                  <w:rStyle w:val="Style2"/>
                                </w:rPr>
                                <w:t>-00</w:t>
                              </w:r>
                              <w:r w:rsidR="00F40343">
                                <w:rPr>
                                  <w:rStyle w:val="Style2"/>
                                </w:rPr>
                                <w:t>0</w:t>
                              </w:r>
                              <w:r w:rsidR="005637A4">
                                <w:rPr>
                                  <w:rStyle w:val="Style2"/>
                                </w:rPr>
                                <w:t>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39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0ADF6229" w14:textId="77777777" w:rsidR="00E05CE0" w:rsidRPr="00535962" w:rsidRDefault="00E05CE0" w:rsidP="00E05CE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F6210" wp14:editId="6FF83872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047085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0ADF622A" w14:textId="26473838" w:rsidR="00BC61BD" w:rsidRPr="00BC61BD" w:rsidRDefault="00777094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684CED9" wp14:editId="5485A63C">
                                      <wp:extent cx="845185" cy="845185"/>
                                      <wp:effectExtent l="0" t="0" r="0" b="0"/>
                                      <wp:docPr id="2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185" cy="8451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0" id="Text Box 2" o:spid="_x0000_s1032" type="#_x0000_t202" style="position:absolute;margin-left:-33pt;margin-top:-21.45pt;width:81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dss7bd0AAAAK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0ADF622A" w14:textId="26473838" w:rsidR="00BC61BD" w:rsidRPr="00BC61BD" w:rsidRDefault="00777094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684CED9" wp14:editId="5485A63C">
                                <wp:extent cx="845185" cy="845185"/>
                                <wp:effectExtent l="0" t="0" r="0" b="0"/>
                                <wp:docPr id="2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185" cy="8451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DF6211" wp14:editId="4C6E22A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24548238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B" w14:textId="77777777" w:rsidR="00E05CE0" w:rsidRPr="007B4171" w:rsidRDefault="00E05CE0" w:rsidP="00E05CE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1" id="Text Box 40" o:spid="_x0000_s1033" type="#_x0000_t202" style="position:absolute;margin-left:-25.2pt;margin-top:-45.6pt;width:74.65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0ADF622B" w14:textId="77777777" w:rsidR="00E05CE0" w:rsidRPr="007B4171" w:rsidRDefault="00E05CE0" w:rsidP="00E05CE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E05CE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ADF6212" wp14:editId="0ADF621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DF61CF" w14:textId="15DBE2B1" w:rsidR="00535962" w:rsidRPr="00535962" w:rsidRDefault="000C39FE" w:rsidP="0053596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DF6214" wp14:editId="7805E981">
                <wp:simplePos x="0" y="0"/>
                <wp:positionH relativeFrom="column">
                  <wp:posOffset>765810</wp:posOffset>
                </wp:positionH>
                <wp:positionV relativeFrom="paragraph">
                  <wp:posOffset>196850</wp:posOffset>
                </wp:positionV>
                <wp:extent cx="3982720" cy="279400"/>
                <wp:effectExtent l="3810" t="0" r="4445" b="0"/>
                <wp:wrapNone/>
                <wp:docPr id="20627760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272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C" w14:textId="77777777" w:rsidR="00D107AB" w:rsidRPr="00D107AB" w:rsidRDefault="00D107AB" w:rsidP="00D107AB">
                            <w:r w:rsidRPr="00D107AB">
                              <w:rPr>
                                <w:rStyle w:val="Style6"/>
                              </w:rPr>
                              <w:t>EMPRESA DISTRIBUIDORA DE ELECTRICIDAD DEL ESTE, S. A. (EDE ESTE)</w:t>
                            </w:r>
                          </w:p>
                          <w:p w14:paraId="0ADF622D" w14:textId="77777777" w:rsidR="002E1412" w:rsidRPr="00D107AB" w:rsidRDefault="002E1412" w:rsidP="00D107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4" id="Text Box 16" o:spid="_x0000_s1034" type="#_x0000_t202" style="position:absolute;margin-left:60.3pt;margin-top:15.5pt;width:313.6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vQH9gEAANEDAAAOAAAAZHJzL2Uyb0RvYy54bWysU1Fv0zAQfkfiP1h+p2lDx9ao6TQ6FSGN&#10;gTT4AY7jJBaOz5zdJuXXc3a6rhpviDxYPp/93X3ffVnfjr1hB4Vegy35YjbnTFkJtbZtyX983727&#10;4c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" stroked="f">
                <v:textbox>
                  <w:txbxContent>
                    <w:p w14:paraId="0ADF622C" w14:textId="77777777" w:rsidR="00D107AB" w:rsidRPr="00D107AB" w:rsidRDefault="00D107AB" w:rsidP="00D107AB">
                      <w:r w:rsidRPr="00D107AB">
                        <w:rPr>
                          <w:rStyle w:val="Style6"/>
                        </w:rPr>
                        <w:t>EMPRESA DISTRIBUIDORA DE ELECTRICIDAD DEL ESTE, S. A. (EDE ESTE)</w:t>
                      </w:r>
                    </w:p>
                    <w:p w14:paraId="0ADF622D" w14:textId="77777777" w:rsidR="002E1412" w:rsidRPr="00D107AB" w:rsidRDefault="002E1412" w:rsidP="00D107AB"/>
                  </w:txbxContent>
                </v:textbox>
              </v:shape>
            </w:pict>
          </mc:Fallback>
        </mc:AlternateContent>
      </w:r>
    </w:p>
    <w:p w14:paraId="0ADF61D0" w14:textId="46A6CDFB" w:rsidR="00535962" w:rsidRDefault="000C39F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DF6216" wp14:editId="6B696DD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3000795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115198"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6" id="Text Box 13" o:spid="_x0000_s1035" type="#_x0000_t202" style="position:absolute;margin-left:397.7pt;margin-top:2.8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DF622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519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115198"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DF6217" wp14:editId="1E6055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46646882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30" w14:textId="77777777" w:rsidR="00F7443C" w:rsidRPr="00626D0C" w:rsidRDefault="0023545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presentación de oferta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7" id="Text Box 18" o:spid="_x0000_s1036" type="#_x0000_t202" style="position:absolute;margin-left:148.15pt;margin-top:20.85pt;width:153.2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ADF6230" w14:textId="77777777" w:rsidR="00F7443C" w:rsidRPr="00626D0C" w:rsidRDefault="0023545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presentación de oferta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ADF61D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ADF61D2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0ADF61D3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ADF61D4" w14:textId="5BABB0C8" w:rsidR="0023545D" w:rsidRPr="0023545D" w:rsidRDefault="00777094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>
        <w:rPr>
          <w:rStyle w:val="Style6"/>
        </w:rPr>
        <w:t>MINISTERIO DE INTERIOR Y POLICIA- MIP</w:t>
      </w:r>
    </w:p>
    <w:p w14:paraId="0ADF61D5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ADF61D6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ADF61D7" w14:textId="77777777" w:rsidR="000351EB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0ADF61D8" w14:textId="77777777" w:rsidR="0023545D" w:rsidRPr="0023545D" w:rsidRDefault="0023545D" w:rsidP="000351EB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 w:rsidR="000351EB"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 w:rsidR="00393EFC">
        <w:rPr>
          <w:sz w:val="22"/>
          <w:szCs w:val="22"/>
        </w:rPr>
        <w:t>__________________________________________________________</w:t>
      </w:r>
      <w:r w:rsidR="00E05CE0">
        <w:rPr>
          <w:sz w:val="22"/>
          <w:szCs w:val="22"/>
        </w:rPr>
        <w:t>______</w:t>
      </w:r>
      <w:r w:rsidR="00393EFC">
        <w:rPr>
          <w:sz w:val="22"/>
          <w:szCs w:val="22"/>
        </w:rPr>
        <w:t>____</w:t>
      </w:r>
      <w:r w:rsidR="00E05CE0">
        <w:rPr>
          <w:sz w:val="22"/>
          <w:szCs w:val="22"/>
        </w:rPr>
        <w:t>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9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A" w14:textId="77777777" w:rsidR="000351EB" w:rsidRDefault="0023545D" w:rsidP="000351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 w:rsidR="00E05CE0"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E05CE0">
        <w:rPr>
          <w:rFonts w:eastAsia="Calibri"/>
          <w:sz w:val="22"/>
          <w:szCs w:val="22"/>
        </w:rPr>
        <w:t xml:space="preserve">, o ejecutar los </w:t>
      </w:r>
      <w:r w:rsidR="000351EB">
        <w:rPr>
          <w:rFonts w:eastAsia="Calibri"/>
          <w:sz w:val="22"/>
          <w:szCs w:val="22"/>
        </w:rPr>
        <w:t>siguientes servicios u Obras:</w:t>
      </w:r>
    </w:p>
    <w:p w14:paraId="0ADF61DB" w14:textId="77777777" w:rsidR="0023545D" w:rsidRPr="000351EB" w:rsidRDefault="0023545D" w:rsidP="000351EB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 w:rsidR="000351EB"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="00393EFC" w:rsidRPr="000351EB">
        <w:rPr>
          <w:sz w:val="22"/>
          <w:szCs w:val="22"/>
        </w:rPr>
        <w:t>_____________</w:t>
      </w:r>
      <w:r w:rsidR="00E05CE0" w:rsidRPr="000351EB">
        <w:rPr>
          <w:sz w:val="22"/>
          <w:szCs w:val="22"/>
        </w:rPr>
        <w:t>_</w:t>
      </w:r>
      <w:r w:rsidR="00393EFC" w:rsidRPr="000351EB">
        <w:rPr>
          <w:sz w:val="22"/>
          <w:szCs w:val="22"/>
        </w:rPr>
        <w:t>__________</w:t>
      </w:r>
      <w:r w:rsidR="00E05CE0" w:rsidRPr="000351EB">
        <w:rPr>
          <w:sz w:val="22"/>
          <w:szCs w:val="22"/>
        </w:rPr>
        <w:t>__</w:t>
      </w:r>
      <w:r w:rsidR="00393EFC" w:rsidRPr="000351EB">
        <w:rPr>
          <w:sz w:val="22"/>
          <w:szCs w:val="22"/>
        </w:rPr>
        <w:t>______________________________________________</w:t>
      </w:r>
      <w:r w:rsidR="00E05CE0" w:rsidRPr="000351EB">
        <w:rPr>
          <w:sz w:val="22"/>
          <w:szCs w:val="22"/>
        </w:rPr>
        <w:t>___________</w:t>
      </w:r>
    </w:p>
    <w:p w14:paraId="0ADF61DC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D" w14:textId="52118CC8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 vigente por un período de (……</w:t>
      </w:r>
      <w:r w:rsidR="006C7A87" w:rsidRPr="0023545D">
        <w:rPr>
          <w:rFonts w:eastAsia="Calibri"/>
          <w:sz w:val="22"/>
          <w:szCs w:val="22"/>
        </w:rPr>
        <w:t>……</w:t>
      </w:r>
      <w:r w:rsidRPr="0023545D">
        <w:rPr>
          <w:rFonts w:eastAsia="Calibri"/>
          <w:sz w:val="22"/>
          <w:szCs w:val="22"/>
        </w:rPr>
        <w:t>) días, contado a partir de la fecha límite fijada para la presentación de ofertas, de conformidad con los Pliegos de Condiciones de la Licitación. Esta oferta nos obliga y podrá ser aceptada en cualquier momento hasta antes del término de dicho período</w:t>
      </w:r>
      <w:r w:rsidR="00393EFC"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E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F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F42D2"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6F42D2"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6F42D2"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 w:rsidR="006F42D2"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 w:rsidR="00393EFC">
        <w:rPr>
          <w:sz w:val="22"/>
          <w:szCs w:val="22"/>
        </w:rPr>
        <w:t xml:space="preserve"> fiel cumplimiento del Contrato.</w:t>
      </w:r>
    </w:p>
    <w:p w14:paraId="0ADF61E0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1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DF61E2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3" w14:textId="77777777" w:rsidR="0023545D" w:rsidRPr="00E05CE0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ADF61E4" w14:textId="77777777" w:rsidR="0023545D" w:rsidRDefault="0023545D" w:rsidP="00E05CE0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ADF61E5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6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8" w14:textId="77777777" w:rsidR="00393EFC" w:rsidRDefault="00393EFC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ADF61E9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A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DF61EB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C" w14:textId="77777777" w:rsidR="0023545D" w:rsidRPr="0023545D" w:rsidRDefault="0023545D" w:rsidP="000351EB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ADF61ED" w14:textId="77777777" w:rsidR="0023545D" w:rsidRPr="0023545D" w:rsidRDefault="00393EFC" w:rsidP="000351E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="0023545D"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0351EB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</w:t>
      </w:r>
      <w:r w:rsidR="0023545D"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="0023545D" w:rsidRPr="0023545D">
        <w:rPr>
          <w:rFonts w:ascii="Arial" w:hAnsi="Arial" w:cs="Arial"/>
          <w:sz w:val="22"/>
          <w:szCs w:val="22"/>
        </w:rPr>
        <w:t>___</w:t>
      </w:r>
      <w:r w:rsidR="000351EB">
        <w:rPr>
          <w:rFonts w:ascii="Arial" w:hAnsi="Arial" w:cs="Arial"/>
          <w:sz w:val="22"/>
          <w:szCs w:val="22"/>
        </w:rPr>
        <w:t>____</w:t>
      </w:r>
      <w:r w:rsidR="0023545D"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="0023545D"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0ADF61EE" w14:textId="77777777" w:rsidR="0023545D" w:rsidRPr="0023545D" w:rsidRDefault="0023545D" w:rsidP="000351EB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ADF61EF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ADF61F0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DF61F1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ADF61F2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ADF61F3" w14:textId="77777777" w:rsidR="000351EB" w:rsidRDefault="000351EB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DF61F4" w14:textId="77777777" w:rsidR="00B915B7" w:rsidRPr="00E05CE0" w:rsidRDefault="00B915B7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ADF61F5" w14:textId="77777777" w:rsidR="00E124CB" w:rsidRDefault="00E124CB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D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0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2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5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D" w14:textId="77777777" w:rsidR="00E05CE0" w:rsidRPr="0023545D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sectPr w:rsidR="00E05CE0" w:rsidRPr="0023545D" w:rsidSect="00AD4E17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CD404" w14:textId="77777777" w:rsidR="002A527C" w:rsidRDefault="002A527C" w:rsidP="001007E7">
      <w:pPr>
        <w:spacing w:after="0" w:line="240" w:lineRule="auto"/>
      </w:pPr>
      <w:r>
        <w:separator/>
      </w:r>
    </w:p>
  </w:endnote>
  <w:endnote w:type="continuationSeparator" w:id="0">
    <w:p w14:paraId="30F83C6A" w14:textId="77777777" w:rsidR="002A527C" w:rsidRDefault="002A527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D" w14:textId="13CD6443" w:rsidR="001007E7" w:rsidRDefault="00F0682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ADF6224" wp14:editId="0ADF6225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C39F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DF6226" wp14:editId="0FE65EB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39542373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F6235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ADF623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ADF6237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54.3pt;margin-top:-20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0ADF623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F6235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ADF623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ADF6237" w14:textId="77777777" w:rsidR="00807015" w:rsidRDefault="00807015"/>
                </w:txbxContent>
              </v:textbox>
            </v:shape>
          </w:pict>
        </mc:Fallback>
      </mc:AlternateContent>
    </w:r>
    <w:r w:rsidR="000C39F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DF6227" wp14:editId="366A52E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8162827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8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DF6227" id="Text Box 1" o:spid="_x0000_s1039" type="#_x0000_t202" style="position:absolute;margin-left:-7.7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ADF6238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05CE0"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E05CE0"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ADF621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ADF62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ADF622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86B2A" w14:textId="77777777" w:rsidR="002A527C" w:rsidRDefault="002A527C" w:rsidP="001007E7">
      <w:pPr>
        <w:spacing w:after="0" w:line="240" w:lineRule="auto"/>
      </w:pPr>
      <w:r>
        <w:separator/>
      </w:r>
    </w:p>
  </w:footnote>
  <w:footnote w:type="continuationSeparator" w:id="0">
    <w:p w14:paraId="5371718E" w14:textId="77777777" w:rsidR="002A527C" w:rsidRDefault="002A527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C" w14:textId="07958CB1" w:rsidR="00E05CE0" w:rsidRDefault="000C39FE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ADF6223" wp14:editId="0E91B9E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7053050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3" w14:textId="77777777" w:rsidR="00E05CE0" w:rsidRPr="0026335F" w:rsidRDefault="00E05CE0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7709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777094" w:rsidRPr="0077709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9.65pt;margin-top:.25pt;width:96.5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ADF6233" w14:textId="77777777" w:rsidR="00E05CE0" w:rsidRPr="0026335F" w:rsidRDefault="00E05CE0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7709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777094" w:rsidRPr="00777094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2312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51EB"/>
    <w:rsid w:val="00034DD9"/>
    <w:rsid w:val="000351EB"/>
    <w:rsid w:val="00045479"/>
    <w:rsid w:val="000762CC"/>
    <w:rsid w:val="000874A1"/>
    <w:rsid w:val="000C0F2B"/>
    <w:rsid w:val="000C39FE"/>
    <w:rsid w:val="000E01BA"/>
    <w:rsid w:val="000F058C"/>
    <w:rsid w:val="001007E7"/>
    <w:rsid w:val="001020C0"/>
    <w:rsid w:val="00107E1D"/>
    <w:rsid w:val="00115198"/>
    <w:rsid w:val="00134D4F"/>
    <w:rsid w:val="001463BC"/>
    <w:rsid w:val="00157600"/>
    <w:rsid w:val="00165C6B"/>
    <w:rsid w:val="00170EC5"/>
    <w:rsid w:val="0017321B"/>
    <w:rsid w:val="00194FF2"/>
    <w:rsid w:val="001A3DBB"/>
    <w:rsid w:val="001A3F92"/>
    <w:rsid w:val="001B3719"/>
    <w:rsid w:val="001E61DE"/>
    <w:rsid w:val="001E73F1"/>
    <w:rsid w:val="001F73A7"/>
    <w:rsid w:val="002009A7"/>
    <w:rsid w:val="0023545D"/>
    <w:rsid w:val="00253DBA"/>
    <w:rsid w:val="0026335F"/>
    <w:rsid w:val="00272CB0"/>
    <w:rsid w:val="002823F7"/>
    <w:rsid w:val="002A527C"/>
    <w:rsid w:val="002E1412"/>
    <w:rsid w:val="002E6B9A"/>
    <w:rsid w:val="002F61DB"/>
    <w:rsid w:val="002F725F"/>
    <w:rsid w:val="00310633"/>
    <w:rsid w:val="00314023"/>
    <w:rsid w:val="00363D33"/>
    <w:rsid w:val="00393EFC"/>
    <w:rsid w:val="003C598C"/>
    <w:rsid w:val="00411035"/>
    <w:rsid w:val="0042490F"/>
    <w:rsid w:val="00433EF8"/>
    <w:rsid w:val="00436391"/>
    <w:rsid w:val="004564FE"/>
    <w:rsid w:val="0046208E"/>
    <w:rsid w:val="00466B9C"/>
    <w:rsid w:val="004D45A8"/>
    <w:rsid w:val="00521233"/>
    <w:rsid w:val="00535962"/>
    <w:rsid w:val="005637A4"/>
    <w:rsid w:val="005C74A1"/>
    <w:rsid w:val="005E7203"/>
    <w:rsid w:val="005F149D"/>
    <w:rsid w:val="006019E6"/>
    <w:rsid w:val="00611A07"/>
    <w:rsid w:val="0062592A"/>
    <w:rsid w:val="00626D0C"/>
    <w:rsid w:val="00636ADE"/>
    <w:rsid w:val="006506D0"/>
    <w:rsid w:val="00651E48"/>
    <w:rsid w:val="006644D9"/>
    <w:rsid w:val="006709BC"/>
    <w:rsid w:val="006C7A87"/>
    <w:rsid w:val="006D38F2"/>
    <w:rsid w:val="006F28AA"/>
    <w:rsid w:val="006F42D2"/>
    <w:rsid w:val="00721F4E"/>
    <w:rsid w:val="0072507B"/>
    <w:rsid w:val="00725091"/>
    <w:rsid w:val="007627F4"/>
    <w:rsid w:val="00777094"/>
    <w:rsid w:val="00780880"/>
    <w:rsid w:val="007909A4"/>
    <w:rsid w:val="007A7C4B"/>
    <w:rsid w:val="007B4171"/>
    <w:rsid w:val="007B6F6F"/>
    <w:rsid w:val="007C1430"/>
    <w:rsid w:val="007E5A8D"/>
    <w:rsid w:val="008041D8"/>
    <w:rsid w:val="00806C78"/>
    <w:rsid w:val="00807015"/>
    <w:rsid w:val="00850351"/>
    <w:rsid w:val="008562F1"/>
    <w:rsid w:val="00862F3E"/>
    <w:rsid w:val="008A0C67"/>
    <w:rsid w:val="008B3AE5"/>
    <w:rsid w:val="008F2E72"/>
    <w:rsid w:val="0092264F"/>
    <w:rsid w:val="009824D3"/>
    <w:rsid w:val="009A4052"/>
    <w:rsid w:val="009F7690"/>
    <w:rsid w:val="00A008E8"/>
    <w:rsid w:val="00A16099"/>
    <w:rsid w:val="00A35A04"/>
    <w:rsid w:val="00A53CA5"/>
    <w:rsid w:val="00A640BD"/>
    <w:rsid w:val="00A64533"/>
    <w:rsid w:val="00A938E9"/>
    <w:rsid w:val="00AD4E17"/>
    <w:rsid w:val="00AD7919"/>
    <w:rsid w:val="00B227FF"/>
    <w:rsid w:val="00B519A4"/>
    <w:rsid w:val="00B62EEF"/>
    <w:rsid w:val="00B915B7"/>
    <w:rsid w:val="00B9723B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130C2"/>
    <w:rsid w:val="00C134F4"/>
    <w:rsid w:val="00C22DBE"/>
    <w:rsid w:val="00C24029"/>
    <w:rsid w:val="00C32D04"/>
    <w:rsid w:val="00C61065"/>
    <w:rsid w:val="00C66D08"/>
    <w:rsid w:val="00C705D7"/>
    <w:rsid w:val="00C93F35"/>
    <w:rsid w:val="00CA0E82"/>
    <w:rsid w:val="00CA4661"/>
    <w:rsid w:val="00CE67A3"/>
    <w:rsid w:val="00D107AB"/>
    <w:rsid w:val="00D1229A"/>
    <w:rsid w:val="00D24FA7"/>
    <w:rsid w:val="00D64696"/>
    <w:rsid w:val="00D90D49"/>
    <w:rsid w:val="00DC5D96"/>
    <w:rsid w:val="00DD4F3E"/>
    <w:rsid w:val="00E05CE0"/>
    <w:rsid w:val="00E124CB"/>
    <w:rsid w:val="00E13E55"/>
    <w:rsid w:val="00E37E9B"/>
    <w:rsid w:val="00E61A36"/>
    <w:rsid w:val="00E90B07"/>
    <w:rsid w:val="00EA40CE"/>
    <w:rsid w:val="00EA7406"/>
    <w:rsid w:val="00EB258E"/>
    <w:rsid w:val="00EE1E7B"/>
    <w:rsid w:val="00EF3A3D"/>
    <w:rsid w:val="00EF6C8C"/>
    <w:rsid w:val="00F06824"/>
    <w:rsid w:val="00F225BF"/>
    <w:rsid w:val="00F40343"/>
    <w:rsid w:val="00F46858"/>
    <w:rsid w:val="00F50ADD"/>
    <w:rsid w:val="00F53753"/>
    <w:rsid w:val="00F7167E"/>
    <w:rsid w:val="00F7443C"/>
    <w:rsid w:val="00F9504D"/>
    <w:rsid w:val="00FB250F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0ADF61CE"/>
  <w15:docId w15:val="{62C71213-2818-4495-A78D-DFC84FD9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4%20-%20Presentacion%20de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924C3-7D14-4CCE-8E83-099F08675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SNAP.F.0014 - Presentacion de Oferta</Template>
  <TotalTime>0</TotalTime>
  <Pages>2</Pages>
  <Words>428</Words>
  <Characters>2356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Claudia Melissa Saldaña Javier</cp:lastModifiedBy>
  <cp:revision>3</cp:revision>
  <cp:lastPrinted>2011-03-04T18:33:00Z</cp:lastPrinted>
  <dcterms:created xsi:type="dcterms:W3CDTF">2025-03-17T18:03:00Z</dcterms:created>
  <dcterms:modified xsi:type="dcterms:W3CDTF">2025-06-12T17:47:00Z</dcterms:modified>
</cp:coreProperties>
</file>