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E4913" w14:textId="54426D57" w:rsidR="00535962" w:rsidRPr="00F7167E" w:rsidRDefault="0001663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A65275" wp14:editId="43F58640">
                <wp:simplePos x="0" y="0"/>
                <wp:positionH relativeFrom="column">
                  <wp:posOffset>4171950</wp:posOffset>
                </wp:positionH>
                <wp:positionV relativeFrom="paragraph">
                  <wp:posOffset>-593725</wp:posOffset>
                </wp:positionV>
                <wp:extent cx="21570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0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FEC8409" w14:textId="20CEB852" w:rsidR="001466B0" w:rsidRPr="00535962" w:rsidRDefault="00016636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IDAC-CCC-PEPU-2025-001</w:t>
                                    </w:r>
                                    <w:r w:rsidR="00A91195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FF5C5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A65275" id="Group 21" o:spid="_x0000_s1026" style="position:absolute;margin-left:328.5pt;margin-top:-46.75pt;width:169.8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ivMaw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FEC8409" w14:textId="20CEB852" w:rsidR="001466B0" w:rsidRPr="00535962" w:rsidRDefault="00016636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IDAC-CCC-PEPU-2025-001</w:t>
                              </w:r>
                              <w:r w:rsidR="00A91195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0FF5C5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30D62C" wp14:editId="22952A2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4594C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0D62C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1514594C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F7E0D27" wp14:editId="31CB70D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B5334F" wp14:editId="3C0AE96C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91D9B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5334F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02591D9B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5C7E08F" wp14:editId="7FFEA77C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5C1578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60DFA57" wp14:editId="314993A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7E08F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5C1578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60DFA57" wp14:editId="314993A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B60576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6C4292" wp14:editId="22B259B5">
                <wp:simplePos x="0" y="0"/>
                <wp:positionH relativeFrom="column">
                  <wp:posOffset>5290185</wp:posOffset>
                </wp:positionH>
                <wp:positionV relativeFrom="paragraph">
                  <wp:posOffset>165100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6D1B0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C4292" id="Text Box 13" o:spid="_x0000_s1034" type="#_x0000_t202" style="position:absolute;margin-left:416.55pt;margin-top:13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U+S7f94AAAAKAQAADwAAAAAAAAAAAAAAAAA7BAAAZHJzL2Rvd25yZXYueG1sUEsF&#10;BgAAAAAEAAQA8wAAAEYFAAAAAA==&#10;" filled="f" stroked="f">
                <v:textbox>
                  <w:txbxContent>
                    <w:p w14:paraId="776D1B0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FFC7C7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8ED179" wp14:editId="250706E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66810" w14:textId="0DBA0DA9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1663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DOMINICANO DE AVIACION CIVIL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ED17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6D66810" w14:textId="0DBA0DA9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16636">
                            <w:rPr>
                              <w:rStyle w:val="Style6"/>
                              <w:sz w:val="24"/>
                              <w:szCs w:val="24"/>
                            </w:rPr>
                            <w:t>INSTITUTO DOMINICANO DE AVIACION CIVIL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4400A6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7DC8A67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A137DF" wp14:editId="58E918F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12F8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137DF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5E12F8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2B681F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6F82FE" wp14:editId="2E00F3C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5AA8C2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F82F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35AA8C2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A48D7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9D3D29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E41D15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E08566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0E6E9C3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5A2907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B29F124" w14:textId="77777777" w:rsidTr="00E82502">
        <w:trPr>
          <w:cantSplit/>
          <w:trHeight w:val="440"/>
        </w:trPr>
        <w:tc>
          <w:tcPr>
            <w:tcW w:w="9252" w:type="dxa"/>
          </w:tcPr>
          <w:p w14:paraId="388E03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C50910A" w14:textId="77777777" w:rsidTr="00E82502">
        <w:trPr>
          <w:cantSplit/>
          <w:trHeight w:val="440"/>
        </w:trPr>
        <w:tc>
          <w:tcPr>
            <w:tcW w:w="9252" w:type="dxa"/>
          </w:tcPr>
          <w:p w14:paraId="5314B4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6167EEA" w14:textId="77777777" w:rsidTr="00E82502">
        <w:trPr>
          <w:cantSplit/>
          <w:trHeight w:val="440"/>
        </w:trPr>
        <w:tc>
          <w:tcPr>
            <w:tcW w:w="9252" w:type="dxa"/>
          </w:tcPr>
          <w:p w14:paraId="19D9080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B767839" w14:textId="77777777" w:rsidTr="00E82502">
        <w:trPr>
          <w:cantSplit/>
          <w:trHeight w:val="440"/>
        </w:trPr>
        <w:tc>
          <w:tcPr>
            <w:tcW w:w="9252" w:type="dxa"/>
          </w:tcPr>
          <w:p w14:paraId="180FA69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BA94C0F" w14:textId="77777777" w:rsidTr="00E82502">
        <w:trPr>
          <w:cantSplit/>
          <w:trHeight w:val="440"/>
        </w:trPr>
        <w:tc>
          <w:tcPr>
            <w:tcW w:w="9252" w:type="dxa"/>
          </w:tcPr>
          <w:p w14:paraId="7AEEF13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3A15C68" w14:textId="77777777" w:rsidTr="00E82502">
        <w:trPr>
          <w:cantSplit/>
          <w:trHeight w:val="440"/>
        </w:trPr>
        <w:tc>
          <w:tcPr>
            <w:tcW w:w="9252" w:type="dxa"/>
          </w:tcPr>
          <w:p w14:paraId="68D7BD6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7891B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1F4322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0356BF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C7AF1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062ED2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8F49A" w14:textId="77777777" w:rsidR="00EF1433" w:rsidRDefault="00EF1433" w:rsidP="001007E7">
      <w:pPr>
        <w:spacing w:after="0" w:line="240" w:lineRule="auto"/>
      </w:pPr>
      <w:r>
        <w:separator/>
      </w:r>
    </w:p>
  </w:endnote>
  <w:endnote w:type="continuationSeparator" w:id="0">
    <w:p w14:paraId="37BFF8CB" w14:textId="77777777" w:rsidR="00EF1433" w:rsidRDefault="00EF143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04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596EF42" wp14:editId="4A65A04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C198F5" wp14:editId="1915C37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B2426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AAA0B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C198F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EB2426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7AAA0B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F7E173" wp14:editId="2A90EE5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6CA31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F7E17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F6CA31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B9D1BB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53D89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4C974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8102D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35819F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EDBD1" w14:textId="77777777" w:rsidR="00EF1433" w:rsidRDefault="00EF1433" w:rsidP="001007E7">
      <w:pPr>
        <w:spacing w:after="0" w:line="240" w:lineRule="auto"/>
      </w:pPr>
      <w:r>
        <w:separator/>
      </w:r>
    </w:p>
  </w:footnote>
  <w:footnote w:type="continuationSeparator" w:id="0">
    <w:p w14:paraId="6C279D6E" w14:textId="77777777" w:rsidR="00EF1433" w:rsidRDefault="00EF143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636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43EC9"/>
    <w:rsid w:val="00456C17"/>
    <w:rsid w:val="00466B9C"/>
    <w:rsid w:val="004B30DA"/>
    <w:rsid w:val="004D45A8"/>
    <w:rsid w:val="00501FCF"/>
    <w:rsid w:val="00535962"/>
    <w:rsid w:val="005A1F31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B2DA1"/>
    <w:rsid w:val="00A16099"/>
    <w:rsid w:val="00A640BD"/>
    <w:rsid w:val="00A641A7"/>
    <w:rsid w:val="00A72F42"/>
    <w:rsid w:val="00A91195"/>
    <w:rsid w:val="00AD7919"/>
    <w:rsid w:val="00AF2E6B"/>
    <w:rsid w:val="00B06AE2"/>
    <w:rsid w:val="00B62EEF"/>
    <w:rsid w:val="00B97B51"/>
    <w:rsid w:val="00BA0007"/>
    <w:rsid w:val="00BB1D79"/>
    <w:rsid w:val="00BC09F2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1433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2CA6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Elizane Espinal Sanchez</cp:lastModifiedBy>
  <cp:revision>6</cp:revision>
  <cp:lastPrinted>2011-03-04T18:48:00Z</cp:lastPrinted>
  <dcterms:created xsi:type="dcterms:W3CDTF">2024-06-28T13:28:00Z</dcterms:created>
  <dcterms:modified xsi:type="dcterms:W3CDTF">2025-11-06T16:06:00Z</dcterms:modified>
</cp:coreProperties>
</file>