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65391E">
      <w:bookmarkStart w:id="0" w:name="_GoBack"/>
      <w:bookmarkEnd w:id="0"/>
      <w:r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>
          <v:shape id="_x0000_s1049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1049" inset="0,0,0,0">
              <w:txbxContent>
                <w:p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65391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>
          <v:group id="_x0000_s1044" style="position:absolute;margin-left:365.85pt;margin-top:-52.95pt;width:127.2pt;height:55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p w:rsidR="00051C0A" w:rsidRPr="00051C0A" w:rsidRDefault="00051C0A" w:rsidP="00051C0A">
                      <w:pPr>
                        <w:jc w:val="center"/>
                        <w:rPr>
                          <w:lang w:val="en-US"/>
                        </w:rPr>
                      </w:pPr>
                      <w:r w:rsidRPr="00051C0A">
                        <w:rPr>
                          <w:rStyle w:val="Textodelmarcadordeposicin"/>
                          <w:rFonts w:cstheme="minorBidi"/>
                          <w:lang w:val="en-US"/>
                        </w:rPr>
                        <w:t>Click here to enter text.</w:t>
                      </w:r>
                    </w:p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:rsidR="00535962" w:rsidRPr="00535962" w:rsidRDefault="0065391E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00.7pt;margin-top:14.65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65391E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535962" w:rsidP="00535962"/>
    <w:p w:rsidR="006506D0" w:rsidRDefault="0065391E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>
          <v:shape id="_x0000_s1042" type="#_x0000_t202" style="position:absolute;left:0;text-align:left;margin-left:94.15pt;margin-top:5.05pt;width:284.85pt;height:24pt;z-index:251695104;mso-width-relative:margin;mso-height-relative:margin" stroked="f">
            <v:textbox style="mso-next-textbox:#_x0000_s1042">
              <w:txbxContent>
                <w:p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:rsidTr="00044FA8">
        <w:trPr>
          <w:trHeight w:val="4637"/>
        </w:trPr>
        <w:tc>
          <w:tcPr>
            <w:tcW w:w="3269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1" w:name="_Toc166840747"/>
            <w:bookmarkStart w:id="2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1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2"/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20C" w:rsidRDefault="009B320C" w:rsidP="001007E7">
      <w:pPr>
        <w:spacing w:after="0" w:line="240" w:lineRule="auto"/>
      </w:pPr>
      <w:r>
        <w:separator/>
      </w:r>
    </w:p>
  </w:endnote>
  <w:end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65391E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.8pt;margin-top:3.7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20C" w:rsidRDefault="009B320C" w:rsidP="001007E7">
      <w:pPr>
        <w:spacing w:after="0" w:line="240" w:lineRule="auto"/>
      </w:pPr>
      <w:r>
        <w:separator/>
      </w:r>
    </w:p>
  </w:footnote>
  <w:foot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C0A" w:rsidRDefault="0065391E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7.7pt;margin-top:3.35pt;width:83.6pt;height:19.85pt;z-index:251666432;mso-width-relative:margin;mso-height-relative:margin" filled="f" stroked="f">
          <v:textbox style="mso-next-textbox:#_x0000_s2054">
            <w:txbxContent>
              <w:p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;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04E2B479DFD448AE0C9C92805B4070" ma:contentTypeVersion="15" ma:contentTypeDescription="Create a new document." ma:contentTypeScope="" ma:versionID="5c218dae87a78516bcde7d78f8820f97">
  <xsd:schema xmlns:xsd="http://www.w3.org/2001/XMLSchema" xmlns:xs="http://www.w3.org/2001/XMLSchema" xmlns:p="http://schemas.microsoft.com/office/2006/metadata/properties" xmlns:ns2="da0356f3-83b3-42db-a4ea-d0e11b8bbdec" xmlns:ns3="8dedfef6-c5ba-4a3e-af87-6a55fe944720" targetNamespace="http://schemas.microsoft.com/office/2006/metadata/properties" ma:root="true" ma:fieldsID="893abf5de0ca3b360cc2f9b33248750c" ns2:_="" ns3:_="">
    <xsd:import namespace="da0356f3-83b3-42db-a4ea-d0e11b8bbdec"/>
    <xsd:import namespace="8dedfef6-c5ba-4a3e-af87-6a55fe944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356f3-83b3-42db-a4ea-d0e11b8bbd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e2eaa90-8f7f-4846-8504-93fa31a83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dfef6-c5ba-4a3e-af87-6a55fe9447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00928e3-6a7f-4a91-a356-c2cfb85bf321}" ma:internalName="TaxCatchAll" ma:showField="CatchAllData" ma:web="8dedfef6-c5ba-4a3e-af87-6a55fe944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0356f3-83b3-42db-a4ea-d0e11b8bbdec">
      <Terms xmlns="http://schemas.microsoft.com/office/infopath/2007/PartnerControls"/>
    </lcf76f155ced4ddcb4097134ff3c332f>
    <TaxCatchAll xmlns="8dedfef6-c5ba-4a3e-af87-6a55fe944720" xsi:nil="true"/>
  </documentManagement>
</p:properties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E27478-1A0D-4E53-89D3-F85A0BF3D6F3}"/>
</file>

<file path=customXml/itemProps3.xml><?xml version="1.0" encoding="utf-8"?>
<ds:datastoreItem xmlns:ds="http://schemas.openxmlformats.org/officeDocument/2006/customXml" ds:itemID="{A87D13C4-DD83-4BD1-9BF6-7F325A62DCE0}"/>
</file>

<file path=customXml/itemProps4.xml><?xml version="1.0" encoding="utf-8"?>
<ds:datastoreItem xmlns:ds="http://schemas.openxmlformats.org/officeDocument/2006/customXml" ds:itemID="{C68BA9A7-16AB-4812-AEC1-86F0C230086D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8</cp:revision>
  <cp:lastPrinted>2011-03-04T18:55:00Z</cp:lastPrinted>
  <dcterms:created xsi:type="dcterms:W3CDTF">2011-03-04T18:56:00Z</dcterms:created>
  <dcterms:modified xsi:type="dcterms:W3CDTF">2018-02-01T21:22:00Z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0x010100C704E2B479DFD448AE0C9C92805B4070</vt:lpwstr>
  </property>
  <property fmtid="{D5CDD505-2E9C-101B-9397-08002B2CF9AE}" pid="3" name="Order">
    <vt:r8>3140200</vt:r8>
  </property>
</Properties>
</file>