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0A024" w14:textId="0B9EB0E5" w:rsidR="00535962" w:rsidRPr="00F7167E" w:rsidRDefault="000D1220">
      <w:r>
        <w:rPr>
          <w:noProof/>
        </w:rPr>
        <w:drawing>
          <wp:inline distT="0" distB="0" distL="0" distR="0" wp14:anchorId="61F4EA40" wp14:editId="0BCB87C6">
            <wp:extent cx="1560195" cy="723900"/>
            <wp:effectExtent l="0" t="0" r="1905" b="0"/>
            <wp:docPr id="790881914" name="Imagen 22" descr="Home - Ministerio de la Juventud">
              <a:extLst xmlns:a="http://schemas.openxmlformats.org/drawingml/2006/main">
                <a:ext uri="{FF2B5EF4-FFF2-40B4-BE49-F238E27FC236}">
                  <a16:creationId xmlns:a16="http://schemas.microsoft.com/office/drawing/2014/main" id="{FD9FC099-84E9-8482-6CD9-33598AD1948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0881914" name="Imagen 22" descr="Home - Ministerio de la Juventud">
                      <a:extLst>
                        <a:ext uri="{FF2B5EF4-FFF2-40B4-BE49-F238E27FC236}">
                          <a16:creationId xmlns:a16="http://schemas.microsoft.com/office/drawing/2014/main" id="{FD9FC099-84E9-8482-6CD9-33598AD1948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19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01DC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1E126096" wp14:editId="0202FFB5">
                <wp:simplePos x="0" y="0"/>
                <wp:positionH relativeFrom="column">
                  <wp:posOffset>4437380</wp:posOffset>
                </wp:positionH>
                <wp:positionV relativeFrom="paragraph">
                  <wp:posOffset>-469900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2690F31" w14:textId="2A88A629" w:rsidR="001466B0" w:rsidRPr="00535962" w:rsidRDefault="00E75C30" w:rsidP="001466B0">
                                <w:pPr>
                                  <w:jc w:val="center"/>
                                </w:pPr>
                                <w:r w:rsidRPr="00E75C30">
                                  <w:rPr>
                                    <w:rStyle w:val="Style2"/>
                                  </w:rPr>
                                  <w:t>MJ-DAF-CM-2026-00</w:t>
                                </w:r>
                                <w:r w:rsidR="0096690F">
                                  <w:rPr>
                                    <w:rStyle w:val="Style2"/>
                                  </w:rPr>
                                  <w:t>42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E7D7365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126096" id="Group 21" o:spid="_x0000_s1026" style="position:absolute;margin-left:349.4pt;margin-top:-37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02690F31" w14:textId="2A88A629" w:rsidR="001466B0" w:rsidRPr="00535962" w:rsidRDefault="00E75C30" w:rsidP="001466B0">
                          <w:pPr>
                            <w:jc w:val="center"/>
                          </w:pPr>
                          <w:r w:rsidRPr="00E75C30">
                            <w:rPr>
                              <w:rStyle w:val="Style2"/>
                            </w:rPr>
                            <w:t>MJ-DAF-CM-2026-00</w:t>
                          </w:r>
                          <w:r w:rsidR="0096690F">
                            <w:rPr>
                              <w:rStyle w:val="Style2"/>
                            </w:rPr>
                            <w:t>42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0E7D7365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01DC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E50851D" wp14:editId="720FA95C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00ADC5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50851D"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z+3sy4AAAAAoBAAAPAAAAAAAAAAAAAAAAADUEAABkcnMvZG93bnJldi54bWxQSwUGAAAA&#10;AAQABADzAAAAQgUAAAAA&#10;" filled="f" stroked="f">
                <v:textbox inset="0,0,0,0">
                  <w:txbxContent>
                    <w:p w14:paraId="6400ADC5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1466B0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5BF056EE" wp14:editId="34B30AC0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79C92FE" w14:textId="77777777" w:rsidR="00535962" w:rsidRPr="00535962" w:rsidRDefault="00FA01DC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8879562" wp14:editId="047AC81E">
                <wp:simplePos x="0" y="0"/>
                <wp:positionH relativeFrom="column">
                  <wp:posOffset>4716145</wp:posOffset>
                </wp:positionH>
                <wp:positionV relativeFrom="paragraph">
                  <wp:posOffset>139700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315824" w14:textId="77777777" w:rsidR="0026335F" w:rsidRPr="0026335F" w:rsidRDefault="00F815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879562" id="Text Box 12" o:spid="_x0000_s1032" type="#_x0000_t202" style="position:absolute;margin-left:371.35pt;margin-top:11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Qaxomd4AAAAJAQAADwAAAAAAAAAAAAAAAAA+BAAAZHJzL2Rvd25yZXYueG1s&#10;UEsFBgAAAAAEAAQA8wAAAEkFAAAAAA==&#10;" filled="f" stroked="f">
                <v:textbox>
                  <w:txbxContent>
                    <w:p w14:paraId="3F315824" w14:textId="77777777" w:rsidR="0026335F" w:rsidRPr="0026335F" w:rsidRDefault="005D4CFE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CBFF54F" w14:textId="77777777" w:rsidR="00535962" w:rsidRDefault="00FA01DC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55BCF95" wp14:editId="5E37792B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FD4699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NUMPAGES   \* MERGEFORMAT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5BCF95" id="Text Box 13" o:spid="_x0000_s1033" type="#_x0000_t202" style="position:absolute;margin-left:396.85pt;margin-top:20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/k44g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" filled="f" stroked="f">
                <v:textbox>
                  <w:txbxContent>
                    <w:p w14:paraId="56FD4699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NUMPAGES   \* MERGEFORMAT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1305225" wp14:editId="05CC2206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5574B7" w14:textId="5E414AF6" w:rsidR="002E1412" w:rsidRPr="002E1412" w:rsidRDefault="00F81522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765235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MINISTERIO DE LA JUVENTUD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05225" id="Text Box 16" o:spid="_x0000_s1034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" stroked="f">
                <v:textbox>
                  <w:txbxContent>
                    <w:p w14:paraId="4B5574B7" w14:textId="5E414AF6" w:rsidR="002E1412" w:rsidRPr="002E1412" w:rsidRDefault="005D4CFE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765235">
                            <w:rPr>
                              <w:rStyle w:val="Style6"/>
                              <w:sz w:val="24"/>
                              <w:szCs w:val="24"/>
                            </w:rPr>
                            <w:t>MINISTERIO DE LA JUVENTUD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B32CC23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6CE3EE4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341E5B9" wp14:editId="12169DC3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089B64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41E5B9" id="Text Box 18" o:spid="_x0000_s1035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GcRqgv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3C089B64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14FAB69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8AEF41F" wp14:editId="3AD80F2C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B16272" w14:textId="4585EA15" w:rsidR="002E1412" w:rsidRPr="002E1412" w:rsidRDefault="00F81522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0D1220">
                                  <w:rPr>
                                    <w:rStyle w:val="Style8"/>
                                    <w:smallCaps/>
                                  </w:rPr>
                                  <w:t>ADMINISTRACION FINANCIERA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AEF41F" id="Text Box 17" o:spid="_x0000_s1036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AakdIh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39B16272" w14:textId="4585EA15" w:rsidR="002E1412" w:rsidRPr="002E1412" w:rsidRDefault="005D4CFE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0D1220">
                            <w:rPr>
                              <w:rStyle w:val="Style8"/>
                              <w:smallCaps/>
                            </w:rPr>
                            <w:t>ADMINISTRACION FINANCIERA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86FBB47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01706E5C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146718C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167EF58F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383D52A8" w14:textId="3D71EFA3" w:rsidR="007B0E1F" w:rsidRDefault="00E82502" w:rsidP="000D1220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tbl>
      <w:tblPr>
        <w:tblW w:w="902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27"/>
      </w:tblGrid>
      <w:tr w:rsidR="00E82502" w:rsidRPr="00E82502" w14:paraId="37B476A4" w14:textId="77777777" w:rsidTr="153D33DC">
        <w:trPr>
          <w:cantSplit/>
          <w:trHeight w:val="420"/>
        </w:trPr>
        <w:tc>
          <w:tcPr>
            <w:tcW w:w="9027" w:type="dxa"/>
          </w:tcPr>
          <w:p w14:paraId="2398CB1A" w14:textId="77777777" w:rsidR="00E82502" w:rsidRPr="00E82502" w:rsidRDefault="00FA01DC" w:rsidP="153D33DC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</w:rPr>
            </w:pPr>
            <w:r w:rsidRPr="153D33DC">
              <w:rPr>
                <w:spacing w:val="-2"/>
                <w:sz w:val="22"/>
                <w:szCs w:val="22"/>
              </w:rPr>
              <w:t xml:space="preserve">1.  Nombre/ </w:t>
            </w:r>
            <w:r w:rsidR="00E82502" w:rsidRPr="153D33DC">
              <w:rPr>
                <w:spacing w:val="-2"/>
                <w:sz w:val="22"/>
                <w:szCs w:val="22"/>
              </w:rPr>
              <w:t>Razón Social del Oferente:</w:t>
            </w:r>
            <w:r w:rsidR="00E82502" w:rsidRPr="153D33DC">
              <w:rPr>
                <w:sz w:val="22"/>
                <w:szCs w:val="22"/>
              </w:rPr>
              <w:t xml:space="preserve">  </w:t>
            </w:r>
            <w:r w:rsidR="00E82502" w:rsidRPr="153D33DC">
              <w:rPr>
                <w:i/>
                <w:iCs/>
                <w:color w:val="FF0000"/>
                <w:sz w:val="22"/>
                <w:szCs w:val="22"/>
              </w:rPr>
              <w:t>[indicar el nombre jurídico del Oferente]</w:t>
            </w:r>
          </w:p>
        </w:tc>
      </w:tr>
      <w:tr w:rsidR="00E82502" w:rsidRPr="00E82502" w14:paraId="09306859" w14:textId="77777777" w:rsidTr="153D33DC">
        <w:trPr>
          <w:cantSplit/>
          <w:trHeight w:val="420"/>
        </w:trPr>
        <w:tc>
          <w:tcPr>
            <w:tcW w:w="9027" w:type="dxa"/>
          </w:tcPr>
          <w:p w14:paraId="2138556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5B08F7A8" w14:textId="77777777" w:rsidTr="153D33DC">
        <w:trPr>
          <w:cantSplit/>
          <w:trHeight w:val="420"/>
        </w:trPr>
        <w:tc>
          <w:tcPr>
            <w:tcW w:w="9027" w:type="dxa"/>
          </w:tcPr>
          <w:p w14:paraId="211FC65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00B71DA0" w14:textId="77777777" w:rsidTr="153D33DC">
        <w:trPr>
          <w:cantSplit/>
          <w:trHeight w:val="420"/>
        </w:trPr>
        <w:tc>
          <w:tcPr>
            <w:tcW w:w="9027" w:type="dxa"/>
          </w:tcPr>
          <w:p w14:paraId="0211D22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4A794FF4" w14:textId="77777777" w:rsidTr="153D33DC">
        <w:trPr>
          <w:cantSplit/>
          <w:trHeight w:val="420"/>
        </w:trPr>
        <w:tc>
          <w:tcPr>
            <w:tcW w:w="9027" w:type="dxa"/>
          </w:tcPr>
          <w:p w14:paraId="0BF82A3E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31A7007" w14:textId="77777777" w:rsidTr="153D33DC">
        <w:trPr>
          <w:cantSplit/>
          <w:trHeight w:val="420"/>
        </w:trPr>
        <w:tc>
          <w:tcPr>
            <w:tcW w:w="9027" w:type="dxa"/>
          </w:tcPr>
          <w:p w14:paraId="2AFD1CA3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4B4072D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282122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52FEFB3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AF77A4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4848708B" w14:textId="77777777" w:rsidR="00EE1E7B" w:rsidRPr="00E82502" w:rsidRDefault="00EE1E7B" w:rsidP="000D1220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2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12FC0F" w14:textId="77777777" w:rsidR="00F81522" w:rsidRDefault="00F81522" w:rsidP="001007E7">
      <w:pPr>
        <w:spacing w:after="0" w:line="240" w:lineRule="auto"/>
      </w:pPr>
      <w:r>
        <w:separator/>
      </w:r>
    </w:p>
  </w:endnote>
  <w:endnote w:type="continuationSeparator" w:id="0">
    <w:p w14:paraId="2BB76DAD" w14:textId="77777777" w:rsidR="00F81522" w:rsidRDefault="00F8152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0E2DE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144B6482" wp14:editId="2B5B8C9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22D73FD" wp14:editId="54C7A9C5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9E2EC2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074B653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22D73F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659E2EC2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074B653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AC8C3F6" wp14:editId="53125C3A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1D3C49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AC8C3F6" id="Text Box 1" o:spid="_x0000_s1038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001D3C49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4EFC35B7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CA589DE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5A6E21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E3B668A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7D9971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FEE109" w14:textId="77777777" w:rsidR="00F81522" w:rsidRDefault="00F81522" w:rsidP="001007E7">
      <w:pPr>
        <w:spacing w:after="0" w:line="240" w:lineRule="auto"/>
      </w:pPr>
      <w:r>
        <w:separator/>
      </w:r>
    </w:p>
  </w:footnote>
  <w:footnote w:type="continuationSeparator" w:id="0">
    <w:p w14:paraId="6556D6AC" w14:textId="77777777" w:rsidR="00F81522" w:rsidRDefault="00F81522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34DD9"/>
    <w:rsid w:val="00040146"/>
    <w:rsid w:val="00045479"/>
    <w:rsid w:val="00052196"/>
    <w:rsid w:val="0005792C"/>
    <w:rsid w:val="000A0C04"/>
    <w:rsid w:val="000B0DCD"/>
    <w:rsid w:val="000B6D80"/>
    <w:rsid w:val="000D1220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27600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4F92"/>
    <w:rsid w:val="00535962"/>
    <w:rsid w:val="005840D9"/>
    <w:rsid w:val="005B1545"/>
    <w:rsid w:val="005D4CFE"/>
    <w:rsid w:val="005F3D78"/>
    <w:rsid w:val="00611A07"/>
    <w:rsid w:val="0062592A"/>
    <w:rsid w:val="006506D0"/>
    <w:rsid w:val="00651E48"/>
    <w:rsid w:val="00666D56"/>
    <w:rsid w:val="006709BC"/>
    <w:rsid w:val="006C304B"/>
    <w:rsid w:val="006F567F"/>
    <w:rsid w:val="00725091"/>
    <w:rsid w:val="00765235"/>
    <w:rsid w:val="00780880"/>
    <w:rsid w:val="007B0E1F"/>
    <w:rsid w:val="007B6F6F"/>
    <w:rsid w:val="00820C9F"/>
    <w:rsid w:val="0082707E"/>
    <w:rsid w:val="008315B0"/>
    <w:rsid w:val="008B3AE5"/>
    <w:rsid w:val="008C388B"/>
    <w:rsid w:val="008C4328"/>
    <w:rsid w:val="0096690F"/>
    <w:rsid w:val="00966EEE"/>
    <w:rsid w:val="009713A7"/>
    <w:rsid w:val="00977C54"/>
    <w:rsid w:val="009A0638"/>
    <w:rsid w:val="00A16099"/>
    <w:rsid w:val="00A640BD"/>
    <w:rsid w:val="00A641A7"/>
    <w:rsid w:val="00A677EF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CE74EA"/>
    <w:rsid w:val="00CF1B41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DD5B03"/>
    <w:rsid w:val="00DD5E96"/>
    <w:rsid w:val="00DE2B0A"/>
    <w:rsid w:val="00E13E55"/>
    <w:rsid w:val="00E75C30"/>
    <w:rsid w:val="00E82502"/>
    <w:rsid w:val="00EA6B34"/>
    <w:rsid w:val="00EA7406"/>
    <w:rsid w:val="00EE1E7B"/>
    <w:rsid w:val="00F225BF"/>
    <w:rsid w:val="00F53753"/>
    <w:rsid w:val="00F7167E"/>
    <w:rsid w:val="00F7443C"/>
    <w:rsid w:val="00F81522"/>
    <w:rsid w:val="00F84D68"/>
    <w:rsid w:val="00F9504D"/>
    <w:rsid w:val="00FA01DC"/>
    <w:rsid w:val="00FC2870"/>
    <w:rsid w:val="00FF610E"/>
    <w:rsid w:val="153D3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63D899F"/>
  <w15:docId w15:val="{A8909457-E88C-4EED-ACC9-DC547F674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2623AEFD4F4E2409526762A3EE07BD1" ma:contentTypeVersion="11" ma:contentTypeDescription="Crear nuevo documento." ma:contentTypeScope="" ma:versionID="5bc3d0fe37d2fcc1583c913290efbeb3">
  <xsd:schema xmlns:xsd="http://www.w3.org/2001/XMLSchema" xmlns:xs="http://www.w3.org/2001/XMLSchema" xmlns:p="http://schemas.microsoft.com/office/2006/metadata/properties" xmlns:ns2="f7b099f0-ee8b-427b-a679-58fc92e6fd6a" xmlns:ns3="36c01258-c2f9-4066-858d-80af5dc2da93" targetNamespace="http://schemas.microsoft.com/office/2006/metadata/properties" ma:root="true" ma:fieldsID="58eb60b2c67bf54f43492e11f8da374e" ns2:_="" ns3:_="">
    <xsd:import namespace="f7b099f0-ee8b-427b-a679-58fc92e6fd6a"/>
    <xsd:import namespace="36c01258-c2f9-4066-858d-80af5dc2da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099f0-ee8b-427b-a679-58fc92e6fd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de0e7122-675c-4c3b-89cd-4a63dc73825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c01258-c2f9-4066-858d-80af5dc2da93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6f71219-bc9a-4cb3-bd1f-6d576748a82f}" ma:internalName="TaxCatchAll" ma:showField="CatchAllData" ma:web="36c01258-c2f9-4066-858d-80af5dc2da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b099f0-ee8b-427b-a679-58fc92e6fd6a">
      <Terms xmlns="http://schemas.microsoft.com/office/infopath/2007/PartnerControls"/>
    </lcf76f155ced4ddcb4097134ff3c332f>
    <TaxCatchAll xmlns="36c01258-c2f9-4066-858d-80af5dc2da9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F5B6357-4C89-4A2A-8A2A-81D28F6C4E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b099f0-ee8b-427b-a679-58fc92e6fd6a"/>
    <ds:schemaRef ds:uri="36c01258-c2f9-4066-858d-80af5dc2da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60E408-79A5-4D45-BB36-0E3C0DFC597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B6F32F3-055A-4C03-86CE-5B6BCBDB07AB}">
  <ds:schemaRefs>
    <ds:schemaRef ds:uri="http://schemas.microsoft.com/office/2006/metadata/properties"/>
    <ds:schemaRef ds:uri="http://schemas.microsoft.com/office/infopath/2007/PartnerControls"/>
    <ds:schemaRef ds:uri="f7b099f0-ee8b-427b-a679-58fc92e6fd6a"/>
    <ds:schemaRef ds:uri="36c01258-c2f9-4066-858d-80af5dc2da93"/>
  </ds:schemaRefs>
</ds:datastoreItem>
</file>

<file path=customXml/itemProps4.xml><?xml version="1.0" encoding="utf-8"?>
<ds:datastoreItem xmlns:ds="http://schemas.openxmlformats.org/officeDocument/2006/customXml" ds:itemID="{E097B3E5-B11C-452C-9CBF-6211C921AD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0</TotalTime>
  <Pages>1</Pages>
  <Words>155</Words>
  <Characters>854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Stephany Masiel Calderón Peguero</cp:lastModifiedBy>
  <cp:revision>5</cp:revision>
  <cp:lastPrinted>2011-03-04T18:48:00Z</cp:lastPrinted>
  <dcterms:created xsi:type="dcterms:W3CDTF">2026-03-25T11:46:00Z</dcterms:created>
  <dcterms:modified xsi:type="dcterms:W3CDTF">2026-09-09T14:56:00Z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0x01010022623AEFD4F4E2409526762A3EE07BD1</vt:lpwstr>
  </property>
  <property fmtid="{D5CDD505-2E9C-101B-9397-08002B2CF9AE}" pid="3" name="MediaServiceImageTags">
    <vt:lpwstr/>
  </property>
</Properties>
</file>