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CA024" w14:textId="75F07E84" w:rsidR="00535962" w:rsidRPr="00F7167E" w:rsidRDefault="00016034">
      <w:r w:rsidRPr="00016034">
        <w:rPr>
          <w:noProof/>
        </w:rPr>
        <w:drawing>
          <wp:inline distT="0" distB="0" distL="0" distR="0" wp14:anchorId="1117F888" wp14:editId="70495B38">
            <wp:extent cx="1354955" cy="628650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165" cy="63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564E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9A1DAA" wp14:editId="6781B45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3721000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9DAE4" w14:textId="0D1C746E" w:rsidR="002E1412" w:rsidRPr="002E1412" w:rsidRDefault="002723F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14F39">
                                  <w:rPr>
                                    <w:rStyle w:val="Style6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A1DA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389DAE4" w14:textId="0D1C746E" w:rsidR="002E1412" w:rsidRPr="002E1412" w:rsidRDefault="0044430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14F39">
                            <w:rPr>
                              <w:rStyle w:val="Style6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7728" behindDoc="0" locked="0" layoutInCell="1" allowOverlap="1" wp14:anchorId="1670E1B2" wp14:editId="038F227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564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529D692" wp14:editId="4546938C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32552730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42782893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0757156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1638829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FF607E" w14:textId="311584C0" w:rsidR="00957FDA" w:rsidRPr="00535962" w:rsidRDefault="00246D5F" w:rsidP="00957FDA">
                                <w:pPr>
                                  <w:jc w:val="center"/>
                                </w:pPr>
                                <w:r w:rsidRPr="00246D5F">
                                  <w:rPr>
                                    <w:rStyle w:val="Style2"/>
                                  </w:rPr>
                                  <w:t>MJ-DAF-CM-2026-00</w:t>
                                </w:r>
                                <w:r w:rsidR="00B0319C">
                                  <w:rPr>
                                    <w:rStyle w:val="Style2"/>
                                  </w:rPr>
                                  <w:t>42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0617352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EC666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9D69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" fillcolor="white [3212]" strokecolor="white [3212]" strokeweight="2.25pt">
                    <v:textbox inset=",0">
                      <w:txbxContent>
                        <w:p w14:paraId="31FF607E" w14:textId="311584C0" w:rsidR="00957FDA" w:rsidRPr="00535962" w:rsidRDefault="00246D5F" w:rsidP="00957FDA">
                          <w:pPr>
                            <w:jc w:val="center"/>
                          </w:pPr>
                          <w:r w:rsidRPr="00246D5F">
                            <w:rPr>
                              <w:rStyle w:val="Style2"/>
                            </w:rPr>
                            <w:t>MJ-DAF-CM-2026-00</w:t>
                          </w:r>
                          <w:r w:rsidR="00B0319C">
                            <w:rPr>
                              <w:rStyle w:val="Style2"/>
                            </w:rPr>
                            <w:t>42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" fillcolor="black [3213]" strokecolor="white [3212]" strokeweight="3pt">
                    <v:textbox>
                      <w:txbxContent>
                        <w:p w14:paraId="16EC666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0564E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196060" wp14:editId="0D234B7C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9312574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E0FB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96060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8DE0FB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1AE87180" w14:textId="6D98CD9C" w:rsidR="00535962" w:rsidRPr="00535962" w:rsidRDefault="0020564E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00504A" wp14:editId="5F58D2B8">
                <wp:simplePos x="0" y="0"/>
                <wp:positionH relativeFrom="column">
                  <wp:posOffset>3324860</wp:posOffset>
                </wp:positionH>
                <wp:positionV relativeFrom="paragraph">
                  <wp:posOffset>50165</wp:posOffset>
                </wp:positionV>
                <wp:extent cx="1993265" cy="454660"/>
                <wp:effectExtent l="635" t="0" r="0" b="0"/>
                <wp:wrapNone/>
                <wp:docPr id="54884299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82585" w14:textId="77777777" w:rsidR="00F7443C" w:rsidRPr="004767CC" w:rsidRDefault="002723F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0504A" id="Text Box 18" o:spid="_x0000_s1033" type="#_x0000_t202" style="position:absolute;margin-left:261.8pt;margin-top:3.95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J6n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" stroked="f">
                <v:textbox>
                  <w:txbxContent>
                    <w:p w14:paraId="0B282585" w14:textId="77777777" w:rsidR="00F7443C" w:rsidRPr="004767CC" w:rsidRDefault="0044430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14EDB1" wp14:editId="03608713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635" r="0" b="0"/>
                <wp:wrapNone/>
                <wp:docPr id="13397353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F58517" w14:textId="77777777" w:rsidR="0026335F" w:rsidRPr="0026335F" w:rsidRDefault="002723F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4EDB1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4EF58517" w14:textId="77777777" w:rsidR="0026335F" w:rsidRPr="0026335F" w:rsidRDefault="0044430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2570EF8" w14:textId="1341BEA6" w:rsidR="00535962" w:rsidRDefault="0020564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EF6BBA" wp14:editId="0E84AF32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54573766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ED53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F6BBA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88ED53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E6274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43DD2B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87D607A" w14:textId="1FC16CA2" w:rsidR="0037246F" w:rsidRPr="00131369" w:rsidRDefault="0038259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CEAFD1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DFB395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9D463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3FA0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8F65C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E374B5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A5183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B48D3EA" w14:textId="77777777" w:rsidTr="00A24343">
        <w:trPr>
          <w:trHeight w:val="457"/>
          <w:jc w:val="center"/>
        </w:trPr>
        <w:tc>
          <w:tcPr>
            <w:tcW w:w="849" w:type="dxa"/>
          </w:tcPr>
          <w:p w14:paraId="42CA81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E00AC5" w14:textId="77777777" w:rsidR="0037246F" w:rsidRDefault="0037246F" w:rsidP="00BB657B">
            <w:pPr>
              <w:spacing w:after="0" w:line="240" w:lineRule="auto"/>
            </w:pPr>
          </w:p>
          <w:p w14:paraId="470A22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EC8A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9E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0347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DB41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D7A638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E9990C" w14:textId="77777777" w:rsidTr="00A24343">
        <w:trPr>
          <w:trHeight w:val="477"/>
          <w:jc w:val="center"/>
        </w:trPr>
        <w:tc>
          <w:tcPr>
            <w:tcW w:w="849" w:type="dxa"/>
          </w:tcPr>
          <w:p w14:paraId="03F66F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1BBEFF" w14:textId="77777777" w:rsidR="0037246F" w:rsidRDefault="0037246F" w:rsidP="00BB657B">
            <w:pPr>
              <w:spacing w:after="0" w:line="240" w:lineRule="auto"/>
            </w:pPr>
          </w:p>
          <w:p w14:paraId="637AFF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AA7F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ECB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E7A1D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DB5A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33A9EC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4A331A" w14:textId="77777777" w:rsidTr="00A24343">
        <w:trPr>
          <w:trHeight w:val="477"/>
          <w:jc w:val="center"/>
        </w:trPr>
        <w:tc>
          <w:tcPr>
            <w:tcW w:w="849" w:type="dxa"/>
          </w:tcPr>
          <w:p w14:paraId="7EA145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BE17443" w14:textId="77777777" w:rsidR="0037246F" w:rsidRDefault="0037246F" w:rsidP="00BB657B">
            <w:pPr>
              <w:spacing w:after="0" w:line="240" w:lineRule="auto"/>
            </w:pPr>
          </w:p>
          <w:p w14:paraId="6335DE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AC26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3BC7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63C4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1696B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60452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35189AA" w14:textId="77777777" w:rsidTr="00A24343">
        <w:trPr>
          <w:trHeight w:val="477"/>
          <w:jc w:val="center"/>
        </w:trPr>
        <w:tc>
          <w:tcPr>
            <w:tcW w:w="849" w:type="dxa"/>
          </w:tcPr>
          <w:p w14:paraId="359734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B2CFC0" w14:textId="77777777" w:rsidR="0037246F" w:rsidRDefault="0037246F" w:rsidP="00BB657B">
            <w:pPr>
              <w:spacing w:after="0" w:line="240" w:lineRule="auto"/>
            </w:pPr>
          </w:p>
          <w:p w14:paraId="5AD8B3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7931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6EC9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2BDD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DA0F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98A72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BC2A2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D913E4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80FEE9C" w14:textId="0C597D69" w:rsidR="0037246F" w:rsidRPr="00D90C2A" w:rsidRDefault="00F2439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E1A23" w:rsidRPr="00D90C2A">
              <w:rPr>
                <w:b/>
                <w:sz w:val="22"/>
                <w:szCs w:val="22"/>
              </w:rPr>
              <w:t>…</w:t>
            </w:r>
            <w:r w:rsidR="005E1A23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664199F5" w14:textId="7B156B6E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5E1A23" w:rsidRPr="00D90C2A">
              <w:rPr>
                <w:sz w:val="22"/>
                <w:szCs w:val="22"/>
              </w:rPr>
              <w:t>letras</w:t>
            </w:r>
            <w:r w:rsidR="005E1A23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6AB59A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69AB9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BCE494" w14:textId="798B9CC9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F2439F" w:rsidRPr="009B0931">
        <w:rPr>
          <w:rFonts w:ascii="Arial" w:hAnsi="Arial" w:cs="Arial"/>
          <w:sz w:val="20"/>
          <w:szCs w:val="22"/>
        </w:rPr>
        <w:t>….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DDDC34B" w14:textId="7BAC46E1" w:rsidR="007B4164" w:rsidRPr="0037246F" w:rsidRDefault="00621941" w:rsidP="00621941">
      <w:pPr>
        <w:ind w:right="66"/>
        <w:rPr>
          <w:color w:val="000000"/>
          <w:sz w:val="20"/>
          <w:szCs w:val="20"/>
        </w:rPr>
      </w:pPr>
      <w:r>
        <w:t xml:space="preserve">                                                              </w:t>
      </w:r>
      <w:r w:rsidR="0037246F" w:rsidRPr="00403697">
        <w:rPr>
          <w:color w:val="000000"/>
          <w:sz w:val="20"/>
          <w:szCs w:val="20"/>
        </w:rPr>
        <w:t xml:space="preserve">Firma ___________________________________……../……../……….… </w:t>
      </w:r>
      <w:r w:rsidR="0037246F" w:rsidRPr="00403697">
        <w:rPr>
          <w:color w:val="FF0000"/>
          <w:sz w:val="20"/>
          <w:szCs w:val="20"/>
        </w:rPr>
        <w:t>fecha</w:t>
      </w:r>
      <w:r w:rsidR="0020564E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04A2E5" wp14:editId="4F4157F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100030680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89234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4A2E5" id="Text Box 26" o:spid="_x0000_s1036" type="#_x0000_t202" style="position:absolute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7989234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9C40D" w14:textId="77777777" w:rsidR="002723FF" w:rsidRDefault="002723FF" w:rsidP="001007E7">
      <w:pPr>
        <w:spacing w:after="0" w:line="240" w:lineRule="auto"/>
      </w:pPr>
      <w:r>
        <w:separator/>
      </w:r>
    </w:p>
  </w:endnote>
  <w:endnote w:type="continuationSeparator" w:id="0">
    <w:p w14:paraId="3812311B" w14:textId="77777777" w:rsidR="002723FF" w:rsidRDefault="002723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3E9F7" w14:textId="51B9422B" w:rsidR="001007E7" w:rsidRDefault="0020564E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D83CE7" wp14:editId="27570DC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1421365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46436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94FAC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065396C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D83CE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846436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94FAC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065396C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0637D2D" w14:textId="4847BA09" w:rsidR="001007E7" w:rsidRDefault="0020564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A55D61" wp14:editId="24E38A92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054220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CE219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A55D61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6CE219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3C5F60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5FC4EEB" wp14:editId="2B6C70CD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C7C136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1973F" w14:textId="77777777" w:rsidR="002723FF" w:rsidRDefault="002723FF" w:rsidP="001007E7">
      <w:pPr>
        <w:spacing w:after="0" w:line="240" w:lineRule="auto"/>
      </w:pPr>
      <w:r>
        <w:separator/>
      </w:r>
    </w:p>
  </w:footnote>
  <w:footnote w:type="continuationSeparator" w:id="0">
    <w:p w14:paraId="02E90C5A" w14:textId="77777777" w:rsidR="002723FF" w:rsidRDefault="002723FF" w:rsidP="001007E7">
      <w:pPr>
        <w:spacing w:after="0" w:line="240" w:lineRule="auto"/>
      </w:pPr>
      <w:r>
        <w:continuationSeparator/>
      </w:r>
    </w:p>
  </w:footnote>
  <w:footnote w:id="1">
    <w:p w14:paraId="7A3043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8A3664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1F7A"/>
    <w:rsid w:val="00016034"/>
    <w:rsid w:val="000266CA"/>
    <w:rsid w:val="00034DD9"/>
    <w:rsid w:val="00096074"/>
    <w:rsid w:val="001007E7"/>
    <w:rsid w:val="0010129F"/>
    <w:rsid w:val="001020C0"/>
    <w:rsid w:val="00123B8D"/>
    <w:rsid w:val="00157600"/>
    <w:rsid w:val="00170EC5"/>
    <w:rsid w:val="00175056"/>
    <w:rsid w:val="00194FF2"/>
    <w:rsid w:val="001968DD"/>
    <w:rsid w:val="001B445F"/>
    <w:rsid w:val="001C7B24"/>
    <w:rsid w:val="001D6292"/>
    <w:rsid w:val="001F73A7"/>
    <w:rsid w:val="00200073"/>
    <w:rsid w:val="0020564E"/>
    <w:rsid w:val="00210CBB"/>
    <w:rsid w:val="00246D5F"/>
    <w:rsid w:val="00253DBA"/>
    <w:rsid w:val="0026335F"/>
    <w:rsid w:val="002723FF"/>
    <w:rsid w:val="002860A4"/>
    <w:rsid w:val="002971F5"/>
    <w:rsid w:val="002A05EC"/>
    <w:rsid w:val="002C4A7E"/>
    <w:rsid w:val="002D2436"/>
    <w:rsid w:val="002E1412"/>
    <w:rsid w:val="00314023"/>
    <w:rsid w:val="0031441A"/>
    <w:rsid w:val="00314F39"/>
    <w:rsid w:val="00351DE8"/>
    <w:rsid w:val="0037246F"/>
    <w:rsid w:val="0038259E"/>
    <w:rsid w:val="00396B95"/>
    <w:rsid w:val="003A4539"/>
    <w:rsid w:val="003B29C3"/>
    <w:rsid w:val="003B38E0"/>
    <w:rsid w:val="003D1720"/>
    <w:rsid w:val="003F69F9"/>
    <w:rsid w:val="00403697"/>
    <w:rsid w:val="0042490F"/>
    <w:rsid w:val="004432BD"/>
    <w:rsid w:val="0044430A"/>
    <w:rsid w:val="00466B9C"/>
    <w:rsid w:val="00467E62"/>
    <w:rsid w:val="00471A11"/>
    <w:rsid w:val="004767CC"/>
    <w:rsid w:val="0049643D"/>
    <w:rsid w:val="004A05EF"/>
    <w:rsid w:val="004C4743"/>
    <w:rsid w:val="004E4F9F"/>
    <w:rsid w:val="00535962"/>
    <w:rsid w:val="005B1545"/>
    <w:rsid w:val="005B442B"/>
    <w:rsid w:val="005D0D63"/>
    <w:rsid w:val="005D279B"/>
    <w:rsid w:val="005E1A23"/>
    <w:rsid w:val="00611A07"/>
    <w:rsid w:val="00621941"/>
    <w:rsid w:val="0062415D"/>
    <w:rsid w:val="0062592A"/>
    <w:rsid w:val="006506D0"/>
    <w:rsid w:val="00651E48"/>
    <w:rsid w:val="006709BC"/>
    <w:rsid w:val="006A3DA1"/>
    <w:rsid w:val="006E3437"/>
    <w:rsid w:val="0070631A"/>
    <w:rsid w:val="00754B35"/>
    <w:rsid w:val="00780880"/>
    <w:rsid w:val="007B4164"/>
    <w:rsid w:val="007B6F6F"/>
    <w:rsid w:val="007D6D1B"/>
    <w:rsid w:val="00810515"/>
    <w:rsid w:val="0083342F"/>
    <w:rsid w:val="0084114D"/>
    <w:rsid w:val="00854B4F"/>
    <w:rsid w:val="008918D4"/>
    <w:rsid w:val="008B3AE5"/>
    <w:rsid w:val="008C3894"/>
    <w:rsid w:val="008E0F75"/>
    <w:rsid w:val="009002B4"/>
    <w:rsid w:val="00957FDA"/>
    <w:rsid w:val="009713A7"/>
    <w:rsid w:val="00976F10"/>
    <w:rsid w:val="009773D3"/>
    <w:rsid w:val="009A0638"/>
    <w:rsid w:val="009A2AEC"/>
    <w:rsid w:val="009B0931"/>
    <w:rsid w:val="009B0A8E"/>
    <w:rsid w:val="009E0472"/>
    <w:rsid w:val="009F5EA1"/>
    <w:rsid w:val="00A16099"/>
    <w:rsid w:val="00A24343"/>
    <w:rsid w:val="00A640BD"/>
    <w:rsid w:val="00A677EF"/>
    <w:rsid w:val="00AB4966"/>
    <w:rsid w:val="00AC6687"/>
    <w:rsid w:val="00AC7631"/>
    <w:rsid w:val="00AD7919"/>
    <w:rsid w:val="00AF0D2F"/>
    <w:rsid w:val="00AF53EF"/>
    <w:rsid w:val="00B0319C"/>
    <w:rsid w:val="00B11CB3"/>
    <w:rsid w:val="00B3101F"/>
    <w:rsid w:val="00B420BA"/>
    <w:rsid w:val="00B57051"/>
    <w:rsid w:val="00B61D08"/>
    <w:rsid w:val="00B62EEF"/>
    <w:rsid w:val="00B77455"/>
    <w:rsid w:val="00B82170"/>
    <w:rsid w:val="00B9237C"/>
    <w:rsid w:val="00B94E8A"/>
    <w:rsid w:val="00B97B51"/>
    <w:rsid w:val="00BB547A"/>
    <w:rsid w:val="00BC1D0C"/>
    <w:rsid w:val="00BC61BD"/>
    <w:rsid w:val="00BE4FB0"/>
    <w:rsid w:val="00BF1AD5"/>
    <w:rsid w:val="00BF2994"/>
    <w:rsid w:val="00C64F32"/>
    <w:rsid w:val="00C66D08"/>
    <w:rsid w:val="00C80A95"/>
    <w:rsid w:val="00CA4661"/>
    <w:rsid w:val="00CE67A3"/>
    <w:rsid w:val="00CE74EA"/>
    <w:rsid w:val="00CF1B41"/>
    <w:rsid w:val="00D24FA7"/>
    <w:rsid w:val="00D514B0"/>
    <w:rsid w:val="00D64696"/>
    <w:rsid w:val="00D90D49"/>
    <w:rsid w:val="00DC5D96"/>
    <w:rsid w:val="00DD4F3E"/>
    <w:rsid w:val="00DD5E96"/>
    <w:rsid w:val="00E13E55"/>
    <w:rsid w:val="00E24147"/>
    <w:rsid w:val="00E25430"/>
    <w:rsid w:val="00E3360B"/>
    <w:rsid w:val="00E96D05"/>
    <w:rsid w:val="00EA03F1"/>
    <w:rsid w:val="00EA7406"/>
    <w:rsid w:val="00EB128A"/>
    <w:rsid w:val="00EC7086"/>
    <w:rsid w:val="00EF5A12"/>
    <w:rsid w:val="00F116C5"/>
    <w:rsid w:val="00F225BF"/>
    <w:rsid w:val="00F2439F"/>
    <w:rsid w:val="00F25B99"/>
    <w:rsid w:val="00F4086F"/>
    <w:rsid w:val="00F53753"/>
    <w:rsid w:val="00F7167E"/>
    <w:rsid w:val="00F7443C"/>
    <w:rsid w:val="00FB3E4B"/>
    <w:rsid w:val="00FC280C"/>
    <w:rsid w:val="00FC2870"/>
    <w:rsid w:val="00FE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5A31B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27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Stephany Masiel Calderón Peguero</cp:lastModifiedBy>
  <cp:revision>6</cp:revision>
  <cp:lastPrinted>2011-03-04T18:27:00Z</cp:lastPrinted>
  <dcterms:created xsi:type="dcterms:W3CDTF">2026-03-25T11:46:00Z</dcterms:created>
  <dcterms:modified xsi:type="dcterms:W3CDTF">2026-09-09T14:56:00Z</dcterms:modified>
</cp:coreProperties>
</file>