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FB4AE" w14:textId="6D7570B6" w:rsidR="00535962" w:rsidRPr="00F7167E" w:rsidRDefault="00B33BFE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76A81B6" wp14:editId="60269FC1">
                <wp:simplePos x="0" y="0"/>
                <wp:positionH relativeFrom="column">
                  <wp:posOffset>4381500</wp:posOffset>
                </wp:positionH>
                <wp:positionV relativeFrom="paragraph">
                  <wp:posOffset>-594360</wp:posOffset>
                </wp:positionV>
                <wp:extent cx="1946275" cy="701040"/>
                <wp:effectExtent l="19050" t="0" r="158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6275" cy="701040"/>
                          <a:chOff x="12723" y="523"/>
                          <a:chExt cx="2687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723" y="561"/>
                            <a:ext cx="2632" cy="968"/>
                            <a:chOff x="8969" y="720"/>
                            <a:chExt cx="2191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69" y="1077"/>
                              <a:ext cx="2191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1C864D4" w14:textId="4857CA72" w:rsidR="00AC6073" w:rsidRPr="00AC6073" w:rsidRDefault="006300C3" w:rsidP="00AC6073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5755464"/>
                                    <w:showingPlcHdr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AC6073" w:rsidRPr="00AC6073">
                                      <w:rPr>
                                        <w:rStyle w:val="Style2"/>
                                        <w:lang w:val="en-US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15151397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r w:rsidR="00B33BFE">
                                      <w:rPr>
                                        <w:lang w:val="en-US"/>
                                      </w:rPr>
                                      <w:t>SIE-</w:t>
                                    </w:r>
                                    <w:r w:rsidR="00DA604E">
                                      <w:rPr>
                                        <w:lang w:val="en-US"/>
                                      </w:rPr>
                                      <w:t>CCC-PEPU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>-202</w:t>
                                    </w:r>
                                    <w:r w:rsidR="00F64B3E">
                                      <w:rPr>
                                        <w:lang w:val="en-US"/>
                                      </w:rPr>
                                      <w:t>6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>-00</w:t>
                                    </w:r>
                                    <w:r w:rsidR="005D0E0B">
                                      <w:rPr>
                                        <w:lang w:val="en-US"/>
                                      </w:rPr>
                                      <w:t>1</w:t>
                                    </w:r>
                                    <w:r w:rsidR="00177AB3">
                                      <w:rPr>
                                        <w:lang w:val="en-US"/>
                                      </w:rPr>
                                      <w:t>2</w:t>
                                    </w:r>
                                    <w:r w:rsidR="00B33BFE">
                                      <w:rPr>
                                        <w:lang w:val="en-US"/>
                                      </w:rPr>
                                      <w:t xml:space="preserve"> </w:t>
                                    </w:r>
                                  </w:sdtContent>
                                </w:sdt>
                              </w:p>
                              <w:p w14:paraId="3672583A" w14:textId="6FD0DF5F" w:rsidR="001466B0" w:rsidRPr="00AC6073" w:rsidRDefault="001466B0" w:rsidP="001466B0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7D5EFA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6A81B6" id="Group 21" o:spid="_x0000_s1026" style="position:absolute;margin-left:345pt;margin-top:-46.8pt;width:153.25pt;height:55.2pt;z-index:251659776" coordorigin="12723,523" coordsize="268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723;top:561;width:2632;height:968" coordorigin="8969,720" coordsize="2191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69;top:1077;width:2191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1C864D4" w14:textId="4857CA72" w:rsidR="00AC6073" w:rsidRPr="00AC6073" w:rsidRDefault="006300C3" w:rsidP="00AC6073">
                          <w:pPr>
                            <w:jc w:val="center"/>
                            <w:rPr>
                              <w:lang w:val="en-US"/>
                            </w:rPr>
                          </w:pPr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5755464"/>
                              <w:showingPlcHdr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AC6073" w:rsidRPr="00AC6073">
                                <w:rPr>
                                  <w:rStyle w:val="Style2"/>
                                  <w:lang w:val="en-US"/>
                                </w:rPr>
                                <w:t xml:space="preserve">     </w:t>
                              </w:r>
                            </w:sdtContent>
                          </w:sd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-115151397"/>
                            </w:sdtPr>
                            <w:sdtEndPr>
                              <w:rPr>
                                <w:rStyle w:val="Style2"/>
                              </w:rPr>
                            </w:sdtEndPr>
                            <w:sdtContent>
                              <w:r w:rsidR="00B33BFE">
                                <w:rPr>
                                  <w:lang w:val="en-US"/>
                                </w:rPr>
                                <w:t>SIE-</w:t>
                              </w:r>
                              <w:r w:rsidR="00DA604E">
                                <w:rPr>
                                  <w:lang w:val="en-US"/>
                                </w:rPr>
                                <w:t>CCC-PEPU</w:t>
                              </w:r>
                              <w:r w:rsidR="00B33BFE">
                                <w:rPr>
                                  <w:lang w:val="en-US"/>
                                </w:rPr>
                                <w:t>-202</w:t>
                              </w:r>
                              <w:r w:rsidR="00F64B3E">
                                <w:rPr>
                                  <w:lang w:val="en-US"/>
                                </w:rPr>
                                <w:t>6</w:t>
                              </w:r>
                              <w:r w:rsidR="00B33BFE">
                                <w:rPr>
                                  <w:lang w:val="en-US"/>
                                </w:rPr>
                                <w:t>-00</w:t>
                              </w:r>
                              <w:r w:rsidR="005D0E0B">
                                <w:rPr>
                                  <w:lang w:val="en-US"/>
                                </w:rPr>
                                <w:t>1</w:t>
                              </w:r>
                              <w:r w:rsidR="00177AB3">
                                <w:rPr>
                                  <w:lang w:val="en-US"/>
                                </w:rPr>
                                <w:t>2</w:t>
                              </w:r>
                              <w:r w:rsidR="00B33BFE">
                                <w:rPr>
                                  <w:lang w:val="en-US"/>
                                </w:rPr>
                                <w:t xml:space="preserve"> </w:t>
                              </w:r>
                            </w:sdtContent>
                          </w:sdt>
                        </w:p>
                        <w:p w14:paraId="3672583A" w14:textId="6FD0DF5F" w:rsidR="001466B0" w:rsidRPr="00AC6073" w:rsidRDefault="001466B0" w:rsidP="001466B0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67D5EFA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531B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C361E52" wp14:editId="0E918477">
                <wp:simplePos x="0" y="0"/>
                <wp:positionH relativeFrom="column">
                  <wp:posOffset>4629150</wp:posOffset>
                </wp:positionH>
                <wp:positionV relativeFrom="paragraph">
                  <wp:posOffset>161925</wp:posOffset>
                </wp:positionV>
                <wp:extent cx="177355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355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3EC53F" w14:textId="0F72C8BD" w:rsidR="0026335F" w:rsidRPr="0026335F" w:rsidRDefault="006300C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445D9E">
                                  <w:rPr>
                                    <w:rStyle w:val="Style5"/>
                                  </w:rPr>
                                  <w:t>día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mes</w:t>
                                </w:r>
                                <w:r w:rsidR="00531BDC">
                                  <w:rPr>
                                    <w:rStyle w:val="Style5"/>
                                  </w:rPr>
                                  <w:t xml:space="preserve"> del </w:t>
                                </w:r>
                                <w:r w:rsidR="00445D9E">
                                  <w:rPr>
                                    <w:rStyle w:val="Style5"/>
                                  </w:rPr>
                                  <w:t>año</w:t>
                                </w:r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361E52" id="Text Box 12" o:spid="_x0000_s1031" type="#_x0000_t202" style="position:absolute;margin-left:364.5pt;margin-top:12.75pt;width:139.6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" filled="f" stroked="f">
                <v:textbox>
                  <w:txbxContent>
                    <w:p w14:paraId="7E3EC53F" w14:textId="0F72C8BD" w:rsidR="0026335F" w:rsidRPr="0026335F" w:rsidRDefault="006300C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445D9E">
                            <w:rPr>
                              <w:rStyle w:val="Style5"/>
                            </w:rPr>
                            <w:t>día</w:t>
                          </w:r>
                          <w:r w:rsidR="00531BDC">
                            <w:rPr>
                              <w:rStyle w:val="Style5"/>
                            </w:rPr>
                            <w:t xml:space="preserve"> de </w:t>
                          </w:r>
                          <w:r w:rsidR="00445D9E">
                            <w:rPr>
                              <w:rStyle w:val="Style5"/>
                            </w:rPr>
                            <w:t>mes</w:t>
                          </w:r>
                          <w:r w:rsidR="00531BDC">
                            <w:rPr>
                              <w:rStyle w:val="Style5"/>
                            </w:rPr>
                            <w:t xml:space="preserve"> del </w:t>
                          </w:r>
                          <w:r w:rsidR="00445D9E">
                            <w:rPr>
                              <w:rStyle w:val="Style5"/>
                            </w:rPr>
                            <w:t>año</w:t>
                          </w:r>
                          <w:r w:rsidR="0026335F" w:rsidRPr="0026335F">
                            <w:rPr>
                              <w:rStyle w:val="Style5"/>
                            </w:rPr>
                            <w:t xml:space="preserve">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542CA9" wp14:editId="674250A5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A62CAA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42CA9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65A62CAA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761CB084" wp14:editId="4D71E9BB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C612109" wp14:editId="253D29D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33F2D4B7" w14:textId="45C453D2" w:rsidR="00BC61BD" w:rsidRPr="00BC61BD" w:rsidRDefault="00614BD8">
                                <w:pPr>
                                  <w:rPr>
                                    <w:lang w:val="en-US"/>
                                  </w:rPr>
                                </w:pPr>
                                <w:r w:rsidRPr="00614BD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17D07AB4" wp14:editId="37E4E802">
                                      <wp:extent cx="845820" cy="579755"/>
                                      <wp:effectExtent l="0" t="0" r="0" b="0"/>
                                      <wp:docPr id="1" name="Imagen 1" descr="Icono&#10;&#10;Descripción generada automáticamente con confianza baj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Imagen 3" descr="Icono&#10;&#10;Descripción generada automáticamente con confianza baja"/>
                                              <pic:cNvPicPr/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57975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12109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33F2D4B7" w14:textId="45C453D2" w:rsidR="00BC61BD" w:rsidRPr="00BC61BD" w:rsidRDefault="00614BD8">
                          <w:pPr>
                            <w:rPr>
                              <w:lang w:val="en-US"/>
                            </w:rPr>
                          </w:pPr>
                          <w:r w:rsidRPr="00614BD8">
                            <w:rPr>
                              <w:noProof/>
                            </w:rPr>
                            <w:drawing>
                              <wp:inline distT="0" distB="0" distL="0" distR="0" wp14:anchorId="17D07AB4" wp14:editId="37E4E802">
                                <wp:extent cx="845820" cy="579755"/>
                                <wp:effectExtent l="0" t="0" r="0" b="0"/>
                                <wp:docPr id="1" name="Imagen 1" descr="Icono&#10;&#10;Descripción generada automáticamente con confianza baj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Imagen 3" descr="Icono&#10;&#10;Descripción generada automáticamente con confianza baja"/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57975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7D33A7F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679FEB5" wp14:editId="012D400C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2293C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79FEB5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302293C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D77F853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FEBB1D" wp14:editId="2A5D2E9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633E69" w14:textId="24C5A219" w:rsidR="002E1412" w:rsidRPr="002E1412" w:rsidRDefault="006300C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SUPERINTENDNECIA DE ELECTRICIDAD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EBB1D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6633E69" w14:textId="24C5A219" w:rsidR="002E1412" w:rsidRPr="002E1412" w:rsidRDefault="006300C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14BD8">
                            <w:rPr>
                              <w:rStyle w:val="Style6"/>
                              <w:sz w:val="24"/>
                              <w:szCs w:val="24"/>
                            </w:rPr>
                            <w:t>SUPERINTENDNECIA DE ELECTRICIDAD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E7E47F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9CABD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D02640" wp14:editId="73583A37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194E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0264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BF194E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E787B51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ABE4F70" wp14:editId="11FA2E1E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203D5E" w14:textId="2C1F1AF5" w:rsidR="002E1412" w:rsidRPr="002E1412" w:rsidRDefault="006300C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614BD8">
                                  <w:rPr>
                                    <w:rStyle w:val="Style8"/>
                                    <w:smallCaps/>
                                  </w:rPr>
                                  <w:t>GERENCIA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E4F70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0D203D5E" w14:textId="2C1F1AF5" w:rsidR="002E1412" w:rsidRPr="002E1412" w:rsidRDefault="006300C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614BD8">
                            <w:rPr>
                              <w:rStyle w:val="Style8"/>
                              <w:smallCaps/>
                            </w:rPr>
                            <w:t>GERENCIA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1FBF2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2FF4DDD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F01EA8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9D4F5CA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E6094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FF63F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A9B86AA" w14:textId="77777777" w:rsidTr="00E82502">
        <w:trPr>
          <w:cantSplit/>
          <w:trHeight w:val="440"/>
        </w:trPr>
        <w:tc>
          <w:tcPr>
            <w:tcW w:w="9252" w:type="dxa"/>
          </w:tcPr>
          <w:p w14:paraId="68AA5C15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2C93AC68" w14:textId="77777777" w:rsidTr="00E82502">
        <w:trPr>
          <w:cantSplit/>
          <w:trHeight w:val="440"/>
        </w:trPr>
        <w:tc>
          <w:tcPr>
            <w:tcW w:w="9252" w:type="dxa"/>
          </w:tcPr>
          <w:p w14:paraId="6B8A1D5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85B69E" w14:textId="77777777" w:rsidTr="00E82502">
        <w:trPr>
          <w:cantSplit/>
          <w:trHeight w:val="440"/>
        </w:trPr>
        <w:tc>
          <w:tcPr>
            <w:tcW w:w="9252" w:type="dxa"/>
          </w:tcPr>
          <w:p w14:paraId="3849CE8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67F09" w14:textId="77777777" w:rsidTr="00E82502">
        <w:trPr>
          <w:cantSplit/>
          <w:trHeight w:val="440"/>
        </w:trPr>
        <w:tc>
          <w:tcPr>
            <w:tcW w:w="9252" w:type="dxa"/>
          </w:tcPr>
          <w:p w14:paraId="5EBB722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05AEBCE" w14:textId="77777777" w:rsidTr="00E82502">
        <w:trPr>
          <w:cantSplit/>
          <w:trHeight w:val="440"/>
        </w:trPr>
        <w:tc>
          <w:tcPr>
            <w:tcW w:w="9252" w:type="dxa"/>
          </w:tcPr>
          <w:p w14:paraId="7214505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ADD2188" w14:textId="77777777" w:rsidTr="00E82502">
        <w:trPr>
          <w:cantSplit/>
          <w:trHeight w:val="440"/>
        </w:trPr>
        <w:tc>
          <w:tcPr>
            <w:tcW w:w="9252" w:type="dxa"/>
          </w:tcPr>
          <w:p w14:paraId="0B14FB5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EFB8A6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2F9820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48FE6D5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3B53C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05C2DC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3E251" w14:textId="77777777" w:rsidR="006300C3" w:rsidRDefault="006300C3" w:rsidP="001007E7">
      <w:pPr>
        <w:spacing w:after="0" w:line="240" w:lineRule="auto"/>
      </w:pPr>
      <w:r>
        <w:separator/>
      </w:r>
    </w:p>
  </w:endnote>
  <w:endnote w:type="continuationSeparator" w:id="0">
    <w:p w14:paraId="6E606088" w14:textId="77777777" w:rsidR="006300C3" w:rsidRDefault="006300C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A674A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92C4D0B" wp14:editId="43947FBB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50685" wp14:editId="7D07F12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31F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FC1958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F5068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0A331F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FC1958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4BA96DE" wp14:editId="753AA3AD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76CA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4BA96D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D876CA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AB95D3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43A174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9C6BF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2E5D24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C0731D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DF42E" w14:textId="77777777" w:rsidR="006300C3" w:rsidRDefault="006300C3" w:rsidP="001007E7">
      <w:pPr>
        <w:spacing w:after="0" w:line="240" w:lineRule="auto"/>
      </w:pPr>
      <w:r>
        <w:separator/>
      </w:r>
    </w:p>
  </w:footnote>
  <w:footnote w:type="continuationSeparator" w:id="0">
    <w:p w14:paraId="6ADC6EFE" w14:textId="77777777" w:rsidR="006300C3" w:rsidRDefault="006300C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12BB3"/>
    <w:rsid w:val="00034DD9"/>
    <w:rsid w:val="00045479"/>
    <w:rsid w:val="0005792C"/>
    <w:rsid w:val="000A60DD"/>
    <w:rsid w:val="000B0DCD"/>
    <w:rsid w:val="000E02D9"/>
    <w:rsid w:val="000E0D0B"/>
    <w:rsid w:val="000E630A"/>
    <w:rsid w:val="001007E7"/>
    <w:rsid w:val="001020C0"/>
    <w:rsid w:val="001466B0"/>
    <w:rsid w:val="00157600"/>
    <w:rsid w:val="00170EC5"/>
    <w:rsid w:val="00177AB3"/>
    <w:rsid w:val="00181E8D"/>
    <w:rsid w:val="00194FF2"/>
    <w:rsid w:val="001A3F92"/>
    <w:rsid w:val="001F0930"/>
    <w:rsid w:val="001F73A7"/>
    <w:rsid w:val="002009A7"/>
    <w:rsid w:val="0021157A"/>
    <w:rsid w:val="00253DBA"/>
    <w:rsid w:val="0026335F"/>
    <w:rsid w:val="00295BD4"/>
    <w:rsid w:val="002C2EAA"/>
    <w:rsid w:val="002D451D"/>
    <w:rsid w:val="002E1412"/>
    <w:rsid w:val="00314023"/>
    <w:rsid w:val="00341484"/>
    <w:rsid w:val="003601BB"/>
    <w:rsid w:val="00392351"/>
    <w:rsid w:val="003A5F14"/>
    <w:rsid w:val="003A6141"/>
    <w:rsid w:val="003C7D9B"/>
    <w:rsid w:val="00404131"/>
    <w:rsid w:val="00416E3E"/>
    <w:rsid w:val="0042490F"/>
    <w:rsid w:val="004379A6"/>
    <w:rsid w:val="0044234A"/>
    <w:rsid w:val="00445D9E"/>
    <w:rsid w:val="00456C17"/>
    <w:rsid w:val="00466B9C"/>
    <w:rsid w:val="00476343"/>
    <w:rsid w:val="00497127"/>
    <w:rsid w:val="004B30DA"/>
    <w:rsid w:val="004C7F46"/>
    <w:rsid w:val="004D0C55"/>
    <w:rsid w:val="004D45A8"/>
    <w:rsid w:val="00531BDC"/>
    <w:rsid w:val="00535962"/>
    <w:rsid w:val="00572CD5"/>
    <w:rsid w:val="00593603"/>
    <w:rsid w:val="005A4D49"/>
    <w:rsid w:val="005D0E0B"/>
    <w:rsid w:val="00611A07"/>
    <w:rsid w:val="00614BD8"/>
    <w:rsid w:val="0062592A"/>
    <w:rsid w:val="006300C3"/>
    <w:rsid w:val="006506D0"/>
    <w:rsid w:val="00651E48"/>
    <w:rsid w:val="00661CEA"/>
    <w:rsid w:val="00666D56"/>
    <w:rsid w:val="006709BC"/>
    <w:rsid w:val="006F567F"/>
    <w:rsid w:val="00710C82"/>
    <w:rsid w:val="00713D13"/>
    <w:rsid w:val="00725091"/>
    <w:rsid w:val="00780880"/>
    <w:rsid w:val="007A37C3"/>
    <w:rsid w:val="007B0E1F"/>
    <w:rsid w:val="007B6F6F"/>
    <w:rsid w:val="007F732E"/>
    <w:rsid w:val="00820C9F"/>
    <w:rsid w:val="0082707E"/>
    <w:rsid w:val="008315B0"/>
    <w:rsid w:val="00881B29"/>
    <w:rsid w:val="008B255E"/>
    <w:rsid w:val="008B3AE5"/>
    <w:rsid w:val="008C388B"/>
    <w:rsid w:val="00910929"/>
    <w:rsid w:val="00966EEE"/>
    <w:rsid w:val="00977C54"/>
    <w:rsid w:val="00A10520"/>
    <w:rsid w:val="00A16099"/>
    <w:rsid w:val="00A200CC"/>
    <w:rsid w:val="00A239A6"/>
    <w:rsid w:val="00A40EEA"/>
    <w:rsid w:val="00A640BD"/>
    <w:rsid w:val="00A641A7"/>
    <w:rsid w:val="00A72F42"/>
    <w:rsid w:val="00A958B4"/>
    <w:rsid w:val="00AC6073"/>
    <w:rsid w:val="00AD2B71"/>
    <w:rsid w:val="00AD7919"/>
    <w:rsid w:val="00AE6C37"/>
    <w:rsid w:val="00AF2E6B"/>
    <w:rsid w:val="00B33BFE"/>
    <w:rsid w:val="00B62EEF"/>
    <w:rsid w:val="00B97B51"/>
    <w:rsid w:val="00BA0007"/>
    <w:rsid w:val="00BB1D79"/>
    <w:rsid w:val="00BC1D0C"/>
    <w:rsid w:val="00BC60E3"/>
    <w:rsid w:val="00BC61BD"/>
    <w:rsid w:val="00BD1586"/>
    <w:rsid w:val="00C078CB"/>
    <w:rsid w:val="00C22DBE"/>
    <w:rsid w:val="00C5078F"/>
    <w:rsid w:val="00C57598"/>
    <w:rsid w:val="00C66D08"/>
    <w:rsid w:val="00C70181"/>
    <w:rsid w:val="00C7470C"/>
    <w:rsid w:val="00CA0E82"/>
    <w:rsid w:val="00CA164C"/>
    <w:rsid w:val="00CA4661"/>
    <w:rsid w:val="00CC16D6"/>
    <w:rsid w:val="00CE67A3"/>
    <w:rsid w:val="00D1201E"/>
    <w:rsid w:val="00D24FA7"/>
    <w:rsid w:val="00D45A3E"/>
    <w:rsid w:val="00D64696"/>
    <w:rsid w:val="00D7710E"/>
    <w:rsid w:val="00D90D49"/>
    <w:rsid w:val="00D9600B"/>
    <w:rsid w:val="00DA604E"/>
    <w:rsid w:val="00DB44A7"/>
    <w:rsid w:val="00DC5D96"/>
    <w:rsid w:val="00DD4F3E"/>
    <w:rsid w:val="00DF2E70"/>
    <w:rsid w:val="00E106D4"/>
    <w:rsid w:val="00E13E55"/>
    <w:rsid w:val="00E82502"/>
    <w:rsid w:val="00EA5A34"/>
    <w:rsid w:val="00EA6B34"/>
    <w:rsid w:val="00EA7406"/>
    <w:rsid w:val="00EE1E7B"/>
    <w:rsid w:val="00F225BF"/>
    <w:rsid w:val="00F53753"/>
    <w:rsid w:val="00F64B3E"/>
    <w:rsid w:val="00F7167E"/>
    <w:rsid w:val="00F7443C"/>
    <w:rsid w:val="00F84D68"/>
    <w:rsid w:val="00F86047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4634E2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7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 Lidia Ureña Sanchez</cp:lastModifiedBy>
  <cp:revision>8</cp:revision>
  <cp:lastPrinted>2011-03-04T18:48:00Z</cp:lastPrinted>
  <dcterms:created xsi:type="dcterms:W3CDTF">2026-02-10T20:01:00Z</dcterms:created>
  <dcterms:modified xsi:type="dcterms:W3CDTF">2026-09-08T21:27:00Z</dcterms:modified>
</cp:coreProperties>
</file>