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9C553" w14:textId="624DC61F" w:rsidR="00535962" w:rsidRPr="00F7167E" w:rsidRDefault="004C3DA5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157A54D" wp14:editId="6A91FEBC">
                <wp:simplePos x="0" y="0"/>
                <wp:positionH relativeFrom="column">
                  <wp:posOffset>7053943</wp:posOffset>
                </wp:positionH>
                <wp:positionV relativeFrom="paragraph">
                  <wp:posOffset>-593766</wp:posOffset>
                </wp:positionV>
                <wp:extent cx="2042556" cy="802640"/>
                <wp:effectExtent l="0" t="0" r="15240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2556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866"/>
                            <a:chOff x="9151" y="720"/>
                            <a:chExt cx="2009" cy="799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213"/>
                              <a:ext cx="2009" cy="306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9EFA844" w14:textId="53B03920" w:rsidR="006B202F" w:rsidRPr="00535962" w:rsidRDefault="00DE7262" w:rsidP="006B202F">
                                    <w:pPr>
                                      <w:jc w:val="center"/>
                                    </w:pPr>
                                    <w:r w:rsidRPr="00DE7262">
                                      <w:rPr>
                                        <w:rStyle w:val="Style2"/>
                                      </w:rPr>
                                      <w:t>CONADIS-</w:t>
                                    </w:r>
                                    <w:r w:rsidR="00A04A34">
                                      <w:rPr>
                                        <w:rStyle w:val="Style2"/>
                                      </w:rPr>
                                      <w:t>DAF-CM</w:t>
                                    </w:r>
                                    <w:r w:rsidRPr="00DE7262">
                                      <w:rPr>
                                        <w:rStyle w:val="Style2"/>
                                      </w:rPr>
                                      <w:t>-2026-00</w:t>
                                    </w:r>
                                    <w:r w:rsidR="00430DBA">
                                      <w:rPr>
                                        <w:rStyle w:val="Style2"/>
                                      </w:rPr>
                                      <w:t>28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48B822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57A54D" id="Group 21" o:spid="_x0000_s1026" style="position:absolute;margin-left:555.45pt;margin-top:-46.75pt;width:160.8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866" coordorigin="9151,720" coordsize="2009,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213;width:2009;height:3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9EFA844" w14:textId="53B03920" w:rsidR="006B202F" w:rsidRPr="00535962" w:rsidRDefault="00DE7262" w:rsidP="006B202F">
                              <w:pPr>
                                <w:jc w:val="center"/>
                              </w:pPr>
                              <w:r w:rsidRPr="00DE7262">
                                <w:rPr>
                                  <w:rStyle w:val="Style2"/>
                                </w:rPr>
                                <w:t>CONADIS-</w:t>
                              </w:r>
                              <w:r w:rsidR="00A04A34">
                                <w:rPr>
                                  <w:rStyle w:val="Style2"/>
                                </w:rPr>
                                <w:t>DAF-CM</w:t>
                              </w:r>
                              <w:r w:rsidRPr="00DE7262">
                                <w:rPr>
                                  <w:rStyle w:val="Style2"/>
                                </w:rPr>
                                <w:t>-2026-00</w:t>
                              </w:r>
                              <w:r w:rsidR="00430DBA">
                                <w:rPr>
                                  <w:rStyle w:val="Style2"/>
                                </w:rPr>
                                <w:t>28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448B822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34DD7B06" wp14:editId="2FC5716B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1BD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9CE05A" wp14:editId="0FEDB2BA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27371E39" w14:textId="6CB26DAD" w:rsidR="00BC61BD" w:rsidRPr="00BC61BD" w:rsidRDefault="00FC7F9C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14266A7B" wp14:editId="4BD3B995">
                                      <wp:extent cx="845820" cy="845820"/>
                                      <wp:effectExtent l="0" t="0" r="0" b="0"/>
                                      <wp:docPr id="608355089" name="Imagen 12" descr="Logotipo, nombre de la empresa&#10;&#10;El contenido generado por IA puede ser incorrecto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608355089" name="Imagen 12" descr="Logotipo, nombre de la empresa&#10;&#10;El contenido generado por IA puede ser incorrecto.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8458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CE05A"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27371E39" w14:textId="6CB26DAD" w:rsidR="00BC61BD" w:rsidRPr="00BC61BD" w:rsidRDefault="00FC7F9C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14266A7B" wp14:editId="4BD3B995">
                                <wp:extent cx="845820" cy="845820"/>
                                <wp:effectExtent l="0" t="0" r="0" b="0"/>
                                <wp:docPr id="608355089" name="Imagen 12" descr="Logotipo, nombre de la empresa&#10;&#10;El contenido generado por IA puede ser incorrecto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08355089" name="Imagen 12" descr="Logotipo, nombre de la empresa&#10;&#10;El contenido generado por IA puede ser incorrecto.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845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51BD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A6D5530" wp14:editId="4CA1A0D2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FC79E2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D5530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50FC79E2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7083BDFE" w14:textId="15727F07" w:rsidR="00535962" w:rsidRPr="00535962" w:rsidRDefault="00967E77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D9C5A3" wp14:editId="62A961B6">
                <wp:simplePos x="0" y="0"/>
                <wp:positionH relativeFrom="column">
                  <wp:posOffset>7600950</wp:posOffset>
                </wp:positionH>
                <wp:positionV relativeFrom="paragraph">
                  <wp:posOffset>112395</wp:posOffset>
                </wp:positionV>
                <wp:extent cx="1809750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10B726" w14:textId="1CDB7697" w:rsidR="0026335F" w:rsidRPr="0026335F" w:rsidRDefault="00E530B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9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967E77">
                                  <w:rPr>
                                    <w:rStyle w:val="Style5"/>
                                    <w:lang w:val="es-DO"/>
                                  </w:rPr>
                                  <w:t>09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D9C5A3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3" type="#_x0000_t202" style="position:absolute;margin-left:598.5pt;margin-top:8.85pt;width:142.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" filled="f" stroked="f">
                <v:textbox>
                  <w:txbxContent>
                    <w:p w14:paraId="1810B726" w14:textId="1CDB7697" w:rsidR="0026335F" w:rsidRPr="0026335F" w:rsidRDefault="00E530B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9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967E77">
                            <w:rPr>
                              <w:rStyle w:val="Style5"/>
                              <w:lang w:val="es-DO"/>
                            </w:rPr>
                            <w:t>09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51BD9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69E097" wp14:editId="6B2DB772">
                <wp:simplePos x="0" y="0"/>
                <wp:positionH relativeFrom="column">
                  <wp:posOffset>3532728</wp:posOffset>
                </wp:positionH>
                <wp:positionV relativeFrom="paragraph">
                  <wp:posOffset>30480</wp:posOffset>
                </wp:positionV>
                <wp:extent cx="2066307" cy="308759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307" cy="3087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111222" w14:textId="58705C5A" w:rsidR="002E1412" w:rsidRPr="002E1412" w:rsidRDefault="00E530BC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4C3DA5">
                                  <w:rPr>
                                    <w:rStyle w:val="Style6"/>
                                  </w:rPr>
                                  <w:t>Consejo Nacional de Discapacidad (</w:t>
                                </w:r>
                                <w:proofErr w:type="spellStart"/>
                                <w:r w:rsidR="004C3DA5">
                                  <w:rPr>
                                    <w:rStyle w:val="Style6"/>
                                  </w:rPr>
                                  <w:t>Conadis</w:t>
                                </w:r>
                                <w:proofErr w:type="spellEnd"/>
                                <w:r w:rsidR="004C3DA5">
                                  <w:rPr>
                                    <w:rStyle w:val="Style6"/>
                                  </w:rPr>
                                  <w:t>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9E097" id="Text Box 16" o:spid="_x0000_s1034" type="#_x0000_t202" style="position:absolute;margin-left:278.15pt;margin-top:2.4pt;width:162.7pt;height:24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" stroked="f">
                <v:textbox>
                  <w:txbxContent>
                    <w:p w14:paraId="2F111222" w14:textId="58705C5A" w:rsidR="002E1412" w:rsidRPr="002E1412" w:rsidRDefault="00E530BC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4C3DA5">
                            <w:rPr>
                              <w:rStyle w:val="Style6"/>
                            </w:rPr>
                            <w:t>Consejo Nacional de Discapacidad (</w:t>
                          </w:r>
                          <w:proofErr w:type="spellStart"/>
                          <w:r w:rsidR="004C3DA5">
                            <w:rPr>
                              <w:rStyle w:val="Style6"/>
                            </w:rPr>
                            <w:t>Conadis</w:t>
                          </w:r>
                          <w:proofErr w:type="spellEnd"/>
                          <w:r w:rsidR="004C3DA5">
                            <w:rPr>
                              <w:rStyle w:val="Style6"/>
                            </w:rPr>
                            <w:t>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91CA600" w14:textId="0AC2B53B" w:rsidR="00535962" w:rsidRDefault="00651BD9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C7FF4AD" wp14:editId="23E45CA4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2CCE3F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FF4AD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tx5Up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722CCE3F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DA715A" wp14:editId="49AEA304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94C27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A715A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3094C27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B18F0B2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6D693F5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20F72028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439965A3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6EDD068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38F71E01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304FC9CD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7FFD7AD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A5E5AE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50D13C6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060662DB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3E0B2A93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4D6D1A0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6D8C431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50F5CDDF" w14:textId="77777777" w:rsidTr="00B55C91">
        <w:tc>
          <w:tcPr>
            <w:tcW w:w="1101" w:type="dxa"/>
          </w:tcPr>
          <w:p w14:paraId="7B46D30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71A4BA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6D5CBD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2F9E67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80AA09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AC0BB3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EDC354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4E38BE7" w14:textId="77777777" w:rsidTr="00B55C91">
        <w:tc>
          <w:tcPr>
            <w:tcW w:w="1101" w:type="dxa"/>
          </w:tcPr>
          <w:p w14:paraId="00E7CA5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74B304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A87A2C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07C9E2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7CD4E8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A49BE7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A1CFB5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446B2C9" w14:textId="77777777" w:rsidTr="00B55C91">
        <w:tc>
          <w:tcPr>
            <w:tcW w:w="1101" w:type="dxa"/>
          </w:tcPr>
          <w:p w14:paraId="187AFF7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1A6B32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333808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9D5F4E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02167E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C9B2FC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883D31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C210749" w14:textId="77777777" w:rsidTr="00B55C91">
        <w:tc>
          <w:tcPr>
            <w:tcW w:w="1101" w:type="dxa"/>
          </w:tcPr>
          <w:p w14:paraId="6745AC2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6EA138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CFD220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610231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41FF9F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9C41CF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398131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6E13B9E" w14:textId="77777777" w:rsidTr="00B55C91">
        <w:tc>
          <w:tcPr>
            <w:tcW w:w="1101" w:type="dxa"/>
          </w:tcPr>
          <w:p w14:paraId="7A21629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DD1453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058B4D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361E1A3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BE134E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9B687B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A81212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33DB4A6" w14:textId="77777777" w:rsidTr="00B55C91">
        <w:trPr>
          <w:trHeight w:val="415"/>
        </w:trPr>
        <w:tc>
          <w:tcPr>
            <w:tcW w:w="1101" w:type="dxa"/>
          </w:tcPr>
          <w:p w14:paraId="49B8F8A3" w14:textId="77777777" w:rsidR="006E45AC" w:rsidRPr="006E45AC" w:rsidRDefault="006E45AC" w:rsidP="003805A6"/>
        </w:tc>
        <w:tc>
          <w:tcPr>
            <w:tcW w:w="1132" w:type="dxa"/>
          </w:tcPr>
          <w:p w14:paraId="58274FB1" w14:textId="77777777" w:rsidR="006E45AC" w:rsidRPr="006E45AC" w:rsidRDefault="006E45AC" w:rsidP="003805A6"/>
        </w:tc>
        <w:tc>
          <w:tcPr>
            <w:tcW w:w="3971" w:type="dxa"/>
          </w:tcPr>
          <w:p w14:paraId="77292844" w14:textId="77777777" w:rsidR="006E45AC" w:rsidRPr="006E45AC" w:rsidRDefault="006E45AC" w:rsidP="003805A6"/>
        </w:tc>
        <w:tc>
          <w:tcPr>
            <w:tcW w:w="1417" w:type="dxa"/>
          </w:tcPr>
          <w:p w14:paraId="00FAB949" w14:textId="77777777" w:rsidR="006E45AC" w:rsidRPr="006E45AC" w:rsidRDefault="006E45AC" w:rsidP="003805A6"/>
        </w:tc>
        <w:tc>
          <w:tcPr>
            <w:tcW w:w="1418" w:type="dxa"/>
          </w:tcPr>
          <w:p w14:paraId="2DA2CD4F" w14:textId="77777777" w:rsidR="006E45AC" w:rsidRPr="006E45AC" w:rsidRDefault="006E45AC" w:rsidP="003805A6"/>
        </w:tc>
        <w:tc>
          <w:tcPr>
            <w:tcW w:w="4961" w:type="dxa"/>
          </w:tcPr>
          <w:p w14:paraId="59AB147C" w14:textId="77777777" w:rsidR="006E45AC" w:rsidRPr="006E45AC" w:rsidRDefault="006E45AC" w:rsidP="003805A6"/>
        </w:tc>
      </w:tr>
      <w:tr w:rsidR="006E45AC" w:rsidRPr="006E45AC" w14:paraId="262EA6CD" w14:textId="77777777" w:rsidTr="00B55C91">
        <w:trPr>
          <w:trHeight w:val="373"/>
        </w:trPr>
        <w:tc>
          <w:tcPr>
            <w:tcW w:w="1101" w:type="dxa"/>
          </w:tcPr>
          <w:p w14:paraId="41480D23" w14:textId="77777777" w:rsidR="006E45AC" w:rsidRPr="006E45AC" w:rsidRDefault="006E45AC" w:rsidP="003805A6"/>
        </w:tc>
        <w:tc>
          <w:tcPr>
            <w:tcW w:w="1132" w:type="dxa"/>
          </w:tcPr>
          <w:p w14:paraId="042CC079" w14:textId="77777777" w:rsidR="006E45AC" w:rsidRPr="006E45AC" w:rsidRDefault="006E45AC" w:rsidP="003805A6"/>
        </w:tc>
        <w:tc>
          <w:tcPr>
            <w:tcW w:w="3971" w:type="dxa"/>
          </w:tcPr>
          <w:p w14:paraId="43E0A3BF" w14:textId="77777777" w:rsidR="006E45AC" w:rsidRPr="006E45AC" w:rsidRDefault="006E45AC" w:rsidP="003805A6"/>
        </w:tc>
        <w:tc>
          <w:tcPr>
            <w:tcW w:w="1417" w:type="dxa"/>
          </w:tcPr>
          <w:p w14:paraId="1BF69C4C" w14:textId="77777777" w:rsidR="006E45AC" w:rsidRPr="006E45AC" w:rsidRDefault="006E45AC" w:rsidP="003805A6"/>
        </w:tc>
        <w:tc>
          <w:tcPr>
            <w:tcW w:w="1418" w:type="dxa"/>
          </w:tcPr>
          <w:p w14:paraId="5ED6D524" w14:textId="77777777" w:rsidR="006E45AC" w:rsidRPr="006E45AC" w:rsidRDefault="006E45AC" w:rsidP="003805A6"/>
        </w:tc>
        <w:tc>
          <w:tcPr>
            <w:tcW w:w="4961" w:type="dxa"/>
          </w:tcPr>
          <w:p w14:paraId="72BBB57E" w14:textId="77777777" w:rsidR="006E45AC" w:rsidRPr="006E45AC" w:rsidRDefault="006E45AC" w:rsidP="003805A6"/>
        </w:tc>
      </w:tr>
    </w:tbl>
    <w:p w14:paraId="66C1BC0B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157ED54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1538889C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3EF8C" w14:textId="77777777" w:rsidR="00E530BC" w:rsidRDefault="00E530BC" w:rsidP="001007E7">
      <w:pPr>
        <w:spacing w:after="0" w:line="240" w:lineRule="auto"/>
      </w:pPr>
      <w:r>
        <w:separator/>
      </w:r>
    </w:p>
  </w:endnote>
  <w:endnote w:type="continuationSeparator" w:id="0">
    <w:p w14:paraId="20A0B833" w14:textId="77777777" w:rsidR="00E530BC" w:rsidRDefault="00E530B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7FF5C" w14:textId="4B9B05B0" w:rsidR="001007E7" w:rsidRDefault="00651BD9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FF98197" wp14:editId="06321D4F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D1584A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A34F60F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1CD07BDD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52C7BAB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F9819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40D1584A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A34F60F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1CD07BDD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52C7BAB" w14:textId="77777777" w:rsidR="00807015" w:rsidRDefault="00807015"/>
                </w:txbxContent>
              </v:textbox>
            </v:shape>
          </w:pict>
        </mc:Fallback>
      </mc:AlternateContent>
    </w:r>
  </w:p>
  <w:p w14:paraId="625C3CD1" w14:textId="53271EF6" w:rsidR="001007E7" w:rsidRDefault="00651BD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1ED6209" wp14:editId="29418F67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9E7C6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ED6209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569E7C6A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AD6C77C" wp14:editId="1CAFE68C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7961A4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47C104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688795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CA49FE6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079BC" w14:textId="77777777" w:rsidR="00E530BC" w:rsidRDefault="00E530BC" w:rsidP="001007E7">
      <w:pPr>
        <w:spacing w:after="0" w:line="240" w:lineRule="auto"/>
      </w:pPr>
      <w:r>
        <w:separator/>
      </w:r>
    </w:p>
  </w:footnote>
  <w:footnote w:type="continuationSeparator" w:id="0">
    <w:p w14:paraId="15D86E1E" w14:textId="77777777" w:rsidR="00E530BC" w:rsidRDefault="00E530BC" w:rsidP="001007E7">
      <w:pPr>
        <w:spacing w:after="0" w:line="240" w:lineRule="auto"/>
      </w:pPr>
      <w:r>
        <w:continuationSeparator/>
      </w:r>
    </w:p>
  </w:footnote>
  <w:footnote w:id="1">
    <w:p w14:paraId="232C3E23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73587DCF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71901"/>
    <w:rsid w:val="000F7312"/>
    <w:rsid w:val="001007E7"/>
    <w:rsid w:val="001020C0"/>
    <w:rsid w:val="00113A96"/>
    <w:rsid w:val="00134D4F"/>
    <w:rsid w:val="001463BC"/>
    <w:rsid w:val="00157600"/>
    <w:rsid w:val="00165C6B"/>
    <w:rsid w:val="00170EC5"/>
    <w:rsid w:val="00194FF2"/>
    <w:rsid w:val="0019680B"/>
    <w:rsid w:val="001A3F92"/>
    <w:rsid w:val="001E61DE"/>
    <w:rsid w:val="001E73F1"/>
    <w:rsid w:val="001F0ED4"/>
    <w:rsid w:val="001F73A7"/>
    <w:rsid w:val="002003A9"/>
    <w:rsid w:val="002009A7"/>
    <w:rsid w:val="00253DBA"/>
    <w:rsid w:val="0026335F"/>
    <w:rsid w:val="002823F7"/>
    <w:rsid w:val="00286FFE"/>
    <w:rsid w:val="002E1412"/>
    <w:rsid w:val="002E6B9A"/>
    <w:rsid w:val="00314023"/>
    <w:rsid w:val="00321E30"/>
    <w:rsid w:val="00332B0B"/>
    <w:rsid w:val="003C398B"/>
    <w:rsid w:val="003D160E"/>
    <w:rsid w:val="00410707"/>
    <w:rsid w:val="004239AD"/>
    <w:rsid w:val="0042490F"/>
    <w:rsid w:val="00430DBA"/>
    <w:rsid w:val="004564FE"/>
    <w:rsid w:val="00462024"/>
    <w:rsid w:val="00466B9C"/>
    <w:rsid w:val="004C3DA5"/>
    <w:rsid w:val="004C6AB7"/>
    <w:rsid w:val="004D45A8"/>
    <w:rsid w:val="00521233"/>
    <w:rsid w:val="00535962"/>
    <w:rsid w:val="00587691"/>
    <w:rsid w:val="00611A07"/>
    <w:rsid w:val="0062592A"/>
    <w:rsid w:val="00626D0C"/>
    <w:rsid w:val="00633B5F"/>
    <w:rsid w:val="006506D0"/>
    <w:rsid w:val="00651BD9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541AC"/>
    <w:rsid w:val="00862F3E"/>
    <w:rsid w:val="00882FAA"/>
    <w:rsid w:val="008B3AE5"/>
    <w:rsid w:val="00932F08"/>
    <w:rsid w:val="00967E77"/>
    <w:rsid w:val="00994218"/>
    <w:rsid w:val="009B42B9"/>
    <w:rsid w:val="00A04A34"/>
    <w:rsid w:val="00A16099"/>
    <w:rsid w:val="00A50B04"/>
    <w:rsid w:val="00A562F0"/>
    <w:rsid w:val="00A640BD"/>
    <w:rsid w:val="00AC0019"/>
    <w:rsid w:val="00AD7919"/>
    <w:rsid w:val="00AF5214"/>
    <w:rsid w:val="00B02129"/>
    <w:rsid w:val="00B227FF"/>
    <w:rsid w:val="00B55C91"/>
    <w:rsid w:val="00B62EEF"/>
    <w:rsid w:val="00B86254"/>
    <w:rsid w:val="00B97B51"/>
    <w:rsid w:val="00BA0007"/>
    <w:rsid w:val="00BA10B3"/>
    <w:rsid w:val="00BB657A"/>
    <w:rsid w:val="00BC1D0C"/>
    <w:rsid w:val="00BC3380"/>
    <w:rsid w:val="00BC54C3"/>
    <w:rsid w:val="00BC61BD"/>
    <w:rsid w:val="00BD625A"/>
    <w:rsid w:val="00BD7703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A1779"/>
    <w:rsid w:val="00DC5D96"/>
    <w:rsid w:val="00DD3DAD"/>
    <w:rsid w:val="00DD4F3E"/>
    <w:rsid w:val="00DE7262"/>
    <w:rsid w:val="00E124CB"/>
    <w:rsid w:val="00E13E55"/>
    <w:rsid w:val="00E530BC"/>
    <w:rsid w:val="00E56E06"/>
    <w:rsid w:val="00E82D3B"/>
    <w:rsid w:val="00EA40CE"/>
    <w:rsid w:val="00EA7406"/>
    <w:rsid w:val="00ED0AA0"/>
    <w:rsid w:val="00ED6ED7"/>
    <w:rsid w:val="00EE1E7B"/>
    <w:rsid w:val="00F225BF"/>
    <w:rsid w:val="00F53753"/>
    <w:rsid w:val="00F7167E"/>
    <w:rsid w:val="00F7443C"/>
    <w:rsid w:val="00F9504D"/>
    <w:rsid w:val="00FC2870"/>
    <w:rsid w:val="00FC7F9C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D9600C8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8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Katherine Karol Susaña Rivera</cp:lastModifiedBy>
  <cp:revision>14</cp:revision>
  <cp:lastPrinted>2011-03-04T18:41:00Z</cp:lastPrinted>
  <dcterms:created xsi:type="dcterms:W3CDTF">2024-06-28T12:21:00Z</dcterms:created>
  <dcterms:modified xsi:type="dcterms:W3CDTF">2026-09-07T13:15:00Z</dcterms:modified>
</cp:coreProperties>
</file>