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E566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EF4F2EB" wp14:editId="26180926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4D39B" w14:textId="0B0D6C8D" w:rsidR="00957FDA" w:rsidRPr="00535962" w:rsidRDefault="005F0D5D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BC0CA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A2BF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D21A33">
                                      <w:rPr>
                                        <w:rStyle w:val="Style2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EC579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4F2EB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4D39B" w14:textId="0B0D6C8D" w:rsidR="00957FDA" w:rsidRPr="00535962" w:rsidRDefault="005F0D5D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BC0CA8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A2BF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D21A33">
                                <w:rPr>
                                  <w:rStyle w:val="Style2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AEC579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23C03D" wp14:editId="0D9297F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BD99" w14:textId="77777777" w:rsidR="002E1412" w:rsidRPr="002E1412" w:rsidRDefault="00654EA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3C03D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" stroked="f">
                <v:textbox>
                  <w:txbxContent>
                    <w:p w14:paraId="00A7BD99" w14:textId="77777777" w:rsidR="002E1412" w:rsidRPr="002E1412" w:rsidRDefault="004845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4BDB995F" wp14:editId="4297B16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7E42E4" wp14:editId="16D909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7E5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42E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1C87E5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544C9" wp14:editId="253C8E1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723651C" w14:textId="2FB5B0D7" w:rsidR="00BC61BD" w:rsidRPr="00BC61BD" w:rsidRDefault="007A3B5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CDAF840" wp14:editId="6719EED6">
                                      <wp:extent cx="540000" cy="540000"/>
                                      <wp:effectExtent l="0" t="0" r="0" b="0"/>
                                      <wp:docPr id="1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0000" cy="54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544C9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723651C" w14:textId="2FB5B0D7" w:rsidR="00BC61BD" w:rsidRPr="00BC61BD" w:rsidRDefault="007A3B5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CDAF840" wp14:editId="6719EED6">
                                <wp:extent cx="540000" cy="540000"/>
                                <wp:effectExtent l="0" t="0" r="0" b="0"/>
                                <wp:docPr id="1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000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74662C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22DAC0" wp14:editId="172EB08C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F185F" w14:textId="77777777" w:rsidR="00F7443C" w:rsidRPr="004767CC" w:rsidRDefault="00654EA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2DAC0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" stroked="f">
                <v:textbox>
                  <w:txbxContent>
                    <w:p w14:paraId="013F185F" w14:textId="77777777" w:rsidR="00F7443C" w:rsidRPr="004767CC" w:rsidRDefault="0048452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7B88F" wp14:editId="75B02DA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8B035" w14:textId="77777777" w:rsidR="0026335F" w:rsidRPr="0026335F" w:rsidRDefault="00654EA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7B88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6CA8B035" w14:textId="77777777" w:rsidR="0026335F" w:rsidRPr="0026335F" w:rsidRDefault="0048452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80AA63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42222" wp14:editId="1F2E2A5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2EA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4222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3632EA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31"/>
        <w:gridCol w:w="5302"/>
        <w:gridCol w:w="1276"/>
        <w:gridCol w:w="1276"/>
        <w:gridCol w:w="1701"/>
        <w:gridCol w:w="1559"/>
        <w:gridCol w:w="1843"/>
      </w:tblGrid>
      <w:tr w:rsidR="0037246F" w14:paraId="4C0009F4" w14:textId="77777777" w:rsidTr="00EB23E1">
        <w:trPr>
          <w:trHeight w:val="560"/>
          <w:jc w:val="center"/>
        </w:trPr>
        <w:tc>
          <w:tcPr>
            <w:tcW w:w="1131" w:type="dxa"/>
            <w:vAlign w:val="center"/>
          </w:tcPr>
          <w:p w14:paraId="1D1549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02" w:type="dxa"/>
            <w:vAlign w:val="center"/>
          </w:tcPr>
          <w:p w14:paraId="54C282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0E06C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6273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91860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1CE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2B79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DFF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23E1" w14:paraId="576D1EF9" w14:textId="77777777" w:rsidTr="00EB23E1">
        <w:trPr>
          <w:trHeight w:val="457"/>
          <w:jc w:val="center"/>
        </w:trPr>
        <w:tc>
          <w:tcPr>
            <w:tcW w:w="1131" w:type="dxa"/>
          </w:tcPr>
          <w:p w14:paraId="388AA8BD" w14:textId="48E3109D" w:rsidR="00EB23E1" w:rsidRPr="00EB23E1" w:rsidRDefault="00EB23E1" w:rsidP="00EB23E1">
            <w:r>
              <w:t>1</w:t>
            </w:r>
          </w:p>
        </w:tc>
        <w:sdt>
          <w:sdtPr>
            <w:id w:val="15673071"/>
            <w:placeholder>
              <w:docPart w:val="5D94828BC14946EF9785D1314881B5F7"/>
            </w:placeholder>
            <w:showingPlcHdr/>
          </w:sdtPr>
          <w:sdtEndPr/>
          <w:sdtContent>
            <w:tc>
              <w:tcPr>
                <w:tcW w:w="5302" w:type="dxa"/>
                <w:vAlign w:val="center"/>
              </w:tcPr>
              <w:p w14:paraId="2D49E94A" w14:textId="68F21690" w:rsidR="00EB23E1" w:rsidRPr="0004524D" w:rsidRDefault="0004524D" w:rsidP="00EB23E1">
                <w:pPr>
                  <w:rPr>
                    <w:lang w:val="en-US"/>
                  </w:rPr>
                </w:pPr>
                <w:r w:rsidRPr="0004524D">
                  <w:rPr>
                    <w:rStyle w:val="Textodelmarcadordeposicin"/>
                    <w:lang w:val="en-US"/>
                  </w:rPr>
                  <w:t>Click here to enter text.</w:t>
                </w:r>
              </w:p>
            </w:tc>
          </w:sdtContent>
        </w:sdt>
        <w:tc>
          <w:tcPr>
            <w:tcW w:w="1276" w:type="dxa"/>
          </w:tcPr>
          <w:p w14:paraId="07878EC2" w14:textId="0037A9BE" w:rsidR="00EB23E1" w:rsidRDefault="00EB23E1" w:rsidP="00EB23E1">
            <w:r>
              <w:t>Unidad</w:t>
            </w:r>
          </w:p>
        </w:tc>
        <w:tc>
          <w:tcPr>
            <w:tcW w:w="1276" w:type="dxa"/>
          </w:tcPr>
          <w:p w14:paraId="767C57E7" w14:textId="77777777" w:rsidR="00EB23E1" w:rsidRDefault="00EB23E1" w:rsidP="00EB23E1"/>
        </w:tc>
        <w:tc>
          <w:tcPr>
            <w:tcW w:w="1701" w:type="dxa"/>
          </w:tcPr>
          <w:p w14:paraId="1B45384C" w14:textId="77777777" w:rsidR="00EB23E1" w:rsidRDefault="00EB23E1" w:rsidP="00EB23E1"/>
        </w:tc>
        <w:tc>
          <w:tcPr>
            <w:tcW w:w="1559" w:type="dxa"/>
          </w:tcPr>
          <w:p w14:paraId="498D8D5B" w14:textId="614D26C0" w:rsidR="00EB23E1" w:rsidRPr="00EB23E1" w:rsidRDefault="00EB23E1" w:rsidP="00EB23E1"/>
        </w:tc>
        <w:tc>
          <w:tcPr>
            <w:tcW w:w="1843" w:type="dxa"/>
          </w:tcPr>
          <w:p w14:paraId="5674BC6A" w14:textId="77777777" w:rsidR="00EB23E1" w:rsidRDefault="00EB23E1" w:rsidP="00EB23E1"/>
        </w:tc>
      </w:tr>
      <w:tr w:rsidR="00EB23E1" w14:paraId="582E77B5" w14:textId="77777777" w:rsidTr="00EB23E1">
        <w:trPr>
          <w:trHeight w:val="477"/>
          <w:jc w:val="center"/>
        </w:trPr>
        <w:tc>
          <w:tcPr>
            <w:tcW w:w="1131" w:type="dxa"/>
          </w:tcPr>
          <w:p w14:paraId="104A28F3" w14:textId="4A013478" w:rsidR="00EB23E1" w:rsidRPr="00EB23E1" w:rsidRDefault="00EB23E1" w:rsidP="00EB23E1">
            <w:r>
              <w:t>2</w:t>
            </w:r>
          </w:p>
        </w:tc>
        <w:tc>
          <w:tcPr>
            <w:tcW w:w="5302" w:type="dxa"/>
            <w:vAlign w:val="center"/>
          </w:tcPr>
          <w:p w14:paraId="2B358A93" w14:textId="2A588DDF" w:rsidR="00EB23E1" w:rsidRPr="00EB23E1" w:rsidRDefault="00EB23E1" w:rsidP="00EB23E1"/>
        </w:tc>
        <w:tc>
          <w:tcPr>
            <w:tcW w:w="1276" w:type="dxa"/>
          </w:tcPr>
          <w:p w14:paraId="4011FFCC" w14:textId="0B75FD88" w:rsidR="00EB23E1" w:rsidRDefault="00EB23E1" w:rsidP="00EB23E1">
            <w:r>
              <w:t>Unidad</w:t>
            </w:r>
          </w:p>
        </w:tc>
        <w:tc>
          <w:tcPr>
            <w:tcW w:w="1276" w:type="dxa"/>
          </w:tcPr>
          <w:p w14:paraId="0D8EF926" w14:textId="77777777" w:rsidR="00EB23E1" w:rsidRDefault="00EB23E1" w:rsidP="00EB23E1"/>
        </w:tc>
        <w:tc>
          <w:tcPr>
            <w:tcW w:w="1701" w:type="dxa"/>
          </w:tcPr>
          <w:p w14:paraId="40F8D795" w14:textId="77777777" w:rsidR="00EB23E1" w:rsidRDefault="00EB23E1" w:rsidP="00EB23E1"/>
        </w:tc>
        <w:tc>
          <w:tcPr>
            <w:tcW w:w="1559" w:type="dxa"/>
          </w:tcPr>
          <w:p w14:paraId="2573527C" w14:textId="67D4766E" w:rsidR="00EB23E1" w:rsidRPr="00EB23E1" w:rsidRDefault="00EB23E1" w:rsidP="00EB23E1"/>
        </w:tc>
        <w:tc>
          <w:tcPr>
            <w:tcW w:w="1843" w:type="dxa"/>
          </w:tcPr>
          <w:p w14:paraId="54303357" w14:textId="77777777" w:rsidR="00EB23E1" w:rsidRDefault="00EB23E1" w:rsidP="00EB23E1"/>
        </w:tc>
      </w:tr>
      <w:tr w:rsidR="0037246F" w14:paraId="326C5F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D53F0A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8449941" w14:textId="6C053CE4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B810E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294E03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696F4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BDDAD9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25A35D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CFDF1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6AEE78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1A7FEE" wp14:editId="18AAACC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F765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A7FE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4DBF765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58C96" w14:textId="77777777" w:rsidR="00654EA8" w:rsidRDefault="00654EA8" w:rsidP="001007E7">
      <w:pPr>
        <w:spacing w:after="0" w:line="240" w:lineRule="auto"/>
      </w:pPr>
      <w:r>
        <w:separator/>
      </w:r>
    </w:p>
  </w:endnote>
  <w:endnote w:type="continuationSeparator" w:id="0">
    <w:p w14:paraId="2790E493" w14:textId="77777777" w:rsidR="00654EA8" w:rsidRDefault="00654EA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B8ED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554A4C" wp14:editId="7B10444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D4E4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4FF94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41B786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8554A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0A1D4E4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14FF94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41B786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43331F8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1990E5" wp14:editId="01D8875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4FE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1990E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1DF4FE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B10B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ACC1E5E" wp14:editId="33B5E43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A582A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C5BBD" w14:textId="77777777" w:rsidR="00654EA8" w:rsidRDefault="00654EA8" w:rsidP="001007E7">
      <w:pPr>
        <w:spacing w:after="0" w:line="240" w:lineRule="auto"/>
      </w:pPr>
      <w:r>
        <w:separator/>
      </w:r>
    </w:p>
  </w:footnote>
  <w:footnote w:type="continuationSeparator" w:id="0">
    <w:p w14:paraId="5A12D5D3" w14:textId="77777777" w:rsidR="00654EA8" w:rsidRDefault="00654EA8" w:rsidP="001007E7">
      <w:pPr>
        <w:spacing w:after="0" w:line="240" w:lineRule="auto"/>
      </w:pPr>
      <w:r>
        <w:continuationSeparator/>
      </w:r>
    </w:p>
  </w:footnote>
  <w:footnote w:id="1">
    <w:p w14:paraId="64015B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0D690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044FF9"/>
    <w:rsid w:val="0004524D"/>
    <w:rsid w:val="000648CD"/>
    <w:rsid w:val="000A3B1F"/>
    <w:rsid w:val="000F391D"/>
    <w:rsid w:val="001007E7"/>
    <w:rsid w:val="001020C0"/>
    <w:rsid w:val="00123B8D"/>
    <w:rsid w:val="00130425"/>
    <w:rsid w:val="0014583E"/>
    <w:rsid w:val="00151876"/>
    <w:rsid w:val="00157600"/>
    <w:rsid w:val="0016648A"/>
    <w:rsid w:val="00170EC5"/>
    <w:rsid w:val="00194FF2"/>
    <w:rsid w:val="001A3338"/>
    <w:rsid w:val="001F73A7"/>
    <w:rsid w:val="00200073"/>
    <w:rsid w:val="0023791C"/>
    <w:rsid w:val="00253DBA"/>
    <w:rsid w:val="0026335F"/>
    <w:rsid w:val="00284546"/>
    <w:rsid w:val="002860A4"/>
    <w:rsid w:val="002971F5"/>
    <w:rsid w:val="002A3385"/>
    <w:rsid w:val="002C4A7E"/>
    <w:rsid w:val="002E1412"/>
    <w:rsid w:val="00314023"/>
    <w:rsid w:val="0031441A"/>
    <w:rsid w:val="0033612B"/>
    <w:rsid w:val="00337AF7"/>
    <w:rsid w:val="00351DE8"/>
    <w:rsid w:val="0037246F"/>
    <w:rsid w:val="0037514C"/>
    <w:rsid w:val="003A4539"/>
    <w:rsid w:val="003B29C3"/>
    <w:rsid w:val="003B38E0"/>
    <w:rsid w:val="003C77EA"/>
    <w:rsid w:val="003D5BF4"/>
    <w:rsid w:val="00403697"/>
    <w:rsid w:val="0042490F"/>
    <w:rsid w:val="00466B9C"/>
    <w:rsid w:val="004767CC"/>
    <w:rsid w:val="00484529"/>
    <w:rsid w:val="0049643D"/>
    <w:rsid w:val="004A2BF9"/>
    <w:rsid w:val="004C4743"/>
    <w:rsid w:val="004C6AB7"/>
    <w:rsid w:val="004E4F9F"/>
    <w:rsid w:val="00535962"/>
    <w:rsid w:val="005540E3"/>
    <w:rsid w:val="005B3870"/>
    <w:rsid w:val="005B442B"/>
    <w:rsid w:val="005D0D63"/>
    <w:rsid w:val="005F0D5D"/>
    <w:rsid w:val="00611A07"/>
    <w:rsid w:val="0062592A"/>
    <w:rsid w:val="006506D0"/>
    <w:rsid w:val="00651E48"/>
    <w:rsid w:val="00654EA8"/>
    <w:rsid w:val="006709BC"/>
    <w:rsid w:val="006A3405"/>
    <w:rsid w:val="00740D0C"/>
    <w:rsid w:val="00780880"/>
    <w:rsid w:val="007A3B5F"/>
    <w:rsid w:val="007B4164"/>
    <w:rsid w:val="007B6F6F"/>
    <w:rsid w:val="007C7580"/>
    <w:rsid w:val="007F3216"/>
    <w:rsid w:val="00810515"/>
    <w:rsid w:val="0083342F"/>
    <w:rsid w:val="00841F19"/>
    <w:rsid w:val="00854B4F"/>
    <w:rsid w:val="008B3AE5"/>
    <w:rsid w:val="008F362E"/>
    <w:rsid w:val="009002B4"/>
    <w:rsid w:val="00957FDA"/>
    <w:rsid w:val="009773D3"/>
    <w:rsid w:val="009A2AEC"/>
    <w:rsid w:val="009B0931"/>
    <w:rsid w:val="009B7581"/>
    <w:rsid w:val="009E0472"/>
    <w:rsid w:val="00A16099"/>
    <w:rsid w:val="00A20C50"/>
    <w:rsid w:val="00A24343"/>
    <w:rsid w:val="00A51BB3"/>
    <w:rsid w:val="00A640BD"/>
    <w:rsid w:val="00A73149"/>
    <w:rsid w:val="00AB4966"/>
    <w:rsid w:val="00AB4D47"/>
    <w:rsid w:val="00AC7631"/>
    <w:rsid w:val="00AD7919"/>
    <w:rsid w:val="00AE168B"/>
    <w:rsid w:val="00AF0D2F"/>
    <w:rsid w:val="00B3101F"/>
    <w:rsid w:val="00B420BA"/>
    <w:rsid w:val="00B61D08"/>
    <w:rsid w:val="00B62EEF"/>
    <w:rsid w:val="00B63A25"/>
    <w:rsid w:val="00B82170"/>
    <w:rsid w:val="00B9237C"/>
    <w:rsid w:val="00B97B51"/>
    <w:rsid w:val="00BC0CA8"/>
    <w:rsid w:val="00BC1D0C"/>
    <w:rsid w:val="00BC61BD"/>
    <w:rsid w:val="00BD1DC7"/>
    <w:rsid w:val="00BE4FB0"/>
    <w:rsid w:val="00BF1AD5"/>
    <w:rsid w:val="00C070F2"/>
    <w:rsid w:val="00C66D08"/>
    <w:rsid w:val="00CA3510"/>
    <w:rsid w:val="00CA4661"/>
    <w:rsid w:val="00CC081D"/>
    <w:rsid w:val="00CE67A3"/>
    <w:rsid w:val="00D05A9A"/>
    <w:rsid w:val="00D21A33"/>
    <w:rsid w:val="00D24FA7"/>
    <w:rsid w:val="00D54F0F"/>
    <w:rsid w:val="00D64696"/>
    <w:rsid w:val="00D769B9"/>
    <w:rsid w:val="00D90D49"/>
    <w:rsid w:val="00DC3658"/>
    <w:rsid w:val="00DC5D96"/>
    <w:rsid w:val="00DD4F3E"/>
    <w:rsid w:val="00E13E55"/>
    <w:rsid w:val="00E15CC4"/>
    <w:rsid w:val="00E31D51"/>
    <w:rsid w:val="00E3360B"/>
    <w:rsid w:val="00E50BF6"/>
    <w:rsid w:val="00E66D8A"/>
    <w:rsid w:val="00E774E3"/>
    <w:rsid w:val="00E77D7B"/>
    <w:rsid w:val="00E834E3"/>
    <w:rsid w:val="00E96AEE"/>
    <w:rsid w:val="00E96D05"/>
    <w:rsid w:val="00EA7406"/>
    <w:rsid w:val="00EB128A"/>
    <w:rsid w:val="00EB23E1"/>
    <w:rsid w:val="00F041DB"/>
    <w:rsid w:val="00F116C5"/>
    <w:rsid w:val="00F225BF"/>
    <w:rsid w:val="00F22E90"/>
    <w:rsid w:val="00F25B99"/>
    <w:rsid w:val="00F33BE5"/>
    <w:rsid w:val="00F4086F"/>
    <w:rsid w:val="00F46C80"/>
    <w:rsid w:val="00F53753"/>
    <w:rsid w:val="00F60219"/>
    <w:rsid w:val="00F7167E"/>
    <w:rsid w:val="00F7443C"/>
    <w:rsid w:val="00F762BE"/>
    <w:rsid w:val="00F97E22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ACE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4828BC14946EF9785D1314881B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F5CC-DC4C-4974-9940-E0189C49FFA5}"/>
      </w:docPartPr>
      <w:docPartBody>
        <w:p w:rsidR="00871BB9" w:rsidRDefault="00871BB9" w:rsidP="00871BB9">
          <w:pPr>
            <w:pStyle w:val="5D94828BC14946EF9785D1314881B5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B9"/>
    <w:rsid w:val="001B2C0E"/>
    <w:rsid w:val="00224F7A"/>
    <w:rsid w:val="0023791C"/>
    <w:rsid w:val="002A3385"/>
    <w:rsid w:val="003C77EA"/>
    <w:rsid w:val="003D5BF4"/>
    <w:rsid w:val="004C6AB7"/>
    <w:rsid w:val="00510881"/>
    <w:rsid w:val="006A3405"/>
    <w:rsid w:val="0078517A"/>
    <w:rsid w:val="007D69FF"/>
    <w:rsid w:val="00871BB9"/>
    <w:rsid w:val="00C2642B"/>
    <w:rsid w:val="00D769B9"/>
    <w:rsid w:val="00E834E3"/>
    <w:rsid w:val="00EA6863"/>
    <w:rsid w:val="00F46C80"/>
    <w:rsid w:val="00F60219"/>
    <w:rsid w:val="00F60D96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BB9"/>
    <w:rPr>
      <w:color w:val="808080"/>
    </w:rPr>
  </w:style>
  <w:style w:type="paragraph" w:customStyle="1" w:styleId="5D94828BC14946EF9785D1314881B5F7">
    <w:name w:val="5D94828BC14946EF9785D1314881B5F7"/>
    <w:rsid w:val="00871B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F4C-9B95-4F2B-8BB6-A7B8B2A1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Katherine Karol Susaña Rivera</cp:lastModifiedBy>
  <cp:revision>13</cp:revision>
  <cp:lastPrinted>2011-03-04T18:27:00Z</cp:lastPrinted>
  <dcterms:created xsi:type="dcterms:W3CDTF">2025-07-18T13:41:00Z</dcterms:created>
  <dcterms:modified xsi:type="dcterms:W3CDTF">2026-08-20T12:11:00Z</dcterms:modified>
</cp:coreProperties>
</file>