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A310D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629AD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B5481E5" w14:textId="77777777" w:rsidR="002E1412" w:rsidRPr="002E1412" w:rsidRDefault="00D96D6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414324C1" w:rsidR="009005C3" w:rsidRPr="004760C0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F133DC" w:rsidRPr="00F133DC">
                                      <w:rPr>
                                        <w:lang w:val="en-US"/>
                                      </w:rPr>
                                      <w:t>10</w:t>
                                    </w:r>
                                    <w:r w:rsidR="000F53F6" w:rsidRPr="000F53F6">
                                      <w:rPr>
                                        <w:lang w:val="en-US"/>
                                      </w:rPr>
                                      <w:t>7</w:t>
                                    </w:r>
                                  </w:p>
                                  <w:p w14:paraId="335646C0" w14:textId="77777777" w:rsidR="00957FDA" w:rsidRPr="00535962" w:rsidRDefault="00A310D6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414324C1" w:rsidR="009005C3" w:rsidRPr="004760C0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F133DC" w:rsidRPr="00F133DC">
                                <w:rPr>
                                  <w:lang w:val="en-US"/>
                                </w:rPr>
                                <w:t>10</w:t>
                              </w:r>
                              <w:r w:rsidR="000F53F6" w:rsidRPr="000F53F6"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  <w:p w14:paraId="335646C0" w14:textId="77777777" w:rsidR="00957FDA" w:rsidRPr="00535962" w:rsidRDefault="00A310D6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FF39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67D50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2917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1543FC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010EF54" wp14:editId="74BA125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77777777" w:rsidR="00535962" w:rsidRPr="00535962" w:rsidRDefault="00903D58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73E69A5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A310D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D96D6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6C3B3EBC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7DEDB5FC" w:rsidR="0026335F" w:rsidRPr="0026335F" w:rsidRDefault="00A310D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1</w:t>
                            </w:r>
                            <w:r w:rsidR="008D1C50">
                              <w:rPr>
                                <w:rStyle w:val="Style5"/>
                              </w:rPr>
                              <w:t>7</w:t>
                            </w:r>
                            <w:r w:rsidR="00B31159">
                              <w:rPr>
                                <w:rStyle w:val="Style5"/>
                              </w:rPr>
                              <w:t>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883E488" w14:textId="7DEDB5FC" w:rsidR="0026335F" w:rsidRPr="0026335F" w:rsidRDefault="00D96D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1</w:t>
                      </w:r>
                      <w:r w:rsidR="008D1C50">
                        <w:rPr>
                          <w:rStyle w:val="Style5"/>
                        </w:rPr>
                        <w:t>7</w:t>
                      </w:r>
                      <w:r w:rsidR="00B31159">
                        <w:rPr>
                          <w:rStyle w:val="Style5"/>
                        </w:rPr>
                        <w:t>/06/2026</w:t>
                      </w:r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29F7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25C182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1030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FB377D3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5FF5F" w14:textId="77777777" w:rsidR="00A310D6" w:rsidRDefault="00A310D6" w:rsidP="001007E7">
      <w:pPr>
        <w:spacing w:after="0" w:line="240" w:lineRule="auto"/>
      </w:pPr>
      <w:r>
        <w:separator/>
      </w:r>
    </w:p>
  </w:endnote>
  <w:endnote w:type="continuationSeparator" w:id="0">
    <w:p w14:paraId="7DF08EBF" w14:textId="77777777" w:rsidR="00A310D6" w:rsidRDefault="00A310D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CBEE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5EE050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FD019D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D7BBFC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D67D8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24DE378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E5DCE" w14:textId="77777777" w:rsidR="00A310D6" w:rsidRDefault="00A310D6" w:rsidP="001007E7">
      <w:pPr>
        <w:spacing w:after="0" w:line="240" w:lineRule="auto"/>
      </w:pPr>
      <w:r>
        <w:separator/>
      </w:r>
    </w:p>
  </w:footnote>
  <w:footnote w:type="continuationSeparator" w:id="0">
    <w:p w14:paraId="59A037F8" w14:textId="77777777" w:rsidR="00A310D6" w:rsidRDefault="00A310D6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12381"/>
    <w:rsid w:val="00034DD9"/>
    <w:rsid w:val="000F53F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726FD"/>
    <w:rsid w:val="00272968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3126E"/>
    <w:rsid w:val="006506D0"/>
    <w:rsid w:val="00651E48"/>
    <w:rsid w:val="0067041B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8D1C50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AE7"/>
    <w:rsid w:val="00A24343"/>
    <w:rsid w:val="00A310D6"/>
    <w:rsid w:val="00A640BD"/>
    <w:rsid w:val="00A74509"/>
    <w:rsid w:val="00AA31DB"/>
    <w:rsid w:val="00AB4966"/>
    <w:rsid w:val="00AC7631"/>
    <w:rsid w:val="00AD7919"/>
    <w:rsid w:val="00AF0D2F"/>
    <w:rsid w:val="00AF4A4D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10FAA"/>
    <w:rsid w:val="00C21315"/>
    <w:rsid w:val="00C66D08"/>
    <w:rsid w:val="00C857D9"/>
    <w:rsid w:val="00C93145"/>
    <w:rsid w:val="00CA4661"/>
    <w:rsid w:val="00CE67A3"/>
    <w:rsid w:val="00D03111"/>
    <w:rsid w:val="00D24FA7"/>
    <w:rsid w:val="00D64696"/>
    <w:rsid w:val="00D90D49"/>
    <w:rsid w:val="00D96D63"/>
    <w:rsid w:val="00DC5D96"/>
    <w:rsid w:val="00DD4F3E"/>
    <w:rsid w:val="00E13E55"/>
    <w:rsid w:val="00E22DFD"/>
    <w:rsid w:val="00E3360B"/>
    <w:rsid w:val="00E47C20"/>
    <w:rsid w:val="00E96D05"/>
    <w:rsid w:val="00EA7406"/>
    <w:rsid w:val="00EB128A"/>
    <w:rsid w:val="00ED4C93"/>
    <w:rsid w:val="00ED5BFD"/>
    <w:rsid w:val="00ED7DD3"/>
    <w:rsid w:val="00F116C5"/>
    <w:rsid w:val="00F133DC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D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66ABC-4BAF-40C7-8D44-205DE1B73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Secundino Trinidad</cp:lastModifiedBy>
  <cp:revision>30</cp:revision>
  <cp:lastPrinted>2011-03-04T18:27:00Z</cp:lastPrinted>
  <dcterms:created xsi:type="dcterms:W3CDTF">2023-02-26T17:19:00Z</dcterms:created>
  <dcterms:modified xsi:type="dcterms:W3CDTF">2026-09-09T15:29:00Z</dcterms:modified>
</cp:coreProperties>
</file>