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17B7" w14:textId="2D259CF2" w:rsidR="00535962" w:rsidRPr="00F7167E" w:rsidRDefault="009B602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75FEF7E" wp14:editId="11458A24">
                <wp:simplePos x="0" y="0"/>
                <wp:positionH relativeFrom="column">
                  <wp:posOffset>6553200</wp:posOffset>
                </wp:positionH>
                <wp:positionV relativeFrom="paragraph">
                  <wp:posOffset>-581025</wp:posOffset>
                </wp:positionV>
                <wp:extent cx="2342515" cy="685800"/>
                <wp:effectExtent l="0" t="0" r="1968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2515" cy="6858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7"/>
                            <a:chOff x="9151" y="720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98"/>
                              <a:ext cx="1835" cy="31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157AF" w14:textId="1658F8A5" w:rsidR="00957FDA" w:rsidRPr="00770017" w:rsidRDefault="009B6028" w:rsidP="00957FDA">
                                <w:pPr>
                                  <w:jc w:val="center"/>
                                  <w:rPr>
                                    <w:rStyle w:val="Style6"/>
                                  </w:rPr>
                                </w:pPr>
                                <w:r w:rsidRPr="009B6028">
                                  <w:t>MIDEREC-DAF-CM-2026-00</w:t>
                                </w:r>
                                <w:r w:rsidR="00411EDA">
                                  <w:t>85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EA3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FEF7E" id="Group 21" o:spid="_x0000_s1026" style="position:absolute;margin-left:516pt;margin-top:-45.75pt;width:184.45pt;height:54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47" coordorigin="9151,720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198;width:183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1157AF" w14:textId="1658F8A5" w:rsidR="00957FDA" w:rsidRPr="00770017" w:rsidRDefault="009B6028" w:rsidP="00957FDA">
                          <w:pPr>
                            <w:jc w:val="center"/>
                            <w:rPr>
                              <w:rStyle w:val="Style6"/>
                            </w:rPr>
                          </w:pPr>
                          <w:r w:rsidRPr="009B6028">
                            <w:t>MIDEREC-DAF-CM-2026-00</w:t>
                          </w:r>
                          <w:r w:rsidR="00411EDA">
                            <w:t>85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6BEEA3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B1068" w:rsidRPr="000B1068">
        <w:rPr>
          <w:noProof/>
        </w:rPr>
        <w:drawing>
          <wp:anchor distT="0" distB="0" distL="114300" distR="114300" simplePos="0" relativeHeight="251701248" behindDoc="0" locked="0" layoutInCell="1" allowOverlap="1" wp14:anchorId="379A661D" wp14:editId="0A1FFF30">
            <wp:simplePos x="0" y="0"/>
            <wp:positionH relativeFrom="column">
              <wp:posOffset>76200</wp:posOffset>
            </wp:positionH>
            <wp:positionV relativeFrom="paragraph">
              <wp:posOffset>-307975</wp:posOffset>
            </wp:positionV>
            <wp:extent cx="895350" cy="791210"/>
            <wp:effectExtent l="0" t="0" r="0" b="8890"/>
            <wp:wrapNone/>
            <wp:docPr id="1780100698" name="Imagen 1780100698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381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C68D2C" wp14:editId="4022A5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3D5C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8D2C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743D5C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A3813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D80C8C" wp14:editId="308DA300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20A1B" w14:textId="4AF837DD" w:rsidR="002E1412" w:rsidRPr="002E1412" w:rsidRDefault="008E4F4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70017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0C8C" id="Text Box 16" o:spid="_x0000_s1032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5C920A1B" w14:textId="4AF837DD" w:rsidR="002E1412" w:rsidRPr="002E1412" w:rsidRDefault="003D4E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70017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F5A116C" wp14:editId="3D5B5CD0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DC3A3" w14:textId="3AE4D5AE" w:rsidR="00535962" w:rsidRPr="00535962" w:rsidRDefault="00BA381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465B6" wp14:editId="1E4B9F59">
                <wp:simplePos x="0" y="0"/>
                <wp:positionH relativeFrom="column">
                  <wp:posOffset>7019925</wp:posOffset>
                </wp:positionH>
                <wp:positionV relativeFrom="paragraph">
                  <wp:posOffset>36195</wp:posOffset>
                </wp:positionV>
                <wp:extent cx="210502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BB7DC" w14:textId="6703E75D" w:rsidR="0026335F" w:rsidRPr="0026335F" w:rsidRDefault="008E4F4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11EDA">
                                  <w:rPr>
                                    <w:rStyle w:val="Style5"/>
                                    <w:lang w:val="es-DO"/>
                                  </w:rPr>
                                  <w:t>07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65B6" id="Text Box 12" o:spid="_x0000_s1033" type="#_x0000_t202" style="position:absolute;margin-left:552.75pt;margin-top:2.85pt;width:16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" filled="f" stroked="f">
                <v:textbox>
                  <w:txbxContent>
                    <w:p w14:paraId="6B8BB7DC" w14:textId="6703E75D" w:rsidR="0026335F" w:rsidRPr="0026335F" w:rsidRDefault="008E4F4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11EDA">
                            <w:rPr>
                              <w:rStyle w:val="Style5"/>
                              <w:lang w:val="es-DO"/>
                            </w:rPr>
                            <w:t>07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B1AF3" wp14:editId="6145CAB8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8B7C09" w14:textId="77777777" w:rsidR="00F7443C" w:rsidRPr="004767CC" w:rsidRDefault="008E4F4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B1AF3" id="Text Box 18" o:spid="_x0000_s1034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Biqmt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688B7C09" w14:textId="77777777" w:rsidR="00F7443C" w:rsidRPr="004767CC" w:rsidRDefault="003D4E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1571D4E" w14:textId="77777777" w:rsidR="00535962" w:rsidRDefault="00BA3813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7EEB01" wp14:editId="190A705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73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01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8273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60C120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8441B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81D5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8EA9FE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05F0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AE0DCCB" w14:textId="4E70CB91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3F832645" w14:textId="6E996E51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25600C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0D3C4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71914E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51243D0" w14:textId="77777777" w:rsidTr="00A24343">
        <w:trPr>
          <w:trHeight w:val="457"/>
          <w:jc w:val="center"/>
        </w:trPr>
        <w:tc>
          <w:tcPr>
            <w:tcW w:w="849" w:type="dxa"/>
          </w:tcPr>
          <w:p w14:paraId="17E06DDF" w14:textId="6A2FFC03" w:rsidR="0037246F" w:rsidRDefault="00204E34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A0DD987" w14:textId="74EA7A98" w:rsidR="0037246F" w:rsidRDefault="0037246F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05ECFA9" w14:textId="5938875C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0514209" w14:textId="7C1143BB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5F43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9B0B6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479B02" w14:textId="77777777" w:rsidR="0037246F" w:rsidRDefault="0037246F" w:rsidP="00BB657B">
            <w:pPr>
              <w:spacing w:after="0" w:line="240" w:lineRule="auto"/>
            </w:pPr>
          </w:p>
        </w:tc>
      </w:tr>
      <w:tr w:rsidR="009B6028" w14:paraId="3B5D81C2" w14:textId="77777777" w:rsidTr="00A24343">
        <w:trPr>
          <w:trHeight w:val="457"/>
          <w:jc w:val="center"/>
        </w:trPr>
        <w:tc>
          <w:tcPr>
            <w:tcW w:w="849" w:type="dxa"/>
          </w:tcPr>
          <w:p w14:paraId="766C3974" w14:textId="0D47B23E" w:rsidR="009B6028" w:rsidRDefault="009B6028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30E50F1A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5E812AF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5938DE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E763E8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F08B28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174921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1772C6F7" w14:textId="77777777" w:rsidTr="00A24343">
        <w:trPr>
          <w:trHeight w:val="457"/>
          <w:jc w:val="center"/>
        </w:trPr>
        <w:tc>
          <w:tcPr>
            <w:tcW w:w="849" w:type="dxa"/>
          </w:tcPr>
          <w:p w14:paraId="1F272B93" w14:textId="128DA1EF" w:rsidR="009B6028" w:rsidRDefault="009B6028" w:rsidP="00BB657B">
            <w:pPr>
              <w:spacing w:after="0" w:line="240" w:lineRule="auto"/>
            </w:pPr>
            <w:r>
              <w:t>3</w:t>
            </w:r>
          </w:p>
        </w:tc>
        <w:tc>
          <w:tcPr>
            <w:tcW w:w="5584" w:type="dxa"/>
          </w:tcPr>
          <w:p w14:paraId="3CBF6D49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16D05CE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2895D37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AC9E982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F101AF6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E7173A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21A84C63" w14:textId="77777777" w:rsidTr="00A24343">
        <w:trPr>
          <w:trHeight w:val="457"/>
          <w:jc w:val="center"/>
        </w:trPr>
        <w:tc>
          <w:tcPr>
            <w:tcW w:w="849" w:type="dxa"/>
          </w:tcPr>
          <w:p w14:paraId="41A60CD4" w14:textId="5E8A0425" w:rsidR="009B6028" w:rsidRDefault="009B6028" w:rsidP="00BB657B">
            <w:pPr>
              <w:spacing w:after="0" w:line="240" w:lineRule="auto"/>
            </w:pPr>
            <w:r>
              <w:t>4</w:t>
            </w:r>
          </w:p>
        </w:tc>
        <w:tc>
          <w:tcPr>
            <w:tcW w:w="5584" w:type="dxa"/>
          </w:tcPr>
          <w:p w14:paraId="1A46E5E1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CED997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246070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94811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429A92C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D4BD7F3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442C72F1" w14:textId="77777777" w:rsidTr="00A24343">
        <w:trPr>
          <w:trHeight w:val="457"/>
          <w:jc w:val="center"/>
        </w:trPr>
        <w:tc>
          <w:tcPr>
            <w:tcW w:w="849" w:type="dxa"/>
          </w:tcPr>
          <w:p w14:paraId="57C5DEB5" w14:textId="6FCDF3BA" w:rsidR="009B6028" w:rsidRDefault="009B6028" w:rsidP="00BB657B">
            <w:pPr>
              <w:spacing w:after="0" w:line="240" w:lineRule="auto"/>
            </w:pPr>
            <w:r>
              <w:t>5</w:t>
            </w:r>
          </w:p>
        </w:tc>
        <w:tc>
          <w:tcPr>
            <w:tcW w:w="5584" w:type="dxa"/>
          </w:tcPr>
          <w:p w14:paraId="5CFDA9B5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A646A6F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53EA75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35664F2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6B549C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999D17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60D738A8" w14:textId="77777777" w:rsidTr="00A24343">
        <w:trPr>
          <w:trHeight w:val="457"/>
          <w:jc w:val="center"/>
        </w:trPr>
        <w:tc>
          <w:tcPr>
            <w:tcW w:w="849" w:type="dxa"/>
          </w:tcPr>
          <w:p w14:paraId="3A57118C" w14:textId="4B0C232D" w:rsidR="009B6028" w:rsidRDefault="009B6028" w:rsidP="00BB657B">
            <w:pPr>
              <w:spacing w:after="0" w:line="240" w:lineRule="auto"/>
            </w:pPr>
            <w:r>
              <w:t>6</w:t>
            </w:r>
          </w:p>
        </w:tc>
        <w:tc>
          <w:tcPr>
            <w:tcW w:w="5584" w:type="dxa"/>
          </w:tcPr>
          <w:p w14:paraId="39490C57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426B2F56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03C5E5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CB98E4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9B52D3B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95186F" w14:textId="77777777" w:rsidR="009B6028" w:rsidRDefault="009B6028" w:rsidP="00BB657B">
            <w:pPr>
              <w:spacing w:after="0" w:line="240" w:lineRule="auto"/>
            </w:pPr>
          </w:p>
        </w:tc>
      </w:tr>
      <w:tr w:rsidR="009B6028" w14:paraId="162EF73B" w14:textId="77777777" w:rsidTr="00A24343">
        <w:trPr>
          <w:trHeight w:val="457"/>
          <w:jc w:val="center"/>
        </w:trPr>
        <w:tc>
          <w:tcPr>
            <w:tcW w:w="849" w:type="dxa"/>
          </w:tcPr>
          <w:p w14:paraId="11BE33BC" w14:textId="22CF446A" w:rsidR="009B6028" w:rsidRDefault="009B6028" w:rsidP="00BB657B">
            <w:pPr>
              <w:spacing w:after="0" w:line="240" w:lineRule="auto"/>
            </w:pPr>
            <w:r>
              <w:t>7</w:t>
            </w:r>
          </w:p>
        </w:tc>
        <w:tc>
          <w:tcPr>
            <w:tcW w:w="5584" w:type="dxa"/>
          </w:tcPr>
          <w:p w14:paraId="48D380B3" w14:textId="77777777" w:rsidR="009B6028" w:rsidRDefault="009B6028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74FD1EDA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958A81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F53B3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46AD5E3" w14:textId="77777777" w:rsidR="009B6028" w:rsidRDefault="009B6028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9C59D3" w14:textId="77777777" w:rsidR="009B6028" w:rsidRDefault="009B6028" w:rsidP="00BB657B">
            <w:pPr>
              <w:spacing w:after="0" w:line="240" w:lineRule="auto"/>
            </w:pPr>
          </w:p>
        </w:tc>
      </w:tr>
      <w:tr w:rsidR="006130E6" w14:paraId="6A4D6061" w14:textId="77777777" w:rsidTr="00A24343">
        <w:trPr>
          <w:trHeight w:val="457"/>
          <w:jc w:val="center"/>
        </w:trPr>
        <w:tc>
          <w:tcPr>
            <w:tcW w:w="849" w:type="dxa"/>
          </w:tcPr>
          <w:p w14:paraId="506F7A62" w14:textId="49863000" w:rsidR="006130E6" w:rsidRDefault="009B6028" w:rsidP="00BB657B">
            <w:pPr>
              <w:spacing w:after="0" w:line="240" w:lineRule="auto"/>
            </w:pPr>
            <w:r>
              <w:t>8</w:t>
            </w:r>
          </w:p>
        </w:tc>
        <w:tc>
          <w:tcPr>
            <w:tcW w:w="5584" w:type="dxa"/>
          </w:tcPr>
          <w:p w14:paraId="5FB6E807" w14:textId="77777777" w:rsidR="006130E6" w:rsidRDefault="006130E6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06F03A00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EDC33A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76EDF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1542F1" w14:textId="77777777" w:rsidR="006130E6" w:rsidRDefault="006130E6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DB600E7" w14:textId="77777777" w:rsidR="006130E6" w:rsidRDefault="006130E6" w:rsidP="00BB657B">
            <w:pPr>
              <w:spacing w:after="0" w:line="240" w:lineRule="auto"/>
            </w:pPr>
          </w:p>
        </w:tc>
      </w:tr>
      <w:tr w:rsidR="00411EDA" w14:paraId="7B276569" w14:textId="77777777" w:rsidTr="00A24343">
        <w:trPr>
          <w:trHeight w:val="457"/>
          <w:jc w:val="center"/>
        </w:trPr>
        <w:tc>
          <w:tcPr>
            <w:tcW w:w="849" w:type="dxa"/>
          </w:tcPr>
          <w:p w14:paraId="33136A24" w14:textId="316A5778" w:rsidR="00411EDA" w:rsidRDefault="00411EDA" w:rsidP="00BB657B">
            <w:pPr>
              <w:spacing w:after="0" w:line="240" w:lineRule="auto"/>
            </w:pPr>
            <w:r>
              <w:t>9</w:t>
            </w:r>
          </w:p>
        </w:tc>
        <w:tc>
          <w:tcPr>
            <w:tcW w:w="5584" w:type="dxa"/>
          </w:tcPr>
          <w:p w14:paraId="0ADBAC9D" w14:textId="77777777" w:rsidR="00411EDA" w:rsidRDefault="00411EDA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2879CC18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976C04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317B13E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F75E8D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2F34EEA" w14:textId="77777777" w:rsidR="00411EDA" w:rsidRDefault="00411EDA" w:rsidP="00BB657B">
            <w:pPr>
              <w:spacing w:after="0" w:line="240" w:lineRule="auto"/>
            </w:pPr>
          </w:p>
        </w:tc>
      </w:tr>
      <w:tr w:rsidR="00411EDA" w14:paraId="4E8467B2" w14:textId="77777777" w:rsidTr="00A24343">
        <w:trPr>
          <w:trHeight w:val="457"/>
          <w:jc w:val="center"/>
        </w:trPr>
        <w:tc>
          <w:tcPr>
            <w:tcW w:w="849" w:type="dxa"/>
          </w:tcPr>
          <w:p w14:paraId="037E83DF" w14:textId="3F38348D" w:rsidR="00411EDA" w:rsidRDefault="00411EDA" w:rsidP="00BB657B">
            <w:pPr>
              <w:spacing w:after="0" w:line="240" w:lineRule="auto"/>
            </w:pPr>
            <w:r>
              <w:t>10</w:t>
            </w:r>
          </w:p>
        </w:tc>
        <w:tc>
          <w:tcPr>
            <w:tcW w:w="5584" w:type="dxa"/>
          </w:tcPr>
          <w:p w14:paraId="2795C047" w14:textId="77777777" w:rsidR="00411EDA" w:rsidRDefault="00411EDA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36FE3B76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23BE546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ED78C3D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E2BE9E3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B86841" w14:textId="77777777" w:rsidR="00411EDA" w:rsidRDefault="00411EDA" w:rsidP="00BB657B">
            <w:pPr>
              <w:spacing w:after="0" w:line="240" w:lineRule="auto"/>
            </w:pPr>
          </w:p>
        </w:tc>
      </w:tr>
      <w:tr w:rsidR="00411EDA" w14:paraId="52F99B65" w14:textId="77777777" w:rsidTr="00A24343">
        <w:trPr>
          <w:trHeight w:val="457"/>
          <w:jc w:val="center"/>
        </w:trPr>
        <w:tc>
          <w:tcPr>
            <w:tcW w:w="849" w:type="dxa"/>
          </w:tcPr>
          <w:p w14:paraId="635D72C8" w14:textId="6DAD0BD0" w:rsidR="00411EDA" w:rsidRDefault="00411EDA" w:rsidP="00BB657B">
            <w:pPr>
              <w:spacing w:after="0" w:line="240" w:lineRule="auto"/>
            </w:pPr>
            <w:r>
              <w:t>11</w:t>
            </w:r>
          </w:p>
        </w:tc>
        <w:tc>
          <w:tcPr>
            <w:tcW w:w="5584" w:type="dxa"/>
          </w:tcPr>
          <w:p w14:paraId="13094989" w14:textId="77777777" w:rsidR="00411EDA" w:rsidRDefault="00411EDA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6656CF4E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BC891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2A255C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AE82D97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829B460" w14:textId="77777777" w:rsidR="00411EDA" w:rsidRDefault="00411EDA" w:rsidP="00BB657B">
            <w:pPr>
              <w:spacing w:after="0" w:line="240" w:lineRule="auto"/>
            </w:pPr>
          </w:p>
        </w:tc>
      </w:tr>
      <w:tr w:rsidR="00411EDA" w14:paraId="19CDF874" w14:textId="77777777" w:rsidTr="00A24343">
        <w:trPr>
          <w:trHeight w:val="457"/>
          <w:jc w:val="center"/>
        </w:trPr>
        <w:tc>
          <w:tcPr>
            <w:tcW w:w="849" w:type="dxa"/>
          </w:tcPr>
          <w:p w14:paraId="512C5F2F" w14:textId="18081BD2" w:rsidR="00411EDA" w:rsidRDefault="00411EDA" w:rsidP="00BB657B">
            <w:pPr>
              <w:spacing w:after="0" w:line="240" w:lineRule="auto"/>
            </w:pPr>
            <w:r>
              <w:t>12</w:t>
            </w:r>
          </w:p>
        </w:tc>
        <w:tc>
          <w:tcPr>
            <w:tcW w:w="5584" w:type="dxa"/>
          </w:tcPr>
          <w:p w14:paraId="2E4C6824" w14:textId="77777777" w:rsidR="00411EDA" w:rsidRDefault="00411EDA" w:rsidP="00F70E50">
            <w:pPr>
              <w:spacing w:after="0" w:line="240" w:lineRule="auto"/>
            </w:pPr>
          </w:p>
        </w:tc>
        <w:tc>
          <w:tcPr>
            <w:tcW w:w="1276" w:type="dxa"/>
          </w:tcPr>
          <w:p w14:paraId="4443ED4B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F32345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69D03C8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A6D0EC" w14:textId="77777777" w:rsidR="00411EDA" w:rsidRDefault="00411EDA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A9A93A" w14:textId="77777777" w:rsidR="00411EDA" w:rsidRDefault="00411EDA" w:rsidP="00BB657B">
            <w:pPr>
              <w:spacing w:after="0" w:line="240" w:lineRule="auto"/>
            </w:pPr>
          </w:p>
        </w:tc>
      </w:tr>
      <w:tr w:rsidR="00770017" w14:paraId="28E94059" w14:textId="77777777" w:rsidTr="009B6028">
        <w:trPr>
          <w:trHeight w:val="945"/>
          <w:jc w:val="center"/>
        </w:trPr>
        <w:tc>
          <w:tcPr>
            <w:tcW w:w="14088" w:type="dxa"/>
            <w:gridSpan w:val="7"/>
          </w:tcPr>
          <w:p w14:paraId="4EBF0E85" w14:textId="77777777" w:rsidR="00770017" w:rsidRPr="00770017" w:rsidRDefault="00770017" w:rsidP="00770017">
            <w:proofErr w:type="gramStart"/>
            <w:r w:rsidRPr="00770017">
              <w:t>VALOR  TOTAL</w:t>
            </w:r>
            <w:proofErr w:type="gramEnd"/>
            <w:r w:rsidRPr="00770017">
              <w:t xml:space="preserve"> DE LA OFERTA: …………………………………</w:t>
            </w:r>
            <w:proofErr w:type="gramStart"/>
            <w:r w:rsidRPr="00770017">
              <w:t>…….</w:t>
            </w:r>
            <w:proofErr w:type="gramEnd"/>
            <w:r w:rsidRPr="00770017">
              <w:t>.……… RD$</w:t>
            </w:r>
          </w:p>
          <w:p w14:paraId="129CEAD2" w14:textId="77777777" w:rsidR="00770017" w:rsidRPr="00770017" w:rsidRDefault="00770017" w:rsidP="00770017">
            <w:r w:rsidRPr="00770017">
              <w:t xml:space="preserve">Valor total de la oferta en </w:t>
            </w:r>
            <w:proofErr w:type="gramStart"/>
            <w:r w:rsidRPr="00770017">
              <w:t>letras:…</w:t>
            </w:r>
            <w:proofErr w:type="gramEnd"/>
            <w:r w:rsidRPr="00770017">
              <w:t>…………………………………………………………………………………………………………………………………</w:t>
            </w:r>
          </w:p>
        </w:tc>
      </w:tr>
    </w:tbl>
    <w:p w14:paraId="175669C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925C4A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8F5F2B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89C13FD" w14:textId="77777777" w:rsidR="009B6028" w:rsidRDefault="009B6028" w:rsidP="0037246F">
      <w:pPr>
        <w:ind w:right="66"/>
        <w:jc w:val="center"/>
        <w:rPr>
          <w:color w:val="000000"/>
          <w:sz w:val="20"/>
          <w:szCs w:val="20"/>
        </w:rPr>
      </w:pPr>
    </w:p>
    <w:p w14:paraId="7D201440" w14:textId="34B681BE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2B5E6B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A381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561F2" wp14:editId="580B69A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C64F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61F2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30C64F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8E05A" w14:textId="77777777" w:rsidR="008E4F49" w:rsidRDefault="008E4F49" w:rsidP="001007E7">
      <w:pPr>
        <w:spacing w:after="0" w:line="240" w:lineRule="auto"/>
      </w:pPr>
      <w:r>
        <w:separator/>
      </w:r>
    </w:p>
  </w:endnote>
  <w:endnote w:type="continuationSeparator" w:id="0">
    <w:p w14:paraId="405064B5" w14:textId="77777777" w:rsidR="008E4F49" w:rsidRDefault="008E4F4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E739" w14:textId="7B7EDD75" w:rsidR="001007E7" w:rsidRDefault="00BA381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A24CF9" wp14:editId="7B6FC80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8095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BA463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25558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6A24CF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E8095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4BA463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25558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59404F" wp14:editId="1D04DE1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E41A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9404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6E41A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B9D2A6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EC98F9E" wp14:editId="75978A1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76FBFA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7264C" w14:textId="77777777" w:rsidR="008E4F49" w:rsidRDefault="008E4F49" w:rsidP="001007E7">
      <w:pPr>
        <w:spacing w:after="0" w:line="240" w:lineRule="auto"/>
      </w:pPr>
      <w:r>
        <w:separator/>
      </w:r>
    </w:p>
  </w:footnote>
  <w:footnote w:type="continuationSeparator" w:id="0">
    <w:p w14:paraId="34AF2B9A" w14:textId="77777777" w:rsidR="008E4F49" w:rsidRDefault="008E4F4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20DD8"/>
    <w:rsid w:val="00034DD9"/>
    <w:rsid w:val="00081BE5"/>
    <w:rsid w:val="000B1068"/>
    <w:rsid w:val="000B5250"/>
    <w:rsid w:val="001007E7"/>
    <w:rsid w:val="001020C0"/>
    <w:rsid w:val="00106780"/>
    <w:rsid w:val="00123B8D"/>
    <w:rsid w:val="00157600"/>
    <w:rsid w:val="00170EC5"/>
    <w:rsid w:val="0017148B"/>
    <w:rsid w:val="00191ED7"/>
    <w:rsid w:val="00194FF2"/>
    <w:rsid w:val="001C3348"/>
    <w:rsid w:val="001F73A7"/>
    <w:rsid w:val="00200073"/>
    <w:rsid w:val="00204E34"/>
    <w:rsid w:val="0021224E"/>
    <w:rsid w:val="00215A5F"/>
    <w:rsid w:val="0022098A"/>
    <w:rsid w:val="00253DBA"/>
    <w:rsid w:val="0026335F"/>
    <w:rsid w:val="002860A4"/>
    <w:rsid w:val="002971F5"/>
    <w:rsid w:val="002B04A0"/>
    <w:rsid w:val="002C4A7E"/>
    <w:rsid w:val="002E1412"/>
    <w:rsid w:val="00314023"/>
    <w:rsid w:val="0031441A"/>
    <w:rsid w:val="00351DE8"/>
    <w:rsid w:val="003631BD"/>
    <w:rsid w:val="0037246F"/>
    <w:rsid w:val="003A4539"/>
    <w:rsid w:val="003B29C3"/>
    <w:rsid w:val="003B38E0"/>
    <w:rsid w:val="003D4E29"/>
    <w:rsid w:val="00403697"/>
    <w:rsid w:val="00411EDA"/>
    <w:rsid w:val="0042329D"/>
    <w:rsid w:val="0042490F"/>
    <w:rsid w:val="0045301D"/>
    <w:rsid w:val="00466B9C"/>
    <w:rsid w:val="004767CC"/>
    <w:rsid w:val="004906C6"/>
    <w:rsid w:val="0049643D"/>
    <w:rsid w:val="004C4743"/>
    <w:rsid w:val="004E4F9F"/>
    <w:rsid w:val="0050159B"/>
    <w:rsid w:val="00501852"/>
    <w:rsid w:val="00513A42"/>
    <w:rsid w:val="00535962"/>
    <w:rsid w:val="005A774B"/>
    <w:rsid w:val="005B442B"/>
    <w:rsid w:val="005D0D63"/>
    <w:rsid w:val="005E7202"/>
    <w:rsid w:val="005F6D10"/>
    <w:rsid w:val="00611A07"/>
    <w:rsid w:val="006130E6"/>
    <w:rsid w:val="0062592A"/>
    <w:rsid w:val="006506D0"/>
    <w:rsid w:val="00651E48"/>
    <w:rsid w:val="006709BC"/>
    <w:rsid w:val="00676BD8"/>
    <w:rsid w:val="0069507F"/>
    <w:rsid w:val="006E71D1"/>
    <w:rsid w:val="00742298"/>
    <w:rsid w:val="00770017"/>
    <w:rsid w:val="00780880"/>
    <w:rsid w:val="00787C79"/>
    <w:rsid w:val="007B4164"/>
    <w:rsid w:val="007B546B"/>
    <w:rsid w:val="007B6F6F"/>
    <w:rsid w:val="007F7A0B"/>
    <w:rsid w:val="00810515"/>
    <w:rsid w:val="0083342F"/>
    <w:rsid w:val="00846E79"/>
    <w:rsid w:val="00854B4F"/>
    <w:rsid w:val="00896CAB"/>
    <w:rsid w:val="008970D6"/>
    <w:rsid w:val="008B3AE5"/>
    <w:rsid w:val="008E4F49"/>
    <w:rsid w:val="009002B4"/>
    <w:rsid w:val="00957FDA"/>
    <w:rsid w:val="009773D3"/>
    <w:rsid w:val="00983978"/>
    <w:rsid w:val="009A2AEC"/>
    <w:rsid w:val="009B0931"/>
    <w:rsid w:val="009B6028"/>
    <w:rsid w:val="009E0472"/>
    <w:rsid w:val="009E0F74"/>
    <w:rsid w:val="009E45D5"/>
    <w:rsid w:val="00A00F51"/>
    <w:rsid w:val="00A16099"/>
    <w:rsid w:val="00A24343"/>
    <w:rsid w:val="00A31777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77263"/>
    <w:rsid w:val="00B9237C"/>
    <w:rsid w:val="00B97B51"/>
    <w:rsid w:val="00BA3813"/>
    <w:rsid w:val="00BC1D0C"/>
    <w:rsid w:val="00BC61BD"/>
    <w:rsid w:val="00BE4FB0"/>
    <w:rsid w:val="00BF1AD5"/>
    <w:rsid w:val="00C644BF"/>
    <w:rsid w:val="00C66D08"/>
    <w:rsid w:val="00C90D2A"/>
    <w:rsid w:val="00CA4661"/>
    <w:rsid w:val="00CE6655"/>
    <w:rsid w:val="00CE67A3"/>
    <w:rsid w:val="00D023E9"/>
    <w:rsid w:val="00D24FA7"/>
    <w:rsid w:val="00D64696"/>
    <w:rsid w:val="00D75B33"/>
    <w:rsid w:val="00D903B5"/>
    <w:rsid w:val="00D90D49"/>
    <w:rsid w:val="00DC5D96"/>
    <w:rsid w:val="00DD4F3E"/>
    <w:rsid w:val="00DD6514"/>
    <w:rsid w:val="00E13E55"/>
    <w:rsid w:val="00E3360B"/>
    <w:rsid w:val="00E3382C"/>
    <w:rsid w:val="00E71524"/>
    <w:rsid w:val="00E96D05"/>
    <w:rsid w:val="00EA7406"/>
    <w:rsid w:val="00EB128A"/>
    <w:rsid w:val="00EE4F85"/>
    <w:rsid w:val="00F116C5"/>
    <w:rsid w:val="00F225BF"/>
    <w:rsid w:val="00F25B99"/>
    <w:rsid w:val="00F4086F"/>
    <w:rsid w:val="00F53753"/>
    <w:rsid w:val="00F70E50"/>
    <w:rsid w:val="00F7167E"/>
    <w:rsid w:val="00F7443C"/>
    <w:rsid w:val="00F76C9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E965E9"/>
  <w15:docId w15:val="{BDFC6935-47FB-44F0-B6B6-3972AB6A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770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77001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7700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A27C8-BF56-48B4-AD2A-776185EF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11</TotalTime>
  <Pages>2</Pages>
  <Words>117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Kissairis Mabel Diaz Polanco</cp:lastModifiedBy>
  <cp:revision>19</cp:revision>
  <cp:lastPrinted>2011-03-04T18:27:00Z</cp:lastPrinted>
  <dcterms:created xsi:type="dcterms:W3CDTF">2025-02-20T13:42:00Z</dcterms:created>
  <dcterms:modified xsi:type="dcterms:W3CDTF">2026-09-04T18:42:00Z</dcterms:modified>
</cp:coreProperties>
</file>