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70E5E5" w14:textId="77777777" w:rsidR="00535962" w:rsidRPr="00F7167E" w:rsidRDefault="00FC6C88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A89CE1" wp14:editId="199714AB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CE346" w14:textId="30A6E63A" w:rsidR="002E1412" w:rsidRPr="002E1412" w:rsidRDefault="00FF31A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E0749">
                                  <w:rPr>
                                    <w:rStyle w:val="Style6"/>
                                  </w:rPr>
                                  <w:t>Ministerio de la Mujer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A89CE1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14:paraId="159CE346" w14:textId="30A6E63A" w:rsidR="002E1412" w:rsidRPr="002E1412" w:rsidRDefault="00FF31A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E0749">
                            <w:rPr>
                              <w:rStyle w:val="Style6"/>
                            </w:rPr>
                            <w:t>Ministerio de la Mujer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5400AF0D" wp14:editId="394868C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9E87914" wp14:editId="5679C57D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D531784" w14:textId="162A2317" w:rsidR="00957FDA" w:rsidRPr="00535962" w:rsidRDefault="00FF65B3" w:rsidP="004B4FCE">
                                    <w:r>
                                      <w:t>MMUJER</w:t>
                                    </w:r>
                                    <w:r w:rsidR="00C67904">
                                      <w:rPr>
                                        <w:lang w:val="es-DO"/>
                                      </w:rPr>
                                      <w:t>-</w:t>
                                    </w:r>
                                    <w:r w:rsidR="00DE4A0A">
                                      <w:t>DAF-CM-202</w:t>
                                    </w:r>
                                    <w:r>
                                      <w:t>6</w:t>
                                    </w:r>
                                    <w:r w:rsidR="00DE4A0A">
                                      <w:t>-</w:t>
                                    </w:r>
                                    <w:r w:rsidR="00964B76">
                                      <w:t>00</w:t>
                                    </w:r>
                                    <w:r w:rsidR="00A535C3">
                                      <w:t>6</w:t>
                                    </w:r>
                                    <w:r w:rsidR="00FF31AA">
                                      <w:t>8</w:t>
                                    </w:r>
                                  </w:p>
                                  <w:bookmarkStart w:id="0" w:name="_GoBack" w:displacedByCustomXml="next"/>
                                  <w:bookmarkEnd w:id="0" w:displacedByCustomXml="next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3BA1EF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87914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D531784" w14:textId="162A2317" w:rsidR="00957FDA" w:rsidRPr="00535962" w:rsidRDefault="00FF65B3" w:rsidP="004B4FCE">
                              <w:r>
                                <w:t>MMUJER</w:t>
                              </w:r>
                              <w:r w:rsidR="00C67904">
                                <w:rPr>
                                  <w:lang w:val="es-DO"/>
                                </w:rPr>
                                <w:t>-</w:t>
                              </w:r>
                              <w:r w:rsidR="00DE4A0A">
                                <w:t>DAF-CM-202</w:t>
                              </w:r>
                              <w:r>
                                <w:t>6</w:t>
                              </w:r>
                              <w:r w:rsidR="00DE4A0A">
                                <w:t>-</w:t>
                              </w:r>
                              <w:r w:rsidR="00964B76">
                                <w:t>00</w:t>
                              </w:r>
                              <w:r w:rsidR="00A535C3">
                                <w:t>6</w:t>
                              </w:r>
                              <w:r w:rsidR="00FF31AA">
                                <w:t>8</w:t>
                              </w:r>
                            </w:p>
                            <w:bookmarkStart w:id="1" w:name="_GoBack" w:displacedByCustomXml="next"/>
                            <w:bookmarkEnd w:id="1" w:displacedByCustomXml="next"/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3BA1EF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9A225B" wp14:editId="6C24BDA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59DAF5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A225B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14:paraId="4859DAF5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8C52CF" wp14:editId="1A51B06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99DAD3" w14:textId="00BD1BB3" w:rsidR="00BC61BD" w:rsidRPr="00BC61BD" w:rsidRDefault="003823E1">
                            <w:pPr>
                              <w:rPr>
                                <w:lang w:val="en-US"/>
                              </w:rPr>
                            </w:pPr>
                            <w:r w:rsidRPr="003823E1">
                              <w:rPr>
                                <w:noProof/>
                                <w:lang w:val="es-MX" w:eastAsia="es-MX"/>
                              </w:rPr>
                              <w:drawing>
                                <wp:inline distT="0" distB="0" distL="0" distR="0" wp14:anchorId="71DC5979" wp14:editId="11F0AFF1">
                                  <wp:extent cx="872490" cy="677754"/>
                                  <wp:effectExtent l="0" t="0" r="0" b="8255"/>
                                  <wp:docPr id="2" name="Imagen 1" descr="Imagen que contiene Logotipo&#10;&#10;El contenido generado por IA puede ser incorrecto.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360FA2CB-9118-420A-9BCE-DB7DD64ECCD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n 1" descr="Imagen que contiene Logotipo&#10;&#10;El contenido generado por IA puede ser incorrecto.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360FA2CB-9118-420A-9BCE-DB7DD64ECCD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2490" cy="6777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C52CF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p w14:paraId="2099DAD3" w14:textId="00BD1BB3" w:rsidR="00BC61BD" w:rsidRPr="00BC61BD" w:rsidRDefault="003823E1">
                      <w:pPr>
                        <w:rPr>
                          <w:lang w:val="en-US"/>
                        </w:rPr>
                      </w:pPr>
                      <w:r w:rsidRPr="003823E1">
                        <w:rPr>
                          <w:noProof/>
                          <w:lang w:val="es-MX" w:eastAsia="es-MX"/>
                        </w:rPr>
                        <w:drawing>
                          <wp:inline distT="0" distB="0" distL="0" distR="0" wp14:anchorId="71DC5979" wp14:editId="11F0AFF1">
                            <wp:extent cx="872490" cy="677754"/>
                            <wp:effectExtent l="0" t="0" r="0" b="8255"/>
                            <wp:docPr id="2" name="Imagen 1" descr="Imagen que contiene Logotipo&#10;&#10;El contenido generado por IA puede ser incorrecto.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360FA2CB-9118-420A-9BCE-DB7DD64ECCD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n 1" descr="Imagen que contiene Logotipo&#10;&#10;El contenido generado por IA puede ser incorrecto.">
                                      <a:extLst>
                                        <a:ext uri="{FF2B5EF4-FFF2-40B4-BE49-F238E27FC236}">
                                          <a16:creationId xmlns:a16="http://schemas.microsoft.com/office/drawing/2014/main" id="{360FA2CB-9118-420A-9BCE-DB7DD64ECCD7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2490" cy="6777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23053B6" w14:textId="77777777" w:rsidR="00535962" w:rsidRPr="00535962" w:rsidRDefault="00FC6C88" w:rsidP="0053596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AE869A1" wp14:editId="51293102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25FA9" w14:textId="77777777" w:rsidR="00F7443C" w:rsidRPr="004767CC" w:rsidRDefault="00FF31A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869A1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14:paraId="67F25FA9" w14:textId="77777777" w:rsidR="00F7443C" w:rsidRPr="004767CC" w:rsidRDefault="00FF31A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4A0CAB" wp14:editId="17D4C80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CC400C" w14:textId="77777777" w:rsidR="0026335F" w:rsidRPr="0026335F" w:rsidRDefault="0026335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A0CAB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14:paraId="13CC400C" w14:textId="77777777" w:rsidR="0026335F" w:rsidRPr="0026335F" w:rsidRDefault="0026335F"/>
                  </w:txbxContent>
                </v:textbox>
              </v:shape>
            </w:pict>
          </mc:Fallback>
        </mc:AlternateContent>
      </w:r>
    </w:p>
    <w:p w14:paraId="23085EEF" w14:textId="77777777" w:rsidR="00535962" w:rsidRDefault="00FC6C88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0A6818" wp14:editId="7F48395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3FAE0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A681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14:paraId="2C3FAE0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32ECD4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3"/>
        <w:gridCol w:w="1276"/>
        <w:gridCol w:w="1277"/>
        <w:gridCol w:w="1701"/>
        <w:gridCol w:w="1559"/>
        <w:gridCol w:w="1843"/>
      </w:tblGrid>
      <w:tr w:rsidR="0037246F" w14:paraId="5B0A364A" w14:textId="77777777" w:rsidTr="004B4FCE">
        <w:trPr>
          <w:trHeight w:val="560"/>
          <w:jc w:val="center"/>
        </w:trPr>
        <w:tc>
          <w:tcPr>
            <w:tcW w:w="849" w:type="dxa"/>
            <w:vAlign w:val="center"/>
          </w:tcPr>
          <w:p w14:paraId="05868141" w14:textId="77777777" w:rsidR="0037246F" w:rsidRPr="00131369" w:rsidRDefault="0029729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3" w:type="dxa"/>
            <w:vAlign w:val="center"/>
          </w:tcPr>
          <w:p w14:paraId="1419474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8D005C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F7B33E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7" w:type="dxa"/>
            <w:vAlign w:val="center"/>
          </w:tcPr>
          <w:p w14:paraId="4482379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29BC1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C6A5BD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7510A6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4B4FCE" w14:paraId="739A87F0" w14:textId="77777777" w:rsidTr="004B4FCE">
        <w:trPr>
          <w:trHeight w:val="457"/>
          <w:jc w:val="center"/>
        </w:trPr>
        <w:tc>
          <w:tcPr>
            <w:tcW w:w="849" w:type="dxa"/>
          </w:tcPr>
          <w:p w14:paraId="31D1994A" w14:textId="77777777" w:rsidR="004B4FCE" w:rsidRPr="004B4FCE" w:rsidRDefault="004B4FCE" w:rsidP="004B4FCE">
            <w:r w:rsidRPr="004B4FCE">
              <w:t xml:space="preserve">     1</w:t>
            </w:r>
          </w:p>
        </w:tc>
        <w:tc>
          <w:tcPr>
            <w:tcW w:w="5583" w:type="dxa"/>
          </w:tcPr>
          <w:p w14:paraId="50F26EA5" w14:textId="77777777" w:rsidR="004B4FCE" w:rsidRPr="004B4FCE" w:rsidRDefault="004B4FCE" w:rsidP="004B4FCE"/>
        </w:tc>
        <w:tc>
          <w:tcPr>
            <w:tcW w:w="1276" w:type="dxa"/>
          </w:tcPr>
          <w:p w14:paraId="7F8B83B5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2648B9CE" w14:textId="77777777" w:rsidR="004B4FCE" w:rsidRPr="004B4FCE" w:rsidRDefault="004B4FCE" w:rsidP="004B4FCE"/>
        </w:tc>
        <w:tc>
          <w:tcPr>
            <w:tcW w:w="1701" w:type="dxa"/>
          </w:tcPr>
          <w:p w14:paraId="4F0CE1D6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3C40ABF4" w14:textId="77777777" w:rsidR="004B4FCE" w:rsidRPr="004B4FCE" w:rsidRDefault="004B4FCE" w:rsidP="004B4FCE"/>
        </w:tc>
        <w:tc>
          <w:tcPr>
            <w:tcW w:w="1843" w:type="dxa"/>
          </w:tcPr>
          <w:p w14:paraId="181187FC" w14:textId="77777777" w:rsidR="004B4FCE" w:rsidRPr="004B4FCE" w:rsidRDefault="004B4FCE" w:rsidP="004B4FCE"/>
        </w:tc>
      </w:tr>
      <w:tr w:rsidR="004B4FCE" w14:paraId="4A4E1829" w14:textId="77777777" w:rsidTr="004B4FCE">
        <w:trPr>
          <w:trHeight w:val="457"/>
          <w:jc w:val="center"/>
        </w:trPr>
        <w:tc>
          <w:tcPr>
            <w:tcW w:w="849" w:type="dxa"/>
          </w:tcPr>
          <w:p w14:paraId="0A5E07A3" w14:textId="77777777" w:rsidR="004B4FCE" w:rsidRPr="004B4FCE" w:rsidRDefault="004B4FCE" w:rsidP="004B4FCE">
            <w:r w:rsidRPr="004B4FCE">
              <w:t xml:space="preserve">     2</w:t>
            </w:r>
          </w:p>
        </w:tc>
        <w:tc>
          <w:tcPr>
            <w:tcW w:w="5583" w:type="dxa"/>
          </w:tcPr>
          <w:p w14:paraId="5457BF05" w14:textId="77777777" w:rsidR="004B4FCE" w:rsidRPr="004B4FCE" w:rsidRDefault="004B4FCE" w:rsidP="004B4FCE"/>
        </w:tc>
        <w:tc>
          <w:tcPr>
            <w:tcW w:w="1276" w:type="dxa"/>
          </w:tcPr>
          <w:p w14:paraId="4548159B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7971BFA2" w14:textId="77777777" w:rsidR="004B4FCE" w:rsidRPr="004B4FCE" w:rsidRDefault="004B4FCE" w:rsidP="004B4FCE"/>
        </w:tc>
        <w:tc>
          <w:tcPr>
            <w:tcW w:w="1701" w:type="dxa"/>
          </w:tcPr>
          <w:p w14:paraId="1BD1B260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56B4BE8D" w14:textId="77777777" w:rsidR="004B4FCE" w:rsidRPr="004B4FCE" w:rsidRDefault="004B4FCE" w:rsidP="004B4FCE"/>
        </w:tc>
        <w:tc>
          <w:tcPr>
            <w:tcW w:w="1843" w:type="dxa"/>
          </w:tcPr>
          <w:p w14:paraId="6EFF1178" w14:textId="77777777" w:rsidR="004B4FCE" w:rsidRPr="004B4FCE" w:rsidRDefault="004B4FCE" w:rsidP="004B4FCE"/>
        </w:tc>
      </w:tr>
      <w:tr w:rsidR="004B4FCE" w14:paraId="290AF287" w14:textId="77777777" w:rsidTr="004B4FCE">
        <w:trPr>
          <w:trHeight w:val="457"/>
          <w:jc w:val="center"/>
        </w:trPr>
        <w:tc>
          <w:tcPr>
            <w:tcW w:w="849" w:type="dxa"/>
          </w:tcPr>
          <w:p w14:paraId="3101C891" w14:textId="77777777" w:rsidR="004B4FCE" w:rsidRPr="004B4FCE" w:rsidRDefault="004B4FCE" w:rsidP="004B4FCE">
            <w:r w:rsidRPr="004B4FCE">
              <w:t xml:space="preserve">    3</w:t>
            </w:r>
          </w:p>
        </w:tc>
        <w:tc>
          <w:tcPr>
            <w:tcW w:w="5583" w:type="dxa"/>
          </w:tcPr>
          <w:p w14:paraId="2C783D31" w14:textId="77777777" w:rsidR="004B4FCE" w:rsidRPr="004B4FCE" w:rsidRDefault="004B4FCE" w:rsidP="004B4FCE"/>
        </w:tc>
        <w:tc>
          <w:tcPr>
            <w:tcW w:w="1276" w:type="dxa"/>
          </w:tcPr>
          <w:p w14:paraId="1BD04477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1FDF3D88" w14:textId="77777777" w:rsidR="004B4FCE" w:rsidRPr="004B4FCE" w:rsidRDefault="004B4FCE" w:rsidP="004B4FCE"/>
        </w:tc>
        <w:tc>
          <w:tcPr>
            <w:tcW w:w="1701" w:type="dxa"/>
          </w:tcPr>
          <w:p w14:paraId="52485C01" w14:textId="77777777" w:rsidR="004B4FCE" w:rsidRPr="004B4FCE" w:rsidRDefault="004B4FCE" w:rsidP="004B4FCE"/>
        </w:tc>
        <w:tc>
          <w:tcPr>
            <w:tcW w:w="1559" w:type="dxa"/>
          </w:tcPr>
          <w:p w14:paraId="3CFE64C9" w14:textId="77777777" w:rsidR="004B4FCE" w:rsidRPr="004B4FCE" w:rsidRDefault="004B4FCE" w:rsidP="004B4FCE"/>
        </w:tc>
        <w:tc>
          <w:tcPr>
            <w:tcW w:w="1843" w:type="dxa"/>
          </w:tcPr>
          <w:p w14:paraId="066D455F" w14:textId="77777777" w:rsidR="004B4FCE" w:rsidRPr="004B4FCE" w:rsidRDefault="004B4FCE" w:rsidP="004B4FCE"/>
        </w:tc>
      </w:tr>
      <w:tr w:rsidR="004B4FCE" w14:paraId="2A503D0A" w14:textId="77777777" w:rsidTr="004B4FCE">
        <w:trPr>
          <w:trHeight w:val="457"/>
          <w:jc w:val="center"/>
        </w:trPr>
        <w:tc>
          <w:tcPr>
            <w:tcW w:w="849" w:type="dxa"/>
          </w:tcPr>
          <w:p w14:paraId="2406F48B" w14:textId="77777777" w:rsidR="004B4FCE" w:rsidRPr="004B4FCE" w:rsidRDefault="004B4FCE" w:rsidP="004B4FCE">
            <w:r w:rsidRPr="004B4FCE">
              <w:t xml:space="preserve">    4</w:t>
            </w:r>
          </w:p>
        </w:tc>
        <w:tc>
          <w:tcPr>
            <w:tcW w:w="5583" w:type="dxa"/>
          </w:tcPr>
          <w:p w14:paraId="39E0479F" w14:textId="77777777" w:rsidR="004B4FCE" w:rsidRPr="004B4FCE" w:rsidRDefault="004B4FCE" w:rsidP="004B4FCE"/>
        </w:tc>
        <w:tc>
          <w:tcPr>
            <w:tcW w:w="1276" w:type="dxa"/>
          </w:tcPr>
          <w:p w14:paraId="6C287168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66938A08" w14:textId="77777777" w:rsidR="004B4FCE" w:rsidRPr="004B4FCE" w:rsidRDefault="004B4FCE" w:rsidP="0073472E">
            <w:r>
              <w:t xml:space="preserve">    </w:t>
            </w:r>
          </w:p>
        </w:tc>
        <w:tc>
          <w:tcPr>
            <w:tcW w:w="1701" w:type="dxa"/>
          </w:tcPr>
          <w:p w14:paraId="45233A6F" w14:textId="77777777" w:rsidR="004B4FCE" w:rsidRPr="004B4FCE" w:rsidRDefault="004B4FCE" w:rsidP="004B4FCE"/>
        </w:tc>
        <w:tc>
          <w:tcPr>
            <w:tcW w:w="1559" w:type="dxa"/>
          </w:tcPr>
          <w:p w14:paraId="738592E2" w14:textId="77777777" w:rsidR="004B4FCE" w:rsidRPr="004B4FCE" w:rsidRDefault="004B4FCE" w:rsidP="004B4FCE"/>
        </w:tc>
        <w:tc>
          <w:tcPr>
            <w:tcW w:w="1843" w:type="dxa"/>
          </w:tcPr>
          <w:p w14:paraId="6660CAC8" w14:textId="77777777" w:rsidR="004B4FCE" w:rsidRPr="004B4FCE" w:rsidRDefault="004B4FCE" w:rsidP="004B4FCE"/>
        </w:tc>
      </w:tr>
      <w:tr w:rsidR="0037246F" w14:paraId="1BEE2B7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3426F10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6ABAF21" w14:textId="77777777" w:rsidR="0037246F" w:rsidRPr="00D90C2A" w:rsidRDefault="00323ACC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5F766A" w:rsidRPr="00D90C2A">
              <w:rPr>
                <w:b/>
                <w:sz w:val="22"/>
                <w:szCs w:val="22"/>
              </w:rPr>
              <w:t>…</w:t>
            </w:r>
            <w:r w:rsidR="005F766A">
              <w:rPr>
                <w:b/>
                <w:sz w:val="22"/>
                <w:szCs w:val="22"/>
              </w:rPr>
              <w:t>…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036A3133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B059DE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187EA42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632AE0F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14C454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6096CE2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2A302A0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C6C88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CD53B2" wp14:editId="30107C0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A0AED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D53B2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14:paraId="2BA0AED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541820" w14:textId="77777777" w:rsidR="00BF7088" w:rsidRDefault="00BF7088" w:rsidP="001007E7">
      <w:pPr>
        <w:spacing w:after="0" w:line="240" w:lineRule="auto"/>
      </w:pPr>
      <w:r>
        <w:separator/>
      </w:r>
    </w:p>
  </w:endnote>
  <w:endnote w:type="continuationSeparator" w:id="0">
    <w:p w14:paraId="33E6C2D7" w14:textId="77777777" w:rsidR="00BF7088" w:rsidRDefault="00BF708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26FB2" w14:textId="77777777" w:rsidR="001007E7" w:rsidRDefault="00FC6C88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C22288" wp14:editId="70B3AAB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BE03F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A9F01E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26D983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C2228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14:paraId="1CBE03F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A9F01E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26D983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263C499" w14:textId="77777777" w:rsidR="001007E7" w:rsidRDefault="00FC6C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AA5E71" wp14:editId="1DF5F5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BB11A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AA5E71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14:paraId="4CBB11A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879FF9F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7FC627E4" wp14:editId="6FF55CE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B5028A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9AC455" w14:textId="77777777" w:rsidR="00BF7088" w:rsidRDefault="00BF7088" w:rsidP="001007E7">
      <w:pPr>
        <w:spacing w:after="0" w:line="240" w:lineRule="auto"/>
      </w:pPr>
      <w:r>
        <w:separator/>
      </w:r>
    </w:p>
  </w:footnote>
  <w:footnote w:type="continuationSeparator" w:id="0">
    <w:p w14:paraId="738B568D" w14:textId="77777777" w:rsidR="00BF7088" w:rsidRDefault="00BF7088" w:rsidP="001007E7">
      <w:pPr>
        <w:spacing w:after="0" w:line="240" w:lineRule="auto"/>
      </w:pPr>
      <w:r>
        <w:continuationSeparator/>
      </w:r>
    </w:p>
  </w:footnote>
  <w:footnote w:id="1">
    <w:p w14:paraId="32FAB6C2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741EF0A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F"/>
    <w:rsid w:val="00022B70"/>
    <w:rsid w:val="00034DD9"/>
    <w:rsid w:val="001007E7"/>
    <w:rsid w:val="001020C0"/>
    <w:rsid w:val="00123B8D"/>
    <w:rsid w:val="00157600"/>
    <w:rsid w:val="00170EC5"/>
    <w:rsid w:val="001762E7"/>
    <w:rsid w:val="00182F87"/>
    <w:rsid w:val="00194FF2"/>
    <w:rsid w:val="001A035B"/>
    <w:rsid w:val="001B5DB7"/>
    <w:rsid w:val="001E2887"/>
    <w:rsid w:val="001F2804"/>
    <w:rsid w:val="001F73A7"/>
    <w:rsid w:val="00200073"/>
    <w:rsid w:val="00253DBA"/>
    <w:rsid w:val="0026335F"/>
    <w:rsid w:val="00277D20"/>
    <w:rsid w:val="002860A4"/>
    <w:rsid w:val="002971F5"/>
    <w:rsid w:val="00297294"/>
    <w:rsid w:val="002A32E4"/>
    <w:rsid w:val="002C4A7E"/>
    <w:rsid w:val="002E1412"/>
    <w:rsid w:val="002F2B77"/>
    <w:rsid w:val="00314023"/>
    <w:rsid w:val="0031441A"/>
    <w:rsid w:val="00323ACC"/>
    <w:rsid w:val="00334A2E"/>
    <w:rsid w:val="00351DE8"/>
    <w:rsid w:val="003667BF"/>
    <w:rsid w:val="0037246F"/>
    <w:rsid w:val="003823E1"/>
    <w:rsid w:val="003A4539"/>
    <w:rsid w:val="003B29C3"/>
    <w:rsid w:val="003B38E0"/>
    <w:rsid w:val="003C69F4"/>
    <w:rsid w:val="00403697"/>
    <w:rsid w:val="0042429D"/>
    <w:rsid w:val="0042490F"/>
    <w:rsid w:val="00457721"/>
    <w:rsid w:val="00466B9C"/>
    <w:rsid w:val="004767CC"/>
    <w:rsid w:val="0049643D"/>
    <w:rsid w:val="004B4FCE"/>
    <w:rsid w:val="004C4743"/>
    <w:rsid w:val="004E4F9F"/>
    <w:rsid w:val="00535962"/>
    <w:rsid w:val="005B442B"/>
    <w:rsid w:val="005D0D63"/>
    <w:rsid w:val="005F766A"/>
    <w:rsid w:val="00611A07"/>
    <w:rsid w:val="00611AE1"/>
    <w:rsid w:val="0062592A"/>
    <w:rsid w:val="006506D0"/>
    <w:rsid w:val="00651E48"/>
    <w:rsid w:val="006709BC"/>
    <w:rsid w:val="006736D6"/>
    <w:rsid w:val="006D22EC"/>
    <w:rsid w:val="006D5196"/>
    <w:rsid w:val="006D59E3"/>
    <w:rsid w:val="0071686F"/>
    <w:rsid w:val="0073472E"/>
    <w:rsid w:val="00766372"/>
    <w:rsid w:val="00780880"/>
    <w:rsid w:val="007B4164"/>
    <w:rsid w:val="007B6F04"/>
    <w:rsid w:val="007B6F6F"/>
    <w:rsid w:val="00810515"/>
    <w:rsid w:val="0083342F"/>
    <w:rsid w:val="00833DE8"/>
    <w:rsid w:val="00854B4F"/>
    <w:rsid w:val="00891E87"/>
    <w:rsid w:val="00892A51"/>
    <w:rsid w:val="008B3AE5"/>
    <w:rsid w:val="008E7803"/>
    <w:rsid w:val="009002B4"/>
    <w:rsid w:val="009446F2"/>
    <w:rsid w:val="00957FDA"/>
    <w:rsid w:val="00964B76"/>
    <w:rsid w:val="00973324"/>
    <w:rsid w:val="009773D3"/>
    <w:rsid w:val="009A2AEC"/>
    <w:rsid w:val="009A4945"/>
    <w:rsid w:val="009B0931"/>
    <w:rsid w:val="009D63F5"/>
    <w:rsid w:val="009E0472"/>
    <w:rsid w:val="00A16099"/>
    <w:rsid w:val="00A24343"/>
    <w:rsid w:val="00A30384"/>
    <w:rsid w:val="00A535C3"/>
    <w:rsid w:val="00A640BD"/>
    <w:rsid w:val="00AB4966"/>
    <w:rsid w:val="00AC7631"/>
    <w:rsid w:val="00AD7919"/>
    <w:rsid w:val="00AF0D2F"/>
    <w:rsid w:val="00AF249E"/>
    <w:rsid w:val="00B12EA0"/>
    <w:rsid w:val="00B3101F"/>
    <w:rsid w:val="00B420BA"/>
    <w:rsid w:val="00B46841"/>
    <w:rsid w:val="00B61D08"/>
    <w:rsid w:val="00B62EEF"/>
    <w:rsid w:val="00B64D8F"/>
    <w:rsid w:val="00B80D25"/>
    <w:rsid w:val="00B81624"/>
    <w:rsid w:val="00B82170"/>
    <w:rsid w:val="00B9237C"/>
    <w:rsid w:val="00B97B51"/>
    <w:rsid w:val="00BC1D0C"/>
    <w:rsid w:val="00BC61BD"/>
    <w:rsid w:val="00BE4FB0"/>
    <w:rsid w:val="00BF1AD5"/>
    <w:rsid w:val="00BF7088"/>
    <w:rsid w:val="00C66D08"/>
    <w:rsid w:val="00C67904"/>
    <w:rsid w:val="00C72DC9"/>
    <w:rsid w:val="00CA4661"/>
    <w:rsid w:val="00CC0A2E"/>
    <w:rsid w:val="00CE67A3"/>
    <w:rsid w:val="00D24FA7"/>
    <w:rsid w:val="00D64696"/>
    <w:rsid w:val="00D90D49"/>
    <w:rsid w:val="00D93BCA"/>
    <w:rsid w:val="00DC5D96"/>
    <w:rsid w:val="00DD4F3E"/>
    <w:rsid w:val="00DD5397"/>
    <w:rsid w:val="00DE4A0A"/>
    <w:rsid w:val="00E053B3"/>
    <w:rsid w:val="00E05D5B"/>
    <w:rsid w:val="00E13E55"/>
    <w:rsid w:val="00E3360B"/>
    <w:rsid w:val="00E66ACF"/>
    <w:rsid w:val="00E95271"/>
    <w:rsid w:val="00E96D05"/>
    <w:rsid w:val="00EA28C4"/>
    <w:rsid w:val="00EA7406"/>
    <w:rsid w:val="00EB128A"/>
    <w:rsid w:val="00EC0597"/>
    <w:rsid w:val="00EE0749"/>
    <w:rsid w:val="00EF51AC"/>
    <w:rsid w:val="00F116C5"/>
    <w:rsid w:val="00F12185"/>
    <w:rsid w:val="00F225BF"/>
    <w:rsid w:val="00F25B99"/>
    <w:rsid w:val="00F26EB1"/>
    <w:rsid w:val="00F4086F"/>
    <w:rsid w:val="00F45E2C"/>
    <w:rsid w:val="00F4602B"/>
    <w:rsid w:val="00F53753"/>
    <w:rsid w:val="00F7167E"/>
    <w:rsid w:val="00F7443C"/>
    <w:rsid w:val="00F914E6"/>
    <w:rsid w:val="00FA33D1"/>
    <w:rsid w:val="00FC280C"/>
    <w:rsid w:val="00FC2870"/>
    <w:rsid w:val="00FC6C88"/>
    <w:rsid w:val="00FD0354"/>
    <w:rsid w:val="00FF31AA"/>
    <w:rsid w:val="00FF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9752AC"/>
  <w15:docId w15:val="{3D925772-EB73-41E7-8801-5F7D62C0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9B68C-D8A5-41CE-A791-66F4854B4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159</TotalTime>
  <Pages>1</Pages>
  <Words>114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Florian Cuevas</cp:lastModifiedBy>
  <cp:revision>45</cp:revision>
  <cp:lastPrinted>2011-03-04T18:27:00Z</cp:lastPrinted>
  <dcterms:created xsi:type="dcterms:W3CDTF">2021-04-13T13:39:00Z</dcterms:created>
  <dcterms:modified xsi:type="dcterms:W3CDTF">2026-09-08T23:17:00Z</dcterms:modified>
</cp:coreProperties>
</file>