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9A41E5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1BD" w:rsidRPr="00BC61BD" w:rsidRDefault="00F3774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p w:rsidR="00BC61BD" w:rsidRPr="00BC61BD" w:rsidRDefault="00F3774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830A6F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3774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F3774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bookmarkStart w:id="0" w:name="_GoBack"/>
      <w:bookmarkEnd w:id="0"/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F3774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F3774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lastRenderedPageBreak/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headerReference w:type="default" r:id="rId8"/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748" w:rsidRDefault="00F37748">
    <w:pPr>
      <w:pStyle w:val="Encabezado"/>
    </w:pPr>
    <w:r>
      <w:t xml:space="preserve">                                                                                                </w:t>
    </w:r>
    <w:r>
      <w:rPr>
        <w:noProof/>
      </w:rPr>
      <w:drawing>
        <wp:inline distT="0" distB="0" distL="0" distR="0" wp14:anchorId="2DE35B92" wp14:editId="647895A7">
          <wp:extent cx="1816735" cy="890270"/>
          <wp:effectExtent l="0" t="0" r="0" b="5080"/>
          <wp:docPr id="21" name="Imagen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6735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2E200A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37748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5F21CB4E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5699C-63E5-4B94-9131-BB5D03DE8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</TotalTime>
  <Pages>2</Pages>
  <Words>137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Digna Santamaria</cp:lastModifiedBy>
  <cp:revision>3</cp:revision>
  <cp:lastPrinted>2011-03-04T19:05:00Z</cp:lastPrinted>
  <dcterms:created xsi:type="dcterms:W3CDTF">2025-06-24T14:33:00Z</dcterms:created>
  <dcterms:modified xsi:type="dcterms:W3CDTF">2025-06-24T14:56:00Z</dcterms:modified>
</cp:coreProperties>
</file>