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AB41" w14:textId="58D8B174" w:rsidR="00535962" w:rsidRPr="00F7167E" w:rsidRDefault="00833FA3">
      <w:r>
        <w:rPr>
          <w:noProof/>
          <w:lang w:val="en-US"/>
        </w:rPr>
        <w:pict w14:anchorId="2147631D">
          <v:group id="_x0000_s2069" style="position:absolute;margin-left:558.45pt;margin-top:-46pt;width:142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26536C" w14:textId="3FBB1267" w:rsidR="00957FDA" w:rsidRPr="00535962" w:rsidRDefault="00344C9F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ITLA-CCC-CP-2026-001</w:t>
                          </w:r>
                          <w:r w:rsidR="008C2E93">
                            <w:rPr>
                              <w:rStyle w:val="Style2"/>
                            </w:rPr>
                            <w:t>0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0F3A7A1F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BD8EBDF" w14:textId="4A52F2B7" w:rsidR="002E1412" w:rsidRPr="002E1412" w:rsidRDefault="00833FA3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B6DE6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77777777" w:rsidR="00535962" w:rsidRPr="00535962" w:rsidRDefault="00833FA3" w:rsidP="00535962">
      <w:r>
        <w:rPr>
          <w:noProof/>
          <w:color w:val="FF0000"/>
          <w:lang w:eastAsia="zh-TW"/>
        </w:rPr>
        <w:pict w14:anchorId="7E7F0668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CFFE232" w14:textId="77777777" w:rsidR="00F7443C" w:rsidRPr="004767CC" w:rsidRDefault="00833FA3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A25C0AF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741AF855" w14:textId="3D07DF22" w:rsidR="0026335F" w:rsidRPr="0026335F" w:rsidRDefault="00833FA3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9-04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344C9F">
                        <w:rPr>
                          <w:rStyle w:val="Style5"/>
                          <w:lang w:val="es-DO"/>
                        </w:rPr>
                        <w:t>04 de septiembre de 2026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833FA3" w:rsidP="00535962">
      <w:r>
        <w:rPr>
          <w:noProof/>
          <w:sz w:val="24"/>
          <w:szCs w:val="24"/>
          <w:lang w:eastAsia="es-ES"/>
        </w:rPr>
        <w:pict w14:anchorId="455DF1FC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33FA3">
        <w:rPr>
          <w:noProof/>
          <w:color w:val="FF0000"/>
          <w:lang w:eastAsia="es-ES"/>
        </w:rPr>
        <w:pict w14:anchorId="4019266A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AB45A" w14:textId="77777777" w:rsidR="00833FA3" w:rsidRDefault="00833FA3" w:rsidP="001007E7">
      <w:pPr>
        <w:spacing w:after="0" w:line="240" w:lineRule="auto"/>
      </w:pPr>
      <w:r>
        <w:separator/>
      </w:r>
    </w:p>
  </w:endnote>
  <w:endnote w:type="continuationSeparator" w:id="0">
    <w:p w14:paraId="59870531" w14:textId="77777777" w:rsidR="00833FA3" w:rsidRDefault="00833FA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A802" w14:textId="77777777" w:rsidR="001007E7" w:rsidRDefault="00833FA3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833FA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366A0" w14:textId="77777777" w:rsidR="00833FA3" w:rsidRDefault="00833FA3" w:rsidP="001007E7">
      <w:pPr>
        <w:spacing w:after="0" w:line="240" w:lineRule="auto"/>
      </w:pPr>
      <w:r>
        <w:separator/>
      </w:r>
    </w:p>
  </w:footnote>
  <w:footnote w:type="continuationSeparator" w:id="0">
    <w:p w14:paraId="035648B9" w14:textId="77777777" w:rsidR="00833FA3" w:rsidRDefault="00833FA3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44C9F"/>
    <w:rsid w:val="00344F8C"/>
    <w:rsid w:val="00351DE8"/>
    <w:rsid w:val="0037246F"/>
    <w:rsid w:val="003A4539"/>
    <w:rsid w:val="003B29C3"/>
    <w:rsid w:val="003B38E0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5D35BB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33FA3"/>
    <w:rsid w:val="00854B4F"/>
    <w:rsid w:val="008978E8"/>
    <w:rsid w:val="008B3AE5"/>
    <w:rsid w:val="008C2E93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91390"/>
    <w:rsid w:val="00CA4661"/>
    <w:rsid w:val="00CE67A3"/>
    <w:rsid w:val="00D24FA7"/>
    <w:rsid w:val="00D45EC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Jose Nuñez</cp:lastModifiedBy>
  <cp:revision>10</cp:revision>
  <cp:lastPrinted>2011-03-04T18:27:00Z</cp:lastPrinted>
  <dcterms:created xsi:type="dcterms:W3CDTF">2011-03-04T18:31:00Z</dcterms:created>
  <dcterms:modified xsi:type="dcterms:W3CDTF">2026-09-02T21:32:00Z</dcterms:modified>
</cp:coreProperties>
</file>