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B80CB" w14:textId="77777777" w:rsidR="00535962" w:rsidRPr="00F7167E" w:rsidRDefault="009D58C4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70C140B" wp14:editId="363BD5D1">
                <wp:simplePos x="0" y="0"/>
                <wp:positionH relativeFrom="column">
                  <wp:posOffset>6901732</wp:posOffset>
                </wp:positionH>
                <wp:positionV relativeFrom="paragraph">
                  <wp:posOffset>-580445</wp:posOffset>
                </wp:positionV>
                <wp:extent cx="2290445" cy="701040"/>
                <wp:effectExtent l="0" t="0" r="1460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0445" cy="701040"/>
                          <a:chOff x="12306" y="523"/>
                          <a:chExt cx="3607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06" y="523"/>
                            <a:ext cx="360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356" y="561"/>
                            <a:ext cx="3506" cy="968"/>
                            <a:chOff x="8665" y="720"/>
                            <a:chExt cx="291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76" y="1077"/>
                              <a:ext cx="287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21E06A" w14:textId="11792BE6" w:rsidR="00957FDA" w:rsidRPr="00535962" w:rsidRDefault="005027C1" w:rsidP="00D822E0"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447194965"/>
                                  </w:sdtPr>
                                  <w:sdtContent>
                                    <w:r w:rsidRPr="005027C1">
                                      <w:rPr>
                                        <w:rStyle w:val="Style2"/>
                                      </w:rPr>
                                      <w:t>CONTRALORIA-DAF-CM-2026-0029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65" y="720"/>
                              <a:ext cx="291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26AE20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0C140B" id="Group 21" o:spid="_x0000_s1026" style="position:absolute;margin-left:543.45pt;margin-top:-45.7pt;width:180.35pt;height:55.2pt;z-index:251697152" coordorigin="12306,523" coordsize="360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">
                <v:rect id="Rectangle 22" o:spid="_x0000_s1027" style="position:absolute;left:12306;top:523;width:3607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8" style="position:absolute;left:12356;top:561;width:3506;height:968" coordorigin="8665,720" coordsize="291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676;top:1077;width:2870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14:paraId="2121E06A" w14:textId="11792BE6" w:rsidR="00957FDA" w:rsidRPr="00535962" w:rsidRDefault="005027C1" w:rsidP="00D822E0"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447194965"/>
                            </w:sdtPr>
                            <w:sdtContent>
                              <w:r w:rsidRPr="005027C1">
                                <w:rPr>
                                  <w:rStyle w:val="Style2"/>
                                </w:rPr>
                                <w:t>CONTRALORIA-DAF-CM-2026-0029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0" type="#_x0000_t202" style="position:absolute;left:8665;top:720;width:291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14:paraId="5C26AE20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87531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0CC2A3" wp14:editId="3E93A9E7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E0861" w14:textId="77777777" w:rsidR="002E1412" w:rsidRPr="002E1412" w:rsidRDefault="001B7F6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D58C4">
                                  <w:rPr>
                                    <w:rStyle w:val="Style6"/>
                                  </w:rPr>
                                  <w:t>CONTRALORIA GENERAL DE LA REPUBLICA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0CC2A3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4DCE0861" w14:textId="77777777" w:rsidR="002E1412" w:rsidRPr="002E1412" w:rsidRDefault="0017373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58C4">
                            <w:rPr>
                              <w:rStyle w:val="Style6"/>
                            </w:rPr>
                            <w:t>CONTRALORIA GENERAL DE LA REPUBLICA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41E9CFB9" wp14:editId="41D2BDA8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7531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C29A84" wp14:editId="60AE948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63C44D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C29A8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063C44D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C8753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856320" wp14:editId="2C38992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FDA853D" w14:textId="77777777" w:rsidR="00BC61BD" w:rsidRPr="00BC61BD" w:rsidRDefault="009D58C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D58C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7453F7D" wp14:editId="66A19445">
                                      <wp:extent cx="872490" cy="330324"/>
                                      <wp:effectExtent l="0" t="0" r="3810" b="0"/>
                                      <wp:docPr id="2" name="Imagen 2" descr="cid:image003.png@01D77182.1CA98D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" descr="cid:image003.png@01D77182.1CA98D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3032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85632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FDA853D" w14:textId="77777777" w:rsidR="00BC61BD" w:rsidRPr="00BC61BD" w:rsidRDefault="009D58C4">
                          <w:pPr>
                            <w:rPr>
                              <w:lang w:val="en-US"/>
                            </w:rPr>
                          </w:pPr>
                          <w:r w:rsidRPr="009D58C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7453F7D" wp14:editId="66A19445">
                                <wp:extent cx="872490" cy="330324"/>
                                <wp:effectExtent l="0" t="0" r="3810" b="0"/>
                                <wp:docPr id="2" name="Imagen 2" descr="cid:image003.png@01D77182.1CA98D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 descr="cid:image003.png@01D77182.1CA98D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r:link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3032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158B1F5" w14:textId="7066E48F" w:rsidR="00535962" w:rsidRPr="00535962" w:rsidRDefault="00173738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7C7900" wp14:editId="66D75DAA">
                <wp:simplePos x="0" y="0"/>
                <wp:positionH relativeFrom="column">
                  <wp:posOffset>7172078</wp:posOffset>
                </wp:positionH>
                <wp:positionV relativeFrom="paragraph">
                  <wp:posOffset>31971</wp:posOffset>
                </wp:positionV>
                <wp:extent cx="195337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37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7576C" w14:textId="39E3190A" w:rsidR="0026335F" w:rsidRPr="0026335F" w:rsidRDefault="001B7F6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027C1">
                                  <w:rPr>
                                    <w:rStyle w:val="Style5"/>
                                    <w:lang w:val="es-DO"/>
                                  </w:rPr>
                                  <w:t>02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C7900" id="Text Box 12" o:spid="_x0000_s1034" type="#_x0000_t202" style="position:absolute;margin-left:564.75pt;margin-top:2.5pt;width:153.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" filled="f" stroked="f">
                <v:textbox>
                  <w:txbxContent>
                    <w:p w14:paraId="2A77576C" w14:textId="39E3190A" w:rsidR="0026335F" w:rsidRPr="0026335F" w:rsidRDefault="001B7F6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027C1">
                            <w:rPr>
                              <w:rStyle w:val="Style5"/>
                              <w:lang w:val="es-DO"/>
                            </w:rPr>
                            <w:t>02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8753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58D899" wp14:editId="6EA44C7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96BEB" w14:textId="77777777" w:rsidR="00F7443C" w:rsidRPr="004767CC" w:rsidRDefault="001B7F6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58D899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9A96BEB" w14:textId="77777777" w:rsidR="00F7443C" w:rsidRPr="004767CC" w:rsidRDefault="0017373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469A37D" w14:textId="77777777" w:rsidR="005027C1" w:rsidRPr="005027C1" w:rsidRDefault="005027C1" w:rsidP="005027C1"/>
    <w:p w14:paraId="13B1E5A7" w14:textId="77777777" w:rsidR="005027C1" w:rsidRPr="005027C1" w:rsidRDefault="005027C1" w:rsidP="005027C1"/>
    <w:p w14:paraId="34E128C0" w14:textId="77777777" w:rsidR="001B7F66" w:rsidRPr="001B7F66" w:rsidRDefault="005027C1" w:rsidP="001B7F66">
      <w:pPr>
        <w:pStyle w:val="Sinespaciado"/>
        <w:rPr>
          <w:rStyle w:val="Style6"/>
        </w:rPr>
      </w:pPr>
      <w:bookmarkStart w:id="0" w:name="_GoBack"/>
      <w:r w:rsidRPr="001B7F66">
        <w:rPr>
          <w:rStyle w:val="Style6"/>
        </w:rPr>
        <w:t>ADQUISICION DE INSUMOS DE LIMPIEZA PARA USO DE LA INSTITUCIÓN DIRIGIDO A MIPYME  MUJER.</w:t>
      </w:r>
    </w:p>
    <w:bookmarkEnd w:id="0"/>
    <w:p w14:paraId="2AC3F93B" w14:textId="3CE52019" w:rsidR="005027C1" w:rsidRPr="005027C1" w:rsidRDefault="005027C1" w:rsidP="005027C1">
      <w:r w:rsidRPr="005027C1">
        <w:t xml:space="preserve"> REF.</w:t>
      </w:r>
      <w:r w:rsidRPr="005027C1">
        <w:rPr>
          <w:rStyle w:val="Style2"/>
        </w:rPr>
        <w:t xml:space="preserve"> </w:t>
      </w:r>
      <w:sdt>
        <w:sdtPr>
          <w:rPr>
            <w:rStyle w:val="Style2"/>
          </w:rPr>
          <w:alias w:val="No. del Expediente de Compras "/>
          <w:tag w:val="No. del Expediente de Compras "/>
          <w:id w:val="119045261"/>
        </w:sdtPr>
        <w:sdtContent>
          <w:r w:rsidRPr="005027C1">
            <w:rPr>
              <w:rStyle w:val="Style2"/>
            </w:rPr>
            <w:t>CONTRALORIA-DAF-CM-2026-0029</w:t>
          </w:r>
        </w:sdtContent>
      </w:sdt>
    </w:p>
    <w:p w14:paraId="62AFBF0C" w14:textId="3B3D23CD" w:rsidR="00535962" w:rsidRDefault="005027C1" w:rsidP="005027C1">
      <w:r w:rsidRPr="005027C1">
        <w:t xml:space="preserve"> </w:t>
      </w:r>
      <w:r w:rsidR="00C87531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FAB349" wp14:editId="72BCF91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FA1D6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FAB349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FFA1D6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B410E4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56FD4C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CE326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6708D7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6F08F6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5B98B6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A26B2D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9A868B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CC69A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A1F7F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5C55A7F" w14:textId="77777777" w:rsidTr="00A24343">
        <w:trPr>
          <w:trHeight w:val="457"/>
          <w:jc w:val="center"/>
        </w:trPr>
        <w:tc>
          <w:tcPr>
            <w:tcW w:w="849" w:type="dxa"/>
          </w:tcPr>
          <w:p w14:paraId="0E436E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EE31AA" w14:textId="77777777" w:rsidR="0037246F" w:rsidRDefault="0037246F" w:rsidP="00BB657B">
            <w:pPr>
              <w:spacing w:after="0" w:line="240" w:lineRule="auto"/>
            </w:pPr>
          </w:p>
          <w:p w14:paraId="0BF429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0FAAF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1BCE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1C78F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E9A3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3B29F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766959F" w14:textId="77777777" w:rsidTr="00A24343">
        <w:trPr>
          <w:trHeight w:val="477"/>
          <w:jc w:val="center"/>
        </w:trPr>
        <w:tc>
          <w:tcPr>
            <w:tcW w:w="849" w:type="dxa"/>
          </w:tcPr>
          <w:p w14:paraId="1F2D80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A19160" w14:textId="77777777" w:rsidR="0037246F" w:rsidRDefault="0037246F" w:rsidP="00BB657B">
            <w:pPr>
              <w:spacing w:after="0" w:line="240" w:lineRule="auto"/>
            </w:pPr>
          </w:p>
          <w:p w14:paraId="6452EE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CA05A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B749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D11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26F3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4C7D1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5ACCD5" w14:textId="77777777" w:rsidTr="00A24343">
        <w:trPr>
          <w:trHeight w:val="477"/>
          <w:jc w:val="center"/>
        </w:trPr>
        <w:tc>
          <w:tcPr>
            <w:tcW w:w="849" w:type="dxa"/>
          </w:tcPr>
          <w:p w14:paraId="4586C1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DAE32C4" w14:textId="77777777" w:rsidR="0037246F" w:rsidRDefault="0037246F" w:rsidP="00BB657B">
            <w:pPr>
              <w:spacing w:after="0" w:line="240" w:lineRule="auto"/>
            </w:pPr>
          </w:p>
          <w:p w14:paraId="7EDE6B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C980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4C5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1069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AA063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6170D0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CE75684" w14:textId="77777777" w:rsidTr="00A24343">
        <w:trPr>
          <w:trHeight w:val="477"/>
          <w:jc w:val="center"/>
        </w:trPr>
        <w:tc>
          <w:tcPr>
            <w:tcW w:w="849" w:type="dxa"/>
          </w:tcPr>
          <w:p w14:paraId="7F70EF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AA7BA0F" w14:textId="77777777" w:rsidR="0037246F" w:rsidRDefault="0037246F" w:rsidP="00BB657B">
            <w:pPr>
              <w:spacing w:after="0" w:line="240" w:lineRule="auto"/>
            </w:pPr>
          </w:p>
          <w:p w14:paraId="7F998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08B8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A27D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BC16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4C10F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83307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20C4045" w14:textId="77777777" w:rsidTr="00A24343">
        <w:trPr>
          <w:trHeight w:val="477"/>
          <w:jc w:val="center"/>
        </w:trPr>
        <w:tc>
          <w:tcPr>
            <w:tcW w:w="849" w:type="dxa"/>
          </w:tcPr>
          <w:p w14:paraId="61EEE7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5345319" w14:textId="77777777" w:rsidR="0037246F" w:rsidRDefault="0037246F" w:rsidP="00BB657B">
            <w:pPr>
              <w:spacing w:after="0" w:line="240" w:lineRule="auto"/>
            </w:pPr>
          </w:p>
          <w:p w14:paraId="6364BC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B377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FA57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BF923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CC22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566C12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2707764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B0A67C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93B95BC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DEC045E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FA13116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5E4F94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C3BDBE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lastRenderedPageBreak/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F7109B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E8E5346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51D7B3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8753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AC03A0" wp14:editId="2013F41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C19CD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AC03A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89C19CD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E43D37" w14:textId="77777777" w:rsidR="00995676" w:rsidRDefault="00995676" w:rsidP="001007E7">
      <w:pPr>
        <w:spacing w:after="0" w:line="240" w:lineRule="auto"/>
      </w:pPr>
      <w:r>
        <w:separator/>
      </w:r>
    </w:p>
  </w:endnote>
  <w:endnote w:type="continuationSeparator" w:id="0">
    <w:p w14:paraId="1DF6751A" w14:textId="77777777" w:rsidR="00995676" w:rsidRDefault="0099567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A69C4" w14:textId="77777777" w:rsidR="001007E7" w:rsidRDefault="00C8753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D247EC" wp14:editId="0B1E1C3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2108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301EA3C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B83C0A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1D247E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FC2108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301EA3C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B83C0A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7B858A5" w14:textId="77777777" w:rsidR="001007E7" w:rsidRDefault="00C8753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CA6D9" wp14:editId="55098FE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D075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D2CA6D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60D075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62DA6FA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AE245D1" wp14:editId="059D45E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06BBA6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7DA77" w14:textId="77777777" w:rsidR="00995676" w:rsidRDefault="00995676" w:rsidP="001007E7">
      <w:pPr>
        <w:spacing w:after="0" w:line="240" w:lineRule="auto"/>
      </w:pPr>
      <w:r>
        <w:separator/>
      </w:r>
    </w:p>
  </w:footnote>
  <w:footnote w:type="continuationSeparator" w:id="0">
    <w:p w14:paraId="7F27265D" w14:textId="77777777" w:rsidR="00995676" w:rsidRDefault="00995676" w:rsidP="001007E7">
      <w:pPr>
        <w:spacing w:after="0" w:line="240" w:lineRule="auto"/>
      </w:pPr>
      <w:r>
        <w:continuationSeparator/>
      </w:r>
    </w:p>
  </w:footnote>
  <w:footnote w:id="1">
    <w:p w14:paraId="7D8FAD2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F34D4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54EA8"/>
    <w:rsid w:val="001007E7"/>
    <w:rsid w:val="001020C0"/>
    <w:rsid w:val="00123B8D"/>
    <w:rsid w:val="00157600"/>
    <w:rsid w:val="00170EC5"/>
    <w:rsid w:val="00173738"/>
    <w:rsid w:val="00194FF2"/>
    <w:rsid w:val="001B7F66"/>
    <w:rsid w:val="001F73A7"/>
    <w:rsid w:val="00200073"/>
    <w:rsid w:val="00253DBA"/>
    <w:rsid w:val="0026335F"/>
    <w:rsid w:val="002860A4"/>
    <w:rsid w:val="002971F5"/>
    <w:rsid w:val="002C4A7E"/>
    <w:rsid w:val="002E1412"/>
    <w:rsid w:val="002F5892"/>
    <w:rsid w:val="00314023"/>
    <w:rsid w:val="0031441A"/>
    <w:rsid w:val="00351DE8"/>
    <w:rsid w:val="0035428A"/>
    <w:rsid w:val="0037246F"/>
    <w:rsid w:val="003A4539"/>
    <w:rsid w:val="003B29C3"/>
    <w:rsid w:val="003B38E0"/>
    <w:rsid w:val="003D36FB"/>
    <w:rsid w:val="003E7C98"/>
    <w:rsid w:val="00403697"/>
    <w:rsid w:val="0042490F"/>
    <w:rsid w:val="00466B9C"/>
    <w:rsid w:val="004767CC"/>
    <w:rsid w:val="0049643D"/>
    <w:rsid w:val="004C1829"/>
    <w:rsid w:val="004C4743"/>
    <w:rsid w:val="004E4F9F"/>
    <w:rsid w:val="005027C1"/>
    <w:rsid w:val="00527FAE"/>
    <w:rsid w:val="00530BE1"/>
    <w:rsid w:val="00535962"/>
    <w:rsid w:val="005B442B"/>
    <w:rsid w:val="005D0D63"/>
    <w:rsid w:val="00611A07"/>
    <w:rsid w:val="0061716C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95676"/>
    <w:rsid w:val="009A2AEC"/>
    <w:rsid w:val="009B0931"/>
    <w:rsid w:val="009D58C4"/>
    <w:rsid w:val="009E0472"/>
    <w:rsid w:val="00A16099"/>
    <w:rsid w:val="00A24343"/>
    <w:rsid w:val="00A640BD"/>
    <w:rsid w:val="00A76E27"/>
    <w:rsid w:val="00AB4966"/>
    <w:rsid w:val="00AC7631"/>
    <w:rsid w:val="00AD7919"/>
    <w:rsid w:val="00AE68C3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87531"/>
    <w:rsid w:val="00CA4661"/>
    <w:rsid w:val="00CE67A3"/>
    <w:rsid w:val="00D24FA7"/>
    <w:rsid w:val="00D64696"/>
    <w:rsid w:val="00D822E0"/>
    <w:rsid w:val="00D90D49"/>
    <w:rsid w:val="00DC4982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2ED99D1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1B7F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png@01D7E117.0F1104F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cid:image001.png@01D7E117.0F1104F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28BD0-2DFB-43D2-B399-DFED85C8A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127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Rivas Villafaña</cp:lastModifiedBy>
  <cp:revision>12</cp:revision>
  <cp:lastPrinted>2011-03-04T18:27:00Z</cp:lastPrinted>
  <dcterms:created xsi:type="dcterms:W3CDTF">2026-09-02T13:47:00Z</dcterms:created>
  <dcterms:modified xsi:type="dcterms:W3CDTF">2026-09-02T14:03:00Z</dcterms:modified>
</cp:coreProperties>
</file>