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E1C2C" w14:textId="77777777" w:rsidR="00535962" w:rsidRPr="00F7167E" w:rsidRDefault="00BF3637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3BC79FF" wp14:editId="70A0E182">
                <wp:simplePos x="0" y="0"/>
                <wp:positionH relativeFrom="column">
                  <wp:posOffset>7029450</wp:posOffset>
                </wp:positionH>
                <wp:positionV relativeFrom="paragraph">
                  <wp:posOffset>-647459</wp:posOffset>
                </wp:positionV>
                <wp:extent cx="2019372" cy="752233"/>
                <wp:effectExtent l="0" t="0" r="19050" b="101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372" cy="752233"/>
                          <a:chOff x="12769" y="399"/>
                          <a:chExt cx="2777" cy="1228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769" y="399"/>
                            <a:ext cx="2777" cy="1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13" y="561"/>
                            <a:ext cx="2606" cy="968"/>
                            <a:chOff x="9130" y="720"/>
                            <a:chExt cx="2170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30" y="1077"/>
                              <a:ext cx="217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CA8A076" w14:textId="7CD4496D" w:rsidR="00840E00" w:rsidRPr="00535962" w:rsidRDefault="00BF3637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cultura-</w:t>
                                    </w:r>
                                    <w:r w:rsidR="002C3209">
                                      <w:rPr>
                                        <w:rStyle w:val="Style2"/>
                                      </w:rPr>
                                      <w:t>DAF-CM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2C3209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2C3209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23A565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C79FF" id="Group 20" o:spid="_x0000_s1026" style="position:absolute;margin-left:553.5pt;margin-top:-51pt;width:159pt;height:59.25pt;z-index:251656192" coordorigin="12769,399" coordsize="2777,1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">
                <v:rect id="Rectangle 21" o:spid="_x0000_s1027" style="position:absolute;left:12769;top:399;width:2777;height:1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13;top:561;width:2606;height:968" coordorigin="9130,720" coordsize="217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30;top:1077;width:217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CA8A076" w14:textId="7CD4496D" w:rsidR="00840E00" w:rsidRPr="00535962" w:rsidRDefault="00BF3637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cultura-</w:t>
                              </w:r>
                              <w:r w:rsidR="002C3209">
                                <w:rPr>
                                  <w:rStyle w:val="Style2"/>
                                </w:rPr>
                                <w:t>DAF-CM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2C3209">
                                <w:rPr>
                                  <w:rStyle w:val="Style2"/>
                                </w:rPr>
                                <w:t>5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2C3209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23A565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82911" wp14:editId="594C604B">
                <wp:simplePos x="0" y="0"/>
                <wp:positionH relativeFrom="column">
                  <wp:posOffset>-277495</wp:posOffset>
                </wp:positionH>
                <wp:positionV relativeFrom="paragraph">
                  <wp:posOffset>-501015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726A32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82911" id="Text Box 27" o:spid="_x0000_s1031" type="#_x0000_t202" style="position:absolute;margin-left:-21.85pt;margin-top:-39.45pt;width:74.65pt;height:2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" filled="f" stroked="f">
                <v:textbox inset="0,0,0,0">
                  <w:txbxContent>
                    <w:p w14:paraId="4E726A32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62170565" wp14:editId="2836DFF7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C3ACC43" wp14:editId="56BB15C2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BB23462" w14:textId="77777777" w:rsidR="00BC61BD" w:rsidRPr="00BC61BD" w:rsidRDefault="00BF363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F3637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DD05026" wp14:editId="6B9FBA10">
                                      <wp:extent cx="933450" cy="771525"/>
                                      <wp:effectExtent l="0" t="0" r="0" b="9525"/>
                                      <wp:docPr id="1" name="Imagen 1" descr="C:\Users\usuarip\Desktop\logo nuevo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6" descr="C:\Users\usuarip\Desktop\logo nuevo.pn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33450" cy="771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CC43" id="Text Box 2" o:spid="_x0000_s1032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BB23462" w14:textId="77777777" w:rsidR="00BC61BD" w:rsidRPr="00BC61BD" w:rsidRDefault="00BF3637">
                          <w:pPr>
                            <w:rPr>
                              <w:lang w:val="en-US"/>
                            </w:rPr>
                          </w:pPr>
                          <w:r w:rsidRPr="00BF3637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DD05026" wp14:editId="6B9FBA10">
                                <wp:extent cx="933450" cy="771525"/>
                                <wp:effectExtent l="0" t="0" r="0" b="9525"/>
                                <wp:docPr id="1" name="Imagen 1" descr="C:\Users\usuarip\Desktop\logo nuevo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6" descr="C:\Users\usuarip\Desktop\logo nuevo.png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34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3FB8912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3E9123" wp14:editId="1552C78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C3567" w14:textId="77777777" w:rsidR="002E1412" w:rsidRPr="002E1412" w:rsidRDefault="002C320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9123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" stroked="f">
                <v:textbox>
                  <w:txbxContent>
                    <w:p w14:paraId="235C3567" w14:textId="77777777" w:rsidR="002E1412" w:rsidRPr="002E1412" w:rsidRDefault="002C320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BC66E6" wp14:editId="0DC44087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79B6B" w14:textId="77777777" w:rsidR="0026335F" w:rsidRPr="0026335F" w:rsidRDefault="002C320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C66E6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" filled="f" stroked="f">
                <v:textbox>
                  <w:txbxContent>
                    <w:p w14:paraId="02D79B6B" w14:textId="77777777" w:rsidR="0026335F" w:rsidRPr="0026335F" w:rsidRDefault="002C320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3C63D27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EC2CA5" wp14:editId="4B799939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254A4" w14:textId="77777777" w:rsidR="00F7443C" w:rsidRPr="004767CC" w:rsidRDefault="002C320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C2CA5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" stroked="f">
                <v:textbox>
                  <w:txbxContent>
                    <w:p w14:paraId="47C254A4" w14:textId="77777777" w:rsidR="00F7443C" w:rsidRPr="004767CC" w:rsidRDefault="002C320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F7ED09" wp14:editId="4C4D372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66F16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7ED09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" filled="f" stroked="f">
                <v:textbox>
                  <w:txbxContent>
                    <w:p w14:paraId="0366F16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724AAD3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04BA608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7D1703BF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6F7A042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CBF72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FD500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7A0E8D0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992B1E3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6BBF271B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F4C284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7B0F96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6B5C3882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BF0C27F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6E6251E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CEE28D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37F0645" w14:textId="77777777" w:rsidTr="00822B7A">
        <w:trPr>
          <w:trHeight w:val="229"/>
          <w:jc w:val="center"/>
        </w:trPr>
        <w:tc>
          <w:tcPr>
            <w:tcW w:w="0" w:type="auto"/>
          </w:tcPr>
          <w:p w14:paraId="23105C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5B240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5BAD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2E8E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F2F5B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6CB43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86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A686F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70E4738" w14:textId="77777777" w:rsidTr="00822B7A">
        <w:trPr>
          <w:trHeight w:val="211"/>
          <w:jc w:val="center"/>
        </w:trPr>
        <w:tc>
          <w:tcPr>
            <w:tcW w:w="0" w:type="auto"/>
          </w:tcPr>
          <w:p w14:paraId="3B20398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E4B5C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27F1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36C00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6D54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61C7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42E3F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537D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59A854" w14:textId="77777777" w:rsidTr="00822B7A">
        <w:trPr>
          <w:trHeight w:val="229"/>
          <w:jc w:val="center"/>
        </w:trPr>
        <w:tc>
          <w:tcPr>
            <w:tcW w:w="0" w:type="auto"/>
          </w:tcPr>
          <w:p w14:paraId="49CEDA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A9F1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5B301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F4FE3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E31E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0DEF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BAABE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04AA2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C173DFA" w14:textId="77777777" w:rsidTr="00822B7A">
        <w:trPr>
          <w:trHeight w:val="229"/>
          <w:jc w:val="center"/>
        </w:trPr>
        <w:tc>
          <w:tcPr>
            <w:tcW w:w="0" w:type="auto"/>
          </w:tcPr>
          <w:p w14:paraId="0C9B81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4D21C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B94C3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51A77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359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94266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5E0C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A1BEB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DCB6A3C" w14:textId="77777777" w:rsidTr="00822B7A">
        <w:trPr>
          <w:trHeight w:val="229"/>
          <w:jc w:val="center"/>
        </w:trPr>
        <w:tc>
          <w:tcPr>
            <w:tcW w:w="0" w:type="auto"/>
          </w:tcPr>
          <w:p w14:paraId="22B191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2731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9040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40DAE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BE378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087A6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B2D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51AB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3E7E1E1" w14:textId="77777777" w:rsidTr="00822B7A">
        <w:trPr>
          <w:trHeight w:val="229"/>
          <w:jc w:val="center"/>
        </w:trPr>
        <w:tc>
          <w:tcPr>
            <w:tcW w:w="0" w:type="auto"/>
          </w:tcPr>
          <w:p w14:paraId="3FB749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586CF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E482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C7257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9E82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108EE3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EA757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4DA407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EB34553" w14:textId="77777777" w:rsidTr="00822B7A">
        <w:trPr>
          <w:trHeight w:val="229"/>
          <w:jc w:val="center"/>
        </w:trPr>
        <w:tc>
          <w:tcPr>
            <w:tcW w:w="0" w:type="auto"/>
          </w:tcPr>
          <w:p w14:paraId="21D16E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779F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A231D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01D63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2866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961D3E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0A18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3696E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96B9F89" w14:textId="77777777" w:rsidTr="00822B7A">
        <w:trPr>
          <w:trHeight w:val="211"/>
          <w:jc w:val="center"/>
        </w:trPr>
        <w:tc>
          <w:tcPr>
            <w:tcW w:w="0" w:type="auto"/>
          </w:tcPr>
          <w:p w14:paraId="1E7770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72C2E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4FE78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1654D5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55C3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32985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AE0F7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390E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C8174D8" w14:textId="77777777" w:rsidTr="00822B7A">
        <w:trPr>
          <w:trHeight w:val="229"/>
          <w:jc w:val="center"/>
        </w:trPr>
        <w:tc>
          <w:tcPr>
            <w:tcW w:w="0" w:type="auto"/>
          </w:tcPr>
          <w:p w14:paraId="40D434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F18A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6692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1FE8D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9427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7C4F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DFA6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3FA83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29FAF55" w14:textId="77777777" w:rsidTr="00822B7A">
        <w:trPr>
          <w:trHeight w:val="229"/>
          <w:jc w:val="center"/>
        </w:trPr>
        <w:tc>
          <w:tcPr>
            <w:tcW w:w="0" w:type="auto"/>
          </w:tcPr>
          <w:p w14:paraId="2D6C39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BD431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67387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91E31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66335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70455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C45B3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F8FA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3161B56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23625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280BB57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F9FBC43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E06295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7D6D922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6F8CB303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ECD1F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67A4AD0C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88388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31BC9F" wp14:editId="361DFCE6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1E62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BC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" filled="f" stroked="f">
              <v:textbox inset="0,0,0,0">
                <w:txbxContent>
                  <w:p w14:paraId="69B1E62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7BD4ED" wp14:editId="24A46BF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3A9E8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90A0D4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77BD4ED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" filled="f" stroked="f">
              <v:textbox style="mso-fit-shape-to-text:t" inset="0,0,0,0">
                <w:txbxContent>
                  <w:p w14:paraId="5033A9E8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90A0D4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6C9ABB8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2CF3487" wp14:editId="721F0FA8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71993C0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B45CE8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8C40E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26C1DF60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C3209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BF3637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4994BE31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8E9B04F2-348E-45DB-A0DA-AF36460D3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6EAB91-BDF7-44B4-84DE-A1196F8C3A87}"/>
</file>

<file path=customXml/itemProps3.xml><?xml version="1.0" encoding="utf-8"?>
<ds:datastoreItem xmlns:ds="http://schemas.openxmlformats.org/officeDocument/2006/customXml" ds:itemID="{446642B9-06DF-4180-B376-9487931432EE}"/>
</file>

<file path=customXml/itemProps4.xml><?xml version="1.0" encoding="utf-8"?>
<ds:datastoreItem xmlns:ds="http://schemas.openxmlformats.org/officeDocument/2006/customXml" ds:itemID="{E284B290-8596-4B22-BE67-431CF35616F5}"/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7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Miguel Mejia Lorenzo</cp:lastModifiedBy>
  <cp:revision>7</cp:revision>
  <cp:lastPrinted>2011-03-04T19:05:00Z</cp:lastPrinted>
  <dcterms:created xsi:type="dcterms:W3CDTF">2014-01-02T13:42:00Z</dcterms:created>
  <dcterms:modified xsi:type="dcterms:W3CDTF">2025-06-17T13:01:00Z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