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E9799" w14:textId="77777777" w:rsidR="00535962" w:rsidRPr="00F7167E" w:rsidRDefault="007A5A87">
      <w:r w:rsidRPr="006500E2"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DA8F4C" wp14:editId="70B81CA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C937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9DA8F4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62AC937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309F97" wp14:editId="7E674B2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6E9E5" w14:textId="77777777" w:rsidR="0026335F" w:rsidRPr="0026335F" w:rsidRDefault="006E2BE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309F97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D36E9E5" w14:textId="77777777" w:rsidR="0026335F" w:rsidRPr="0026335F" w:rsidRDefault="00151EC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BBC100E" wp14:editId="58C0DC1A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sdtEndPr>
                                <w:sdtContent>
                                  <w:p w14:paraId="6E949EFA" w14:textId="6C70F26F" w:rsidR="001466B0" w:rsidRPr="006E2BE4" w:rsidRDefault="006E2BE4" w:rsidP="001466B0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6E2BE4">
                                      <w:rPr>
                                        <w:b/>
                                      </w:rPr>
                                      <w:t>HOSPITAL CENTRAL FFA-DAF-CM-2026-0106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ADBD9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C100E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sdtEndPr>
                          <w:sdtContent>
                            <w:p w14:paraId="6E949EFA" w14:textId="6C70F26F" w:rsidR="001466B0" w:rsidRPr="006E2BE4" w:rsidRDefault="006E2BE4" w:rsidP="001466B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E2BE4">
                                <w:rPr>
                                  <w:b/>
                                </w:rPr>
                                <w:t>HOSPITAL CENTRAL FFA-DAF-CM-2026-0106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7ADBD9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C8A450" wp14:editId="21548D39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405CBE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2CE8D99" wp14:editId="491AD79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C8A45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405CBE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2CE8D99" wp14:editId="491AD79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C5AA869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BA766F" wp14:editId="635E590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79E8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BA766F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A779E8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CFBD090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8AB0DF" wp14:editId="24B0257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2790E" w14:textId="77777777" w:rsidR="002E1412" w:rsidRPr="002E1412" w:rsidRDefault="006E2BE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8AB0D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1A42790E" w14:textId="77777777" w:rsidR="002E1412" w:rsidRPr="002E1412" w:rsidRDefault="00151EC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37CE71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9B997A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9B1B62" wp14:editId="1D76327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E7AC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49B1B6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DCE7AC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2FFC7E2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7A5A4A" wp14:editId="22E6B40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1097B" w14:textId="77777777" w:rsidR="002E1412" w:rsidRPr="002E1412" w:rsidRDefault="006E2BE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7A5A4A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8A1097B" w14:textId="77777777" w:rsidR="002E1412" w:rsidRPr="002E1412" w:rsidRDefault="00151EC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4812BE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A7E5FE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D3163E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D35A7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943034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AE2093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E877818" w14:textId="77777777" w:rsidTr="00E82502">
        <w:trPr>
          <w:cantSplit/>
          <w:trHeight w:val="440"/>
        </w:trPr>
        <w:tc>
          <w:tcPr>
            <w:tcW w:w="9252" w:type="dxa"/>
          </w:tcPr>
          <w:p w14:paraId="4C88934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0B5B2E4" w14:textId="77777777" w:rsidTr="00E82502">
        <w:trPr>
          <w:cantSplit/>
          <w:trHeight w:val="440"/>
        </w:trPr>
        <w:tc>
          <w:tcPr>
            <w:tcW w:w="9252" w:type="dxa"/>
          </w:tcPr>
          <w:p w14:paraId="1E16EE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C29CB23" w14:textId="77777777" w:rsidTr="00E82502">
        <w:trPr>
          <w:cantSplit/>
          <w:trHeight w:val="440"/>
        </w:trPr>
        <w:tc>
          <w:tcPr>
            <w:tcW w:w="9252" w:type="dxa"/>
          </w:tcPr>
          <w:p w14:paraId="059CD1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0722C30" w14:textId="77777777" w:rsidTr="00E82502">
        <w:trPr>
          <w:cantSplit/>
          <w:trHeight w:val="440"/>
        </w:trPr>
        <w:tc>
          <w:tcPr>
            <w:tcW w:w="9252" w:type="dxa"/>
          </w:tcPr>
          <w:p w14:paraId="1A62EE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2CEA437" w14:textId="77777777" w:rsidTr="00E82502">
        <w:trPr>
          <w:cantSplit/>
          <w:trHeight w:val="440"/>
        </w:trPr>
        <w:tc>
          <w:tcPr>
            <w:tcW w:w="9252" w:type="dxa"/>
          </w:tcPr>
          <w:p w14:paraId="1716051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943EC3D" w14:textId="77777777" w:rsidTr="00E82502">
        <w:trPr>
          <w:cantSplit/>
          <w:trHeight w:val="440"/>
        </w:trPr>
        <w:tc>
          <w:tcPr>
            <w:tcW w:w="9252" w:type="dxa"/>
          </w:tcPr>
          <w:p w14:paraId="0C7EAF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32AC2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A656AF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FC541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D72697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DCAD85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D30EB" w14:textId="77777777" w:rsidR="00151ECA" w:rsidRDefault="00151ECA" w:rsidP="001007E7">
      <w:pPr>
        <w:spacing w:after="0" w:line="240" w:lineRule="auto"/>
      </w:pPr>
      <w:r>
        <w:separator/>
      </w:r>
    </w:p>
  </w:endnote>
  <w:endnote w:type="continuationSeparator" w:id="0">
    <w:p w14:paraId="429AC994" w14:textId="77777777" w:rsidR="00151ECA" w:rsidRDefault="00151EC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1EB4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63687E8D" wp14:editId="3ACBC05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9D95C7" wp14:editId="7987CF8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D676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04464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59D95C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5CD676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404464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315EE2" wp14:editId="0311F33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11973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A315EE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211973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C0BF80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38153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C91C60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67C4F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FC860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C99FD" w14:textId="77777777" w:rsidR="00151ECA" w:rsidRDefault="00151ECA" w:rsidP="001007E7">
      <w:pPr>
        <w:spacing w:after="0" w:line="240" w:lineRule="auto"/>
      </w:pPr>
      <w:r>
        <w:separator/>
      </w:r>
    </w:p>
  </w:footnote>
  <w:footnote w:type="continuationSeparator" w:id="0">
    <w:p w14:paraId="3F42D4E9" w14:textId="77777777" w:rsidR="00151ECA" w:rsidRDefault="00151EC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1ECA"/>
    <w:rsid w:val="00157600"/>
    <w:rsid w:val="00170EC5"/>
    <w:rsid w:val="00177633"/>
    <w:rsid w:val="00181E8D"/>
    <w:rsid w:val="00194FF2"/>
    <w:rsid w:val="001A3F92"/>
    <w:rsid w:val="001F73A7"/>
    <w:rsid w:val="002009A7"/>
    <w:rsid w:val="00204C56"/>
    <w:rsid w:val="00253DBA"/>
    <w:rsid w:val="0026335F"/>
    <w:rsid w:val="00295BD4"/>
    <w:rsid w:val="002C0D2E"/>
    <w:rsid w:val="002D451D"/>
    <w:rsid w:val="002E1412"/>
    <w:rsid w:val="002E509B"/>
    <w:rsid w:val="00314023"/>
    <w:rsid w:val="00340991"/>
    <w:rsid w:val="00341484"/>
    <w:rsid w:val="00392351"/>
    <w:rsid w:val="003A6141"/>
    <w:rsid w:val="003C0D53"/>
    <w:rsid w:val="00404131"/>
    <w:rsid w:val="0042490F"/>
    <w:rsid w:val="004379A6"/>
    <w:rsid w:val="0044234A"/>
    <w:rsid w:val="00456C17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E2BE4"/>
    <w:rsid w:val="006F567F"/>
    <w:rsid w:val="00725091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0B8F"/>
    <w:rsid w:val="00AF2E6B"/>
    <w:rsid w:val="00AF3BBD"/>
    <w:rsid w:val="00B071D0"/>
    <w:rsid w:val="00B121A1"/>
    <w:rsid w:val="00B62EEF"/>
    <w:rsid w:val="00B97B51"/>
    <w:rsid w:val="00BA0007"/>
    <w:rsid w:val="00BA4E23"/>
    <w:rsid w:val="00BB1D79"/>
    <w:rsid w:val="00BC1D0C"/>
    <w:rsid w:val="00BC61BD"/>
    <w:rsid w:val="00BD1586"/>
    <w:rsid w:val="00BD6188"/>
    <w:rsid w:val="00BF0558"/>
    <w:rsid w:val="00C078CB"/>
    <w:rsid w:val="00C22DBE"/>
    <w:rsid w:val="00C5078F"/>
    <w:rsid w:val="00C66D08"/>
    <w:rsid w:val="00C7470C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14E11"/>
    <w:rsid w:val="00F225BF"/>
    <w:rsid w:val="00F316BB"/>
    <w:rsid w:val="00F53753"/>
    <w:rsid w:val="00F7167E"/>
    <w:rsid w:val="00F7443C"/>
    <w:rsid w:val="00F84D68"/>
    <w:rsid w:val="00F87C34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A601A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EEB58-3AC9-47B1-B3BE-4167D94D5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28</cp:revision>
  <cp:lastPrinted>2011-03-04T18:48:00Z</cp:lastPrinted>
  <dcterms:created xsi:type="dcterms:W3CDTF">2023-02-26T17:21:00Z</dcterms:created>
  <dcterms:modified xsi:type="dcterms:W3CDTF">2026-09-09T12:56:00Z</dcterms:modified>
</cp:coreProperties>
</file>