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94BEE" w14:textId="5137E2DC" w:rsidR="00351E02" w:rsidRDefault="00F378FA" w:rsidP="00BC3D52">
      <w:pPr>
        <w:pStyle w:val="Sinespaciado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806F5A6" wp14:editId="39BC68CE">
            <wp:simplePos x="0" y="0"/>
            <wp:positionH relativeFrom="column">
              <wp:posOffset>1733909</wp:posOffset>
            </wp:positionH>
            <wp:positionV relativeFrom="paragraph">
              <wp:posOffset>-284672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E5DD8">
        <w:rPr>
          <w:noProof/>
          <w:lang w:val="es-DO" w:eastAsia="es-DO"/>
        </w:rPr>
        <w:pict w14:anchorId="3ADC2972">
          <v:group id="Group 21" o:spid="_x0000_s1028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D0BB53D" w14:textId="1CCFB992" w:rsidR="001C593A" w:rsidRPr="008378BB" w:rsidRDefault="00BC3D52" w:rsidP="001C593A">
                          <w:pPr>
                            <w:jc w:val="both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BF131F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9135C4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  <w:r w:rsidR="004E5DD8">
                            <w:rPr>
                              <w:rStyle w:val="Style2"/>
                              <w:sz w:val="20"/>
                              <w:szCs w:val="20"/>
                            </w:rPr>
                            <w:t>4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4E5DD8">
        <w:rPr>
          <w:noProof/>
          <w:lang w:val="es-DO" w:eastAsia="es-DO"/>
        </w:rPr>
        <w:pict w14:anchorId="2B2EBD54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77777777" w:rsidR="001C593A" w:rsidRDefault="001C593A"/>
    <w:p w14:paraId="5C59D250" w14:textId="03EF572A" w:rsidR="006506D0" w:rsidRDefault="004E5DD8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1035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4E5DD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4E5DD8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4E5DD8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1027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4E5DD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5F8D2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791EC947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E5DD8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4E5DD8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E354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24264B0A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42B9"/>
    <w:rsid w:val="000A2257"/>
    <w:rsid w:val="000B0DCD"/>
    <w:rsid w:val="000C2887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629B0"/>
    <w:rsid w:val="00170EC5"/>
    <w:rsid w:val="0017409E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23516"/>
    <w:rsid w:val="00231B07"/>
    <w:rsid w:val="00234DCF"/>
    <w:rsid w:val="00235C6B"/>
    <w:rsid w:val="00241EDB"/>
    <w:rsid w:val="00253DA4"/>
    <w:rsid w:val="00253DBA"/>
    <w:rsid w:val="0026335F"/>
    <w:rsid w:val="002834B9"/>
    <w:rsid w:val="00294B9B"/>
    <w:rsid w:val="00295BD4"/>
    <w:rsid w:val="00295C1D"/>
    <w:rsid w:val="002D451D"/>
    <w:rsid w:val="002D4D83"/>
    <w:rsid w:val="002D5332"/>
    <w:rsid w:val="002E1412"/>
    <w:rsid w:val="003005B4"/>
    <w:rsid w:val="00314023"/>
    <w:rsid w:val="00341484"/>
    <w:rsid w:val="00351E02"/>
    <w:rsid w:val="00357B4C"/>
    <w:rsid w:val="003648B7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6B9C"/>
    <w:rsid w:val="00484FB4"/>
    <w:rsid w:val="004B30DA"/>
    <w:rsid w:val="004B34A5"/>
    <w:rsid w:val="004D45A8"/>
    <w:rsid w:val="004D6162"/>
    <w:rsid w:val="004E5DD8"/>
    <w:rsid w:val="004F79D7"/>
    <w:rsid w:val="00535962"/>
    <w:rsid w:val="00550697"/>
    <w:rsid w:val="00580A18"/>
    <w:rsid w:val="005A1761"/>
    <w:rsid w:val="005D72BB"/>
    <w:rsid w:val="00602A2A"/>
    <w:rsid w:val="00611A07"/>
    <w:rsid w:val="0062592A"/>
    <w:rsid w:val="00644619"/>
    <w:rsid w:val="006506D0"/>
    <w:rsid w:val="00651E48"/>
    <w:rsid w:val="00653AF3"/>
    <w:rsid w:val="00655AD5"/>
    <w:rsid w:val="00666D56"/>
    <w:rsid w:val="006709BC"/>
    <w:rsid w:val="006942E7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20C9F"/>
    <w:rsid w:val="0082707E"/>
    <w:rsid w:val="008315B0"/>
    <w:rsid w:val="008378BB"/>
    <w:rsid w:val="00861F79"/>
    <w:rsid w:val="00870284"/>
    <w:rsid w:val="008A7CA9"/>
    <w:rsid w:val="008B0F95"/>
    <w:rsid w:val="008B3AE5"/>
    <w:rsid w:val="008C388B"/>
    <w:rsid w:val="008D3A95"/>
    <w:rsid w:val="008F5957"/>
    <w:rsid w:val="008F5CFD"/>
    <w:rsid w:val="00911661"/>
    <w:rsid w:val="009135C4"/>
    <w:rsid w:val="009140DD"/>
    <w:rsid w:val="009410E8"/>
    <w:rsid w:val="0094780C"/>
    <w:rsid w:val="00961699"/>
    <w:rsid w:val="009642B7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E6EA1"/>
    <w:rsid w:val="00BF131F"/>
    <w:rsid w:val="00BF4F76"/>
    <w:rsid w:val="00C078CB"/>
    <w:rsid w:val="00C07942"/>
    <w:rsid w:val="00C22DBE"/>
    <w:rsid w:val="00C2459A"/>
    <w:rsid w:val="00C5078F"/>
    <w:rsid w:val="00C66D08"/>
    <w:rsid w:val="00C7470C"/>
    <w:rsid w:val="00C80540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03AD7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B82"/>
    <w:rsid w:val="00DC5C57"/>
    <w:rsid w:val="00DC5D96"/>
    <w:rsid w:val="00DD4F3E"/>
    <w:rsid w:val="00E058A3"/>
    <w:rsid w:val="00E114A3"/>
    <w:rsid w:val="00E13E55"/>
    <w:rsid w:val="00E1461C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4975"/>
    <w:rsid w:val="00F2510B"/>
    <w:rsid w:val="00F378F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76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72</cp:revision>
  <cp:lastPrinted>2011-03-04T18:48:00Z</cp:lastPrinted>
  <dcterms:created xsi:type="dcterms:W3CDTF">2014-01-15T13:04:00Z</dcterms:created>
  <dcterms:modified xsi:type="dcterms:W3CDTF">2026-09-08T20:12:00Z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