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E6E3E" w14:textId="77777777" w:rsidR="00535962" w:rsidRPr="00F7167E" w:rsidRDefault="00903D58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629AD2" wp14:editId="7FDA42ED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5481E5" w14:textId="77777777" w:rsidR="002E1412" w:rsidRPr="002E1412" w:rsidRDefault="009522DB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22DFD" w:rsidRPr="00E22DFD">
                                  <w:rPr>
                                    <w:rStyle w:val="Style6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6OogwIAABE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" stroked="f">
                <v:textbox>
                  <w:txbxContent>
                    <w:p w:rsidR="002E1412" w:rsidRPr="002E1412" w:rsidRDefault="0058447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22DFD" w:rsidRPr="00E22DFD">
                            <w:rPr>
                              <w:rStyle w:val="Style6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734679BA" wp14:editId="71B8C9AE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91E14D1" wp14:editId="72117276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E7A4281" w14:textId="5CC5AF82" w:rsidR="009005C3" w:rsidRPr="00134CBA" w:rsidRDefault="00202934" w:rsidP="00903D58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 w:rsidRPr="00202934">
                                      <w:rPr>
                                        <w:lang w:val="en-US"/>
                                      </w:rPr>
                                      <w:t>HOSPI</w:t>
                                    </w:r>
                                    <w:r w:rsidR="004760C0">
                                      <w:rPr>
                                        <w:lang w:val="en-US"/>
                                      </w:rPr>
                                      <w:t>TAL CENTRAL FFA-DAF-CM-2026-0</w:t>
                                    </w:r>
                                    <w:r w:rsidR="00134CBA" w:rsidRPr="00134CBA">
                                      <w:rPr>
                                        <w:lang w:val="en-US"/>
                                      </w:rPr>
                                      <w:t>105</w:t>
                                    </w:r>
                                  </w:p>
                                  <w:p w14:paraId="335646C0" w14:textId="77777777" w:rsidR="00957FDA" w:rsidRPr="00535962" w:rsidRDefault="009522DB" w:rsidP="00957FDA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1F445B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1E14D1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E7A4281" w14:textId="5CC5AF82" w:rsidR="009005C3" w:rsidRPr="00134CBA" w:rsidRDefault="00202934" w:rsidP="00903D58">
                              <w:pPr>
                                <w:rPr>
                                  <w:lang w:val="en-US"/>
                                </w:rPr>
                              </w:pPr>
                              <w:r w:rsidRPr="00202934">
                                <w:rPr>
                                  <w:lang w:val="en-US"/>
                                </w:rPr>
                                <w:t>HOSPI</w:t>
                              </w:r>
                              <w:r w:rsidR="004760C0">
                                <w:rPr>
                                  <w:lang w:val="en-US"/>
                                </w:rPr>
                                <w:t>TAL CENTRAL FFA-DAF-CM-2026-0</w:t>
                              </w:r>
                              <w:r w:rsidR="00134CBA" w:rsidRPr="00134CBA">
                                <w:rPr>
                                  <w:lang w:val="en-US"/>
                                </w:rPr>
                                <w:t>105</w:t>
                              </w:r>
                            </w:p>
                            <w:p w14:paraId="335646C0" w14:textId="77777777" w:rsidR="00957FDA" w:rsidRPr="00535962" w:rsidRDefault="009522DB" w:rsidP="00957FDA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1F445B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260FF39" wp14:editId="7E2BE5FA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7D509E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229177" wp14:editId="4A3386EE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11543FC4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010EF54" wp14:editId="74BA1259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345816D8" w14:textId="33E21307" w:rsidR="00535962" w:rsidRPr="00535962" w:rsidRDefault="006D7557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BBB5D2" wp14:editId="19D254A5">
                <wp:simplePos x="0" y="0"/>
                <wp:positionH relativeFrom="column">
                  <wp:posOffset>7753350</wp:posOffset>
                </wp:positionH>
                <wp:positionV relativeFrom="paragraph">
                  <wp:posOffset>36195</wp:posOffset>
                </wp:positionV>
                <wp:extent cx="1371600" cy="278130"/>
                <wp:effectExtent l="0" t="0" r="0" b="762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83E488" w14:textId="2D9F61D7" w:rsidR="0026335F" w:rsidRPr="0026335F" w:rsidRDefault="009522D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fecha </w:t>
                                </w:r>
                              </w:sdtContent>
                            </w:sdt>
                            <w:r w:rsidR="0003355F">
                              <w:rPr>
                                <w:rStyle w:val="Style5"/>
                              </w:rPr>
                              <w:t>21/07</w:t>
                            </w:r>
                            <w:r w:rsidR="00B31159">
                              <w:rPr>
                                <w:rStyle w:val="Style5"/>
                              </w:rPr>
                              <w:t>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BB5D2" id="Text Box 12" o:spid="_x0000_s1034" type="#_x0000_t202" style="position:absolute;margin-left:610.5pt;margin-top:2.85pt;width:108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" filled="f" stroked="f">
                <v:textbox>
                  <w:txbxContent>
                    <w:p w14:paraId="7883E488" w14:textId="2D9F61D7" w:rsidR="0026335F" w:rsidRPr="0026335F" w:rsidRDefault="0003355F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fecha </w:t>
                          </w:r>
                        </w:sdtContent>
                      </w:sdt>
                      <w:r>
                        <w:rPr>
                          <w:rStyle w:val="Style5"/>
                        </w:rPr>
                        <w:t>21/07</w:t>
                      </w:r>
                      <w:r w:rsidR="00B31159">
                        <w:rPr>
                          <w:rStyle w:val="Style5"/>
                        </w:rPr>
                        <w:t>/2026</w:t>
                      </w:r>
                    </w:p>
                  </w:txbxContent>
                </v:textbox>
              </v:shape>
            </w:pict>
          </mc:Fallback>
        </mc:AlternateContent>
      </w:r>
      <w:r w:rsidR="00903D58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5CC2650" wp14:editId="51D22516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AFF24D" w14:textId="77777777" w:rsidR="00F7443C" w:rsidRPr="004767CC" w:rsidRDefault="009522DB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C2650" id="Text Box 18" o:spid="_x0000_s1035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MN/BaX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05AFF24D" w14:textId="77777777" w:rsidR="00F7443C" w:rsidRPr="004767CC" w:rsidRDefault="00F44456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2711989" w14:textId="77777777" w:rsidR="00535962" w:rsidRDefault="00903D58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E29F78" wp14:editId="0C0C8B1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5C182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37ED7808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E820BE1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C22ADE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975B54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3B8608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135AE41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20EC4AA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3F8A06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142EE1B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5970AB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47B0E5B" w14:textId="77777777" w:rsidTr="00A24343">
        <w:trPr>
          <w:trHeight w:val="457"/>
          <w:jc w:val="center"/>
        </w:trPr>
        <w:tc>
          <w:tcPr>
            <w:tcW w:w="849" w:type="dxa"/>
          </w:tcPr>
          <w:p w14:paraId="0E0E9FF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1A94ED" w14:textId="77777777" w:rsidR="0037246F" w:rsidRDefault="0037246F" w:rsidP="00BB657B">
            <w:pPr>
              <w:spacing w:after="0" w:line="240" w:lineRule="auto"/>
            </w:pPr>
          </w:p>
          <w:p w14:paraId="30D020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B81E8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1B05A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58011D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D39465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94D45C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588DFDF" w14:textId="77777777" w:rsidTr="00A24343">
        <w:trPr>
          <w:trHeight w:val="477"/>
          <w:jc w:val="center"/>
        </w:trPr>
        <w:tc>
          <w:tcPr>
            <w:tcW w:w="849" w:type="dxa"/>
          </w:tcPr>
          <w:p w14:paraId="3FE286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5B880C" w14:textId="77777777" w:rsidR="0037246F" w:rsidRDefault="0037246F" w:rsidP="00BB657B">
            <w:pPr>
              <w:spacing w:after="0" w:line="240" w:lineRule="auto"/>
            </w:pPr>
          </w:p>
          <w:p w14:paraId="027F19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F1597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0154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C02DF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531E02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570701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6544085" w14:textId="77777777" w:rsidTr="00A24343">
        <w:trPr>
          <w:trHeight w:val="477"/>
          <w:jc w:val="center"/>
        </w:trPr>
        <w:tc>
          <w:tcPr>
            <w:tcW w:w="849" w:type="dxa"/>
          </w:tcPr>
          <w:p w14:paraId="7F014CB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FE91F75" w14:textId="77777777" w:rsidR="0037246F" w:rsidRDefault="0037246F" w:rsidP="00BB657B">
            <w:pPr>
              <w:spacing w:after="0" w:line="240" w:lineRule="auto"/>
            </w:pPr>
          </w:p>
          <w:p w14:paraId="5D68CC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8672FF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9A8A66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60548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3C81E2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F395A9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91F3D18" w14:textId="77777777" w:rsidTr="00A24343">
        <w:trPr>
          <w:trHeight w:val="477"/>
          <w:jc w:val="center"/>
        </w:trPr>
        <w:tc>
          <w:tcPr>
            <w:tcW w:w="849" w:type="dxa"/>
          </w:tcPr>
          <w:p w14:paraId="593C11F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8A4742" w14:textId="77777777" w:rsidR="0037246F" w:rsidRDefault="0037246F" w:rsidP="00BB657B">
            <w:pPr>
              <w:spacing w:after="0" w:line="240" w:lineRule="auto"/>
            </w:pPr>
          </w:p>
          <w:p w14:paraId="03DCABF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3BDAEF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EED44B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F711EC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1B6A8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766AD9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FAC3266" w14:textId="77777777" w:rsidTr="00A24343">
        <w:trPr>
          <w:trHeight w:val="477"/>
          <w:jc w:val="center"/>
        </w:trPr>
        <w:tc>
          <w:tcPr>
            <w:tcW w:w="849" w:type="dxa"/>
          </w:tcPr>
          <w:p w14:paraId="1E77B2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107270B" w14:textId="77777777" w:rsidR="0037246F" w:rsidRDefault="0037246F" w:rsidP="00BB657B">
            <w:pPr>
              <w:spacing w:after="0" w:line="240" w:lineRule="auto"/>
            </w:pPr>
          </w:p>
          <w:p w14:paraId="3A71D5B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1FDB8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D3526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B085F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B4A68A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09E9AF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E122A99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C165B22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0B2E64B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A3994E7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79F910C3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304F93B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0DA37F4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EA17E94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481E607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03D58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8410304" wp14:editId="511D8E7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B377D3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03AD5" w14:textId="77777777" w:rsidR="009522DB" w:rsidRDefault="009522DB" w:rsidP="001007E7">
      <w:pPr>
        <w:spacing w:after="0" w:line="240" w:lineRule="auto"/>
      </w:pPr>
      <w:r>
        <w:separator/>
      </w:r>
    </w:p>
  </w:endnote>
  <w:endnote w:type="continuationSeparator" w:id="0">
    <w:p w14:paraId="02D4F0C3" w14:textId="77777777" w:rsidR="009522DB" w:rsidRDefault="009522D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1FA45" w14:textId="77777777" w:rsidR="001007E7" w:rsidRDefault="00903D5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4CBEE11" wp14:editId="7E78EAD9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5EE050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FD019D4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D7BBFC4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119B0F7F" w14:textId="77777777" w:rsidR="001007E7" w:rsidRDefault="00903D5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FD67D84" wp14:editId="629A265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DE3784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4AE3A3B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4EBEAFE6" wp14:editId="046EFCE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AFC9AA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5250C" w14:textId="77777777" w:rsidR="009522DB" w:rsidRDefault="009522DB" w:rsidP="001007E7">
      <w:pPr>
        <w:spacing w:after="0" w:line="240" w:lineRule="auto"/>
      </w:pPr>
      <w:r>
        <w:separator/>
      </w:r>
    </w:p>
  </w:footnote>
  <w:footnote w:type="continuationSeparator" w:id="0">
    <w:p w14:paraId="6F466275" w14:textId="77777777" w:rsidR="009522DB" w:rsidRDefault="009522DB" w:rsidP="001007E7">
      <w:pPr>
        <w:spacing w:after="0" w:line="240" w:lineRule="auto"/>
      </w:pPr>
      <w:r>
        <w:continuationSeparator/>
      </w:r>
    </w:p>
  </w:footnote>
  <w:footnote w:id="1">
    <w:p w14:paraId="30E8BE1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6BD0B36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355F"/>
    <w:rsid w:val="00034DD9"/>
    <w:rsid w:val="000824CE"/>
    <w:rsid w:val="000F7C12"/>
    <w:rsid w:val="001007E7"/>
    <w:rsid w:val="001020C0"/>
    <w:rsid w:val="00123B8D"/>
    <w:rsid w:val="00134CBA"/>
    <w:rsid w:val="00157600"/>
    <w:rsid w:val="00167535"/>
    <w:rsid w:val="00170EC5"/>
    <w:rsid w:val="00173EEC"/>
    <w:rsid w:val="00194FF2"/>
    <w:rsid w:val="001F73A7"/>
    <w:rsid w:val="00200073"/>
    <w:rsid w:val="00202934"/>
    <w:rsid w:val="0023657A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3B4F80"/>
    <w:rsid w:val="00403697"/>
    <w:rsid w:val="004047F7"/>
    <w:rsid w:val="0042490F"/>
    <w:rsid w:val="0044078B"/>
    <w:rsid w:val="00466B9C"/>
    <w:rsid w:val="004760C0"/>
    <w:rsid w:val="004767CC"/>
    <w:rsid w:val="00494137"/>
    <w:rsid w:val="0049643D"/>
    <w:rsid w:val="004C4743"/>
    <w:rsid w:val="004E4F9F"/>
    <w:rsid w:val="00514A7F"/>
    <w:rsid w:val="00535962"/>
    <w:rsid w:val="00561A8D"/>
    <w:rsid w:val="00584255"/>
    <w:rsid w:val="0058447D"/>
    <w:rsid w:val="005B442B"/>
    <w:rsid w:val="005D0D63"/>
    <w:rsid w:val="005D71AF"/>
    <w:rsid w:val="005D76DB"/>
    <w:rsid w:val="005F5B97"/>
    <w:rsid w:val="00611A07"/>
    <w:rsid w:val="006227FF"/>
    <w:rsid w:val="0062592A"/>
    <w:rsid w:val="006506D0"/>
    <w:rsid w:val="00651E48"/>
    <w:rsid w:val="006709BC"/>
    <w:rsid w:val="006D629F"/>
    <w:rsid w:val="006D7557"/>
    <w:rsid w:val="006F1F5D"/>
    <w:rsid w:val="00747384"/>
    <w:rsid w:val="00780880"/>
    <w:rsid w:val="007B4164"/>
    <w:rsid w:val="007B6F6F"/>
    <w:rsid w:val="007F7BB9"/>
    <w:rsid w:val="00810515"/>
    <w:rsid w:val="0083342F"/>
    <w:rsid w:val="00854B4F"/>
    <w:rsid w:val="00862A19"/>
    <w:rsid w:val="008B3AE5"/>
    <w:rsid w:val="009002B4"/>
    <w:rsid w:val="009005C3"/>
    <w:rsid w:val="00903D58"/>
    <w:rsid w:val="009368F4"/>
    <w:rsid w:val="009522DB"/>
    <w:rsid w:val="00957FDA"/>
    <w:rsid w:val="009773D3"/>
    <w:rsid w:val="00982515"/>
    <w:rsid w:val="009A2AEC"/>
    <w:rsid w:val="009B0931"/>
    <w:rsid w:val="009E0472"/>
    <w:rsid w:val="00A16099"/>
    <w:rsid w:val="00A23AE7"/>
    <w:rsid w:val="00A24343"/>
    <w:rsid w:val="00A640BD"/>
    <w:rsid w:val="00A74509"/>
    <w:rsid w:val="00AA31DB"/>
    <w:rsid w:val="00AB4966"/>
    <w:rsid w:val="00AC7631"/>
    <w:rsid w:val="00AD7919"/>
    <w:rsid w:val="00AF0D2F"/>
    <w:rsid w:val="00AF4A4D"/>
    <w:rsid w:val="00B3101F"/>
    <w:rsid w:val="00B31159"/>
    <w:rsid w:val="00B420BA"/>
    <w:rsid w:val="00B61D08"/>
    <w:rsid w:val="00B62EEF"/>
    <w:rsid w:val="00B6627F"/>
    <w:rsid w:val="00B82170"/>
    <w:rsid w:val="00B9237C"/>
    <w:rsid w:val="00B97B51"/>
    <w:rsid w:val="00BC1D0C"/>
    <w:rsid w:val="00BC61BD"/>
    <w:rsid w:val="00BE4FB0"/>
    <w:rsid w:val="00BF1AD5"/>
    <w:rsid w:val="00C015D0"/>
    <w:rsid w:val="00C0432F"/>
    <w:rsid w:val="00C66D08"/>
    <w:rsid w:val="00C857D9"/>
    <w:rsid w:val="00CA4661"/>
    <w:rsid w:val="00CE67A3"/>
    <w:rsid w:val="00D03111"/>
    <w:rsid w:val="00D24FA7"/>
    <w:rsid w:val="00D64696"/>
    <w:rsid w:val="00D90D49"/>
    <w:rsid w:val="00DC5D96"/>
    <w:rsid w:val="00DD4F3E"/>
    <w:rsid w:val="00E13E55"/>
    <w:rsid w:val="00E22DFD"/>
    <w:rsid w:val="00E3360B"/>
    <w:rsid w:val="00E96D05"/>
    <w:rsid w:val="00EA7406"/>
    <w:rsid w:val="00EB128A"/>
    <w:rsid w:val="00ED4C93"/>
    <w:rsid w:val="00ED5BFD"/>
    <w:rsid w:val="00ED7DD3"/>
    <w:rsid w:val="00F116C5"/>
    <w:rsid w:val="00F225BF"/>
    <w:rsid w:val="00F25B99"/>
    <w:rsid w:val="00F4086F"/>
    <w:rsid w:val="00F44456"/>
    <w:rsid w:val="00F53753"/>
    <w:rsid w:val="00F7167E"/>
    <w:rsid w:val="00F7443C"/>
    <w:rsid w:val="00F85C31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57986E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E8287-887F-4CC5-9869-1D768F818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Secundino Trinidad</cp:lastModifiedBy>
  <cp:revision>28</cp:revision>
  <cp:lastPrinted>2011-03-04T18:27:00Z</cp:lastPrinted>
  <dcterms:created xsi:type="dcterms:W3CDTF">2023-02-26T17:19:00Z</dcterms:created>
  <dcterms:modified xsi:type="dcterms:W3CDTF">2026-09-08T19:38:00Z</dcterms:modified>
</cp:coreProperties>
</file>