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7AB61A69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CA3513" w:rsidRPr="00CA3513">
                                          <w:rPr>
                                            <w:lang w:val="en-US"/>
                                          </w:rPr>
                                          <w:t>105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7F490D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7AB61A69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CA3513" w:rsidRPr="00CA3513">
                                    <w:rPr>
                                      <w:lang w:val="en-US"/>
                                    </w:rPr>
                                    <w:t>105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7F490D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7F490D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7F490D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4DF6D5FF">
                <wp:simplePos x="0" y="0"/>
                <wp:positionH relativeFrom="column">
                  <wp:posOffset>7486650</wp:posOffset>
                </wp:positionH>
                <wp:positionV relativeFrom="paragraph">
                  <wp:posOffset>96520</wp:posOffset>
                </wp:positionV>
                <wp:extent cx="142621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40798DA8" w:rsidR="0026335F" w:rsidRPr="0026335F" w:rsidRDefault="00C4766F">
                            <w:r>
                              <w:t>F</w:t>
                            </w:r>
                            <w:r w:rsidR="00E113A9">
                              <w:t>echa</w:t>
                            </w:r>
                            <w:r>
                              <w:t xml:space="preserve"> </w:t>
                            </w:r>
                            <w:r w:rsidR="0033702A">
                              <w:t>21</w:t>
                            </w:r>
                            <w:r w:rsidR="005C641E">
                              <w:t>/</w:t>
                            </w:r>
                            <w:r w:rsidR="0033702A">
                              <w:t>07</w:t>
                            </w:r>
                            <w: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89.5pt;margin-top:7.6pt;width:112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THq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" filled="f" stroked="f">
                <v:textbox>
                  <w:txbxContent>
                    <w:p w14:paraId="71FB5569" w14:textId="40798DA8" w:rsidR="0026335F" w:rsidRPr="0026335F" w:rsidRDefault="00C4766F">
                      <w:r>
                        <w:t>F</w:t>
                      </w:r>
                      <w:r w:rsidR="00E113A9">
                        <w:t>echa</w:t>
                      </w:r>
                      <w:r>
                        <w:t xml:space="preserve"> </w:t>
                      </w:r>
                      <w:r w:rsidR="0033702A">
                        <w:t>21</w:t>
                      </w:r>
                      <w:r w:rsidR="005C641E">
                        <w:t>/</w:t>
                      </w:r>
                      <w:r w:rsidR="0033702A">
                        <w:t>07</w:t>
                      </w:r>
                      <w: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FEF87" w14:textId="77777777" w:rsidR="007F490D" w:rsidRDefault="007F490D" w:rsidP="001007E7">
      <w:pPr>
        <w:spacing w:after="0" w:line="240" w:lineRule="auto"/>
      </w:pPr>
      <w:r>
        <w:separator/>
      </w:r>
    </w:p>
  </w:endnote>
  <w:endnote w:type="continuationSeparator" w:id="0">
    <w:p w14:paraId="00BBE019" w14:textId="77777777" w:rsidR="007F490D" w:rsidRDefault="007F490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694C2" w14:textId="77777777" w:rsidR="007F490D" w:rsidRDefault="007F490D" w:rsidP="001007E7">
      <w:pPr>
        <w:spacing w:after="0" w:line="240" w:lineRule="auto"/>
      </w:pPr>
      <w:r>
        <w:separator/>
      </w:r>
    </w:p>
  </w:footnote>
  <w:footnote w:type="continuationSeparator" w:id="0">
    <w:p w14:paraId="0B0C7E81" w14:textId="77777777" w:rsidR="007F490D" w:rsidRDefault="007F490D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824CE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3702A"/>
    <w:rsid w:val="003A751B"/>
    <w:rsid w:val="003B01B8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21D9D"/>
    <w:rsid w:val="00535962"/>
    <w:rsid w:val="00574DDE"/>
    <w:rsid w:val="00587691"/>
    <w:rsid w:val="005C0FD4"/>
    <w:rsid w:val="005C641E"/>
    <w:rsid w:val="005C72BC"/>
    <w:rsid w:val="005D0CD9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F490D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8251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57D9"/>
    <w:rsid w:val="00CA0E82"/>
    <w:rsid w:val="00CA3513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FF4E2-9D5C-4694-8D92-097AB8AEE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Secundino Trinidad</cp:lastModifiedBy>
  <cp:revision>23</cp:revision>
  <cp:lastPrinted>2011-03-04T18:41:00Z</cp:lastPrinted>
  <dcterms:created xsi:type="dcterms:W3CDTF">2025-01-13T15:23:00Z</dcterms:created>
  <dcterms:modified xsi:type="dcterms:W3CDTF">2026-09-08T19:38:00Z</dcterms:modified>
</cp:coreProperties>
</file>