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7D4EA0FA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8205A">
                                  <w:rPr>
                                    <w:rStyle w:val="Style2"/>
                                  </w:rPr>
                                  <w:t>200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7D4EA0FA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8205A">
                            <w:rPr>
                              <w:rStyle w:val="Style2"/>
                            </w:rPr>
                            <w:t>200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B56D7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BA6D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B56D7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BA6D2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B56D7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BA6D2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FBFAE" w14:textId="77777777" w:rsidR="00B56D75" w:rsidRDefault="00B56D75" w:rsidP="001007E7">
      <w:pPr>
        <w:spacing w:after="0" w:line="240" w:lineRule="auto"/>
      </w:pPr>
      <w:r>
        <w:separator/>
      </w:r>
    </w:p>
  </w:endnote>
  <w:endnote w:type="continuationSeparator" w:id="0">
    <w:p w14:paraId="756AB961" w14:textId="77777777" w:rsidR="00B56D75" w:rsidRDefault="00B56D7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370EE" w14:textId="77777777" w:rsidR="00B56D75" w:rsidRDefault="00B56D75" w:rsidP="001007E7">
      <w:pPr>
        <w:spacing w:after="0" w:line="240" w:lineRule="auto"/>
      </w:pPr>
      <w:r>
        <w:separator/>
      </w:r>
    </w:p>
  </w:footnote>
  <w:footnote w:type="continuationSeparator" w:id="0">
    <w:p w14:paraId="6647FA66" w14:textId="77777777" w:rsidR="00B56D75" w:rsidRDefault="00B56D7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4C78"/>
    <w:rsid w:val="00266EEC"/>
    <w:rsid w:val="00294E89"/>
    <w:rsid w:val="00295BD4"/>
    <w:rsid w:val="002965F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8205A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0674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A671F"/>
    <w:rsid w:val="00AD7919"/>
    <w:rsid w:val="00AF2E6B"/>
    <w:rsid w:val="00B42647"/>
    <w:rsid w:val="00B50E8E"/>
    <w:rsid w:val="00B56D75"/>
    <w:rsid w:val="00B62EEF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Liliana Maria Portuondo Sanchez</cp:lastModifiedBy>
  <cp:revision>34</cp:revision>
  <cp:lastPrinted>2013-08-13T13:54:00Z</cp:lastPrinted>
  <dcterms:created xsi:type="dcterms:W3CDTF">2021-12-21T17:39:00Z</dcterms:created>
  <dcterms:modified xsi:type="dcterms:W3CDTF">2026-09-08T18:53:00Z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