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DE12D6E" w14:textId="55A1A8C3" w:rsidR="001466B0" w:rsidRPr="00535962" w:rsidRDefault="005B6670" w:rsidP="00E47988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E4798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DE12D6E" w14:textId="55A1A8C3" w:rsidR="001466B0" w:rsidRPr="00535962" w:rsidRDefault="005B6670" w:rsidP="00E47988">
                              <w:pPr>
                                <w:spacing w:line="259" w:lineRule="auto"/>
                                <w:ind w:left="113"/>
                                <w:jc w:val="center"/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E4798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36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3867429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29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ju</w:t>
                                </w:r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l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io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3867429" w:rsidR="0026335F" w:rsidRPr="0026335F" w:rsidRDefault="003A38B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75BCC">
                            <w:rPr>
                              <w:rStyle w:val="Style5"/>
                              <w:lang w:val="es-DO"/>
                            </w:rPr>
                            <w:t>29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ju</w:t>
                          </w:r>
                          <w:r w:rsidR="00775BCC">
                            <w:rPr>
                              <w:rStyle w:val="Style5"/>
                              <w:lang w:val="es-DO"/>
                            </w:rPr>
                            <w:t>l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io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3A38B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3A38B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03731" w14:textId="77777777" w:rsidR="00EE53A6" w:rsidRDefault="00EE53A6" w:rsidP="001007E7">
      <w:pPr>
        <w:spacing w:after="0" w:line="240" w:lineRule="auto"/>
      </w:pPr>
      <w:r>
        <w:separator/>
      </w:r>
    </w:p>
  </w:endnote>
  <w:endnote w:type="continuationSeparator" w:id="0">
    <w:p w14:paraId="54D3845F" w14:textId="77777777" w:rsidR="00EE53A6" w:rsidRDefault="00EE53A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83427" w14:textId="77777777" w:rsidR="00EE53A6" w:rsidRDefault="00EE53A6" w:rsidP="001007E7">
      <w:pPr>
        <w:spacing w:after="0" w:line="240" w:lineRule="auto"/>
      </w:pPr>
      <w:r>
        <w:separator/>
      </w:r>
    </w:p>
  </w:footnote>
  <w:footnote w:type="continuationSeparator" w:id="0">
    <w:p w14:paraId="2373082B" w14:textId="77777777" w:rsidR="00EE53A6" w:rsidRDefault="00EE53A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62E45"/>
    <w:rsid w:val="000775AD"/>
    <w:rsid w:val="0008216C"/>
    <w:rsid w:val="000A7689"/>
    <w:rsid w:val="000B0DCD"/>
    <w:rsid w:val="000E02D9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4D4C"/>
    <w:rsid w:val="00392351"/>
    <w:rsid w:val="003A38B2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A488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67E6B"/>
    <w:rsid w:val="00773C56"/>
    <w:rsid w:val="00775BCC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B66AD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F2E6B"/>
    <w:rsid w:val="00B50334"/>
    <w:rsid w:val="00B5799F"/>
    <w:rsid w:val="00B62EEF"/>
    <w:rsid w:val="00B70217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3BAE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D00"/>
    <w:rsid w:val="00DD4F3E"/>
    <w:rsid w:val="00DD706B"/>
    <w:rsid w:val="00E13E55"/>
    <w:rsid w:val="00E256CA"/>
    <w:rsid w:val="00E47988"/>
    <w:rsid w:val="00E55617"/>
    <w:rsid w:val="00E82502"/>
    <w:rsid w:val="00E8365A"/>
    <w:rsid w:val="00EA6B34"/>
    <w:rsid w:val="00EA7406"/>
    <w:rsid w:val="00ED639C"/>
    <w:rsid w:val="00EE1E7B"/>
    <w:rsid w:val="00EE53A6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D193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46718728-8ED3-467E-AD32-08B074E6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977DA7-535F-49EB-9B73-E23295F719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2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Rachelly Hernandez</cp:lastModifiedBy>
  <cp:revision>41</cp:revision>
  <cp:lastPrinted>2011-03-04T22:48:00Z</cp:lastPrinted>
  <dcterms:created xsi:type="dcterms:W3CDTF">2023-11-09T17:13:00Z</dcterms:created>
  <dcterms:modified xsi:type="dcterms:W3CDTF">2026-09-08T15:37:00Z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