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8508E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775019" wp14:editId="61489836">
                <wp:simplePos x="0" y="0"/>
                <wp:positionH relativeFrom="column">
                  <wp:posOffset>4558411</wp:posOffset>
                </wp:positionH>
                <wp:positionV relativeFrom="paragraph">
                  <wp:posOffset>219075</wp:posOffset>
                </wp:positionV>
                <wp:extent cx="1852550" cy="287655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55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B0093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750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8.95pt;margin-top:17.25pt;width:145.85pt;height:22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GmtA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" filled="f" stroked="f">
                <v:textbox>
                  <w:txbxContent>
                    <w:p w:rsidR="0026335F" w:rsidRPr="0026335F" w:rsidRDefault="00B009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9B8B865" wp14:editId="5E86BE5A">
                <wp:simplePos x="0" y="0"/>
                <wp:positionH relativeFrom="column">
                  <wp:posOffset>4505325</wp:posOffset>
                </wp:positionH>
                <wp:positionV relativeFrom="paragraph">
                  <wp:posOffset>-590550</wp:posOffset>
                </wp:positionV>
                <wp:extent cx="18249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B0093A" w:rsidP="001466B0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UASD-DAF-CM-2026-0053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8B865" id="Group 21" o:spid="_x0000_s1027" style="position:absolute;margin-left:354.75pt;margin-top:-46.5pt;width:143.7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466B0" w:rsidRPr="00535962" w:rsidRDefault="00B0093A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UASD-DAF-CM-2026-0053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415D5B" wp14:editId="50A7640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15D5B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40B4E650" wp14:editId="76F4646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A8508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8508E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7C4625E" wp14:editId="33FE8232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A8508E">
                          <w:pPr>
                            <w:rPr>
                              <w:lang w:val="en-US"/>
                            </w:rPr>
                          </w:pPr>
                          <w:r w:rsidRPr="00A8508E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7C4625E" wp14:editId="33FE8232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35962" w:rsidP="00535962"/>
    <w:p w:rsidR="00535962" w:rsidRDefault="00A8508E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FC25F1" wp14:editId="1E482E53">
                <wp:simplePos x="0" y="0"/>
                <wp:positionH relativeFrom="column">
                  <wp:posOffset>5252085</wp:posOffset>
                </wp:positionH>
                <wp:positionV relativeFrom="paragraph">
                  <wp:posOffset>8890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093A">
                              <w:fldChar w:fldCharType="begin"/>
                            </w:r>
                            <w:r w:rsidR="00B0093A">
                              <w:instrText xml:space="preserve"> NUMPAGES   \* MERGEFORMAT </w:instrText>
                            </w:r>
                            <w:r w:rsidR="00B0093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09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C25F1" id="Text Box 13" o:spid="_x0000_s1034" type="#_x0000_t202" style="position:absolute;margin-left:413.55pt;margin-top:.7pt;width:83.6pt;height:1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0093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8508E" w:rsidRPr="00A8508E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UNIVERSIDAD AUTÓNOMA DE SANTO DOMINGO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C04AF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8508E" w:rsidRPr="00A8508E">
                            <w:rPr>
                              <w:rStyle w:val="Style6"/>
                              <w:sz w:val="24"/>
                              <w:szCs w:val="24"/>
                            </w:rPr>
                            <w:t>UNIVERSIDAD AUTÓNOMA DE SANTO DOMINGO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A8508E" w:rsidRDefault="00A8508E" w:rsidP="00A8508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A8508E">
                              <w:rPr>
                                <w:rStyle w:val="Style8"/>
                                <w:b/>
                                <w:smallCaps/>
                                <w:lang w:val="es-MX"/>
                              </w:rPr>
                              <w:t>Dirección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A8508E" w:rsidRDefault="00A8508E" w:rsidP="00A8508E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A8508E">
                        <w:rPr>
                          <w:rStyle w:val="Style8"/>
                          <w:b/>
                          <w:smallCaps/>
                          <w:lang w:val="es-MX"/>
                        </w:rPr>
                        <w:t>Dirección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4D7F"/>
    <w:rsid w:val="005C6279"/>
    <w:rsid w:val="00611A07"/>
    <w:rsid w:val="0062592A"/>
    <w:rsid w:val="006506D0"/>
    <w:rsid w:val="00651E48"/>
    <w:rsid w:val="00666D56"/>
    <w:rsid w:val="006709BC"/>
    <w:rsid w:val="00694BA4"/>
    <w:rsid w:val="006F567F"/>
    <w:rsid w:val="00702187"/>
    <w:rsid w:val="00714693"/>
    <w:rsid w:val="00725091"/>
    <w:rsid w:val="00780880"/>
    <w:rsid w:val="007B0E1F"/>
    <w:rsid w:val="007B6F6F"/>
    <w:rsid w:val="007C4FB0"/>
    <w:rsid w:val="00820C9F"/>
    <w:rsid w:val="0082707E"/>
    <w:rsid w:val="008315B0"/>
    <w:rsid w:val="00833D43"/>
    <w:rsid w:val="00846E05"/>
    <w:rsid w:val="008B3AE5"/>
    <w:rsid w:val="008C388B"/>
    <w:rsid w:val="00966EEE"/>
    <w:rsid w:val="00977C54"/>
    <w:rsid w:val="00A16099"/>
    <w:rsid w:val="00A620AE"/>
    <w:rsid w:val="00A640BD"/>
    <w:rsid w:val="00A641A7"/>
    <w:rsid w:val="00A72F42"/>
    <w:rsid w:val="00A8508E"/>
    <w:rsid w:val="00AD7919"/>
    <w:rsid w:val="00AF2E6B"/>
    <w:rsid w:val="00B0093A"/>
    <w:rsid w:val="00B62EEF"/>
    <w:rsid w:val="00B95EA6"/>
    <w:rsid w:val="00B97B51"/>
    <w:rsid w:val="00BA0007"/>
    <w:rsid w:val="00BB1D79"/>
    <w:rsid w:val="00BC1D0C"/>
    <w:rsid w:val="00BC61BD"/>
    <w:rsid w:val="00BD1586"/>
    <w:rsid w:val="00C04AF7"/>
    <w:rsid w:val="00C078CB"/>
    <w:rsid w:val="00C1350C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7A96"/>
    <w:rsid w:val="00D45A3E"/>
    <w:rsid w:val="00D64696"/>
    <w:rsid w:val="00D70F98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C4410-66C1-4D45-A957-F0D5C84BA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16</cp:revision>
  <cp:lastPrinted>2011-03-04T18:48:00Z</cp:lastPrinted>
  <dcterms:created xsi:type="dcterms:W3CDTF">2025-03-24T17:41:00Z</dcterms:created>
  <dcterms:modified xsi:type="dcterms:W3CDTF">2026-09-08T14:56:00Z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1800908390</vt:i4>
  </property>
</Properties>
</file>