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1A055BEF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AE5064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39</w:t>
                                    </w:r>
                                  </w:p>
                                  <w:p w14:paraId="6DE12D6E" w14:textId="67501C5E" w:rsidR="001466B0" w:rsidRPr="00535962" w:rsidRDefault="00163423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1A055BEF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AE5064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39</w:t>
                              </w:r>
                            </w:p>
                            <w:p w14:paraId="6DE12D6E" w14:textId="67501C5E" w:rsidR="001466B0" w:rsidRPr="00535962" w:rsidRDefault="00163423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541B7430" w:rsidR="0026335F" w:rsidRPr="0026335F" w:rsidRDefault="0016342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0</w:t>
                                </w:r>
                                <w:r w:rsidR="00AE5064">
                                  <w:rPr>
                                    <w:rStyle w:val="Style5"/>
                                    <w:lang w:val="es-DO"/>
                                  </w:rPr>
                                  <w:t>8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541B7430" w:rsidR="0026335F" w:rsidRPr="0026335F" w:rsidRDefault="0016342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102B4">
                            <w:rPr>
                              <w:rStyle w:val="Style5"/>
                              <w:lang w:val="es-DO"/>
                            </w:rPr>
                            <w:t>0</w:t>
                          </w:r>
                          <w:r w:rsidR="00AE5064">
                            <w:rPr>
                              <w:rStyle w:val="Style5"/>
                              <w:lang w:val="es-DO"/>
                            </w:rPr>
                            <w:t>8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16342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16342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D67D3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663ED" w14:textId="77777777" w:rsidR="00163423" w:rsidRDefault="00163423" w:rsidP="001007E7">
      <w:pPr>
        <w:spacing w:after="0" w:line="240" w:lineRule="auto"/>
      </w:pPr>
      <w:r>
        <w:separator/>
      </w:r>
    </w:p>
  </w:endnote>
  <w:endnote w:type="continuationSeparator" w:id="0">
    <w:p w14:paraId="27A266C8" w14:textId="77777777" w:rsidR="00163423" w:rsidRDefault="0016342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 xmlns:w16cei="http://schemas.microsoft.com/office/word/2026/wordml/cei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 xmlns:w16cei="http://schemas.microsoft.com/office/word/2026/wordml/cei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0EAE4" w14:textId="77777777" w:rsidR="00163423" w:rsidRDefault="00163423" w:rsidP="001007E7">
      <w:pPr>
        <w:spacing w:after="0" w:line="240" w:lineRule="auto"/>
      </w:pPr>
      <w:r>
        <w:separator/>
      </w:r>
    </w:p>
  </w:footnote>
  <w:footnote w:type="continuationSeparator" w:id="0">
    <w:p w14:paraId="3E1E4071" w14:textId="77777777" w:rsidR="00163423" w:rsidRDefault="0016342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63423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E5064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D79"/>
    <w:rsid w:val="00BB637C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26C8E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7427B306-D297-4F3D-A477-71DB956E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42</cp:revision>
  <cp:lastPrinted>2011-03-04T18:48:00Z</cp:lastPrinted>
  <dcterms:created xsi:type="dcterms:W3CDTF">2023-11-09T13:13:00Z</dcterms:created>
  <dcterms:modified xsi:type="dcterms:W3CDTF">2026-09-08T16:07:00Z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