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88461" w14:textId="143570DB" w:rsidR="00535962" w:rsidRPr="00F7167E" w:rsidRDefault="00C50B5A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952B3CD" wp14:editId="22821749">
                <wp:simplePos x="0" y="0"/>
                <wp:positionH relativeFrom="column">
                  <wp:posOffset>4714875</wp:posOffset>
                </wp:positionH>
                <wp:positionV relativeFrom="paragraph">
                  <wp:posOffset>-590550</wp:posOffset>
                </wp:positionV>
                <wp:extent cx="16154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43" cy="1011"/>
                            <a:chOff x="9151" y="720"/>
                            <a:chExt cx="2034" cy="94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6" y="111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D26483F" w14:textId="7083C4E2" w:rsidR="001466B0" w:rsidRPr="00535962" w:rsidRDefault="009446EA" w:rsidP="001466B0">
                                    <w:pPr>
                                      <w:jc w:val="center"/>
                                    </w:pPr>
                                    <w:r w:rsidRPr="00C50B5A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</w:t>
                                    </w:r>
                                    <w:r w:rsidR="00BF3E2F" w:rsidRPr="00C50B5A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TAL CENTRAL FFA-DAF-CM-2026-0</w:t>
                                    </w:r>
                                    <w:r w:rsidR="002F1DF1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121</w:t>
                                    </w:r>
                                  </w:p>
                                  <w:bookmarkStart w:id="0" w:name="_GoBack" w:displacedByCustomXml="next"/>
                                  <w:bookmarkEnd w:id="0" w:displacedByCustomXml="next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2E704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2B3CD" id="Group 21" o:spid="_x0000_s1026" style="position:absolute;margin-left:371.25pt;margin-top:-46.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9sd5AMAANMNAAAOAAAAZHJzL2Uyb0RvYy54bWzUV9tu4zYQfS/QfyD47siUJV+EKIvUl6DA&#10;tl3s5QNoibqgkqiSdORs0X/vcCgptrPoJU12UT/IlIYczpyZcyhdvznWFbkXSpeyiSm7mlIimkSm&#10;ZZPH9NPH3WRJiTa8SXklGxHTB6Hpm5vvv7vu2kj4spBVKhQBJ42OujamhTFt5Hk6KUTN9ZVsRQPG&#10;TKqaG7hVuZcq3oH3uvL86XTudVKlrZKJ0BqebpyR3qD/LBOJ+SXLtDCkiinEZvCq8Lq3V+/mmke5&#10;4m1RJn0Y/BlR1LxsYNPR1YYbTg6qfOKqLhMltczMVSJrT2ZZmQjMAbJh04ts7pQ8tJhLHnV5O8IE&#10;0F7g9Gy3yc/37xQpU6jdjJKG11Aj3Jb4zILTtXkEc+5U+6F9p1yGMHwrk181mL1Lu73P3WSy736S&#10;KfjjByMRnGOmausC0iZHrMHDWANxNCSBh2zOwiCAUiVgWwAmMMYiJQVU0i5j/nI+pwTMoT8bbNt+&#10;uQ+L3VoGS63V45HbF2PtY7OJQcPpR0z1f8P0Q8FbgaXSFq8BU4jFYfoeOpE3eSWI7ztccd4AqnaI&#10;kkauC5gmbpWSXSF4CmFhHSD4kwX2RkM9/hbiL2A1AP0XSPGoVdrcCVkTO4ipguixgvz+rTYO1GGK&#10;LWgjd2VVYZmqhnQxXYV+iAu0rMrUGu00rfL9ulLknls24q+v0Nm0ujSgCVVZx3Q5TuKRhWPbpLiL&#10;4WXlxlDeqrHOIS+IrR857v2+mq62y+0ymAT+fDsJppvN5Ha3DibzHVuEm9lmvd6wP2ycLIiKMk1F&#10;Y0MddIAF/6wnekVyDB6V4Cyls8x3+HuauXceBrYuZDX8Y3bYB7b0roP3Mn2ANlDSCRsIMQwKqT5T&#10;0oGoxVT/duBKUFL92EArrRhSy+BNEC584Jk6texPLbxJwFVMDSVuuDZOOQ+tKvMCdmJY40beAsOz&#10;EhvDtqaLCtUBSeZkBKk3KsrAkHBgSK86yOhLVbG6+lKqw/yVlRcrH3OkFrYOao8fBCCCVnjYlPW2&#10;UXZWLGS4zKKGTZgUo+pMZ73qWN+OH99OdEAcneh8tFz/QR6Jj0p4IiHEHOH5UMDXUp8VWzihZowt&#10;HGY2IivzcHavHNQhYH6K2L8Wn3Oi2RcHMYrMPnctWh1qOIuc8LATTYHn9lRxgtSHge8e1gUS78y7&#10;Ezd/GS6+pG6vuvVzRPFCLMxxfwSkHxn6PN34eprxNU7oxVOyhLYRvgFZLvXlKVdm83N1eVGumOMr&#10;cGW2BLrhKXFGpJFjjnovTNMX4op7LR6a4f9y1D6+5uIBjF8OqGT9V479NDm9x1mP32I3fwIAAP//&#10;AwBQSwMEFAAGAAgAAAAhAOM0/9DhAAAACgEAAA8AAABkcnMvZG93bnJldi54bWxMj01Lw0AQhu+C&#10;/2EZwVu7ST9NzKaUop6KYCuIt2l2moRmd0N2m6T/3vGkx2Ee3vd5s81oGtFT52tnFcTTCATZwuna&#10;lgo+j6+TJxA+oNXYOEsKbuRhk9/fZZhqN9gP6g+hFBxifYoKqhDaVEpfVGTQT11Lln9n1xkMfHal&#10;1B0OHG4aOYuilTRYW26osKVdRcXlcDUK3gYctvP4pd9fzrvb93H5/rWPSanHh3H7DCLQGP5g+NVn&#10;dcjZ6eSuVnvRKFgvZktGFUySOY9iIklWCYgTo+sFyDyT/yfkPwAAAP//AwBQSwECLQAUAAYACAAA&#10;ACEAtoM4kv4AAADhAQAAEwAAAAAAAAAAAAAAAAAAAAAAW0NvbnRlbnRfVHlwZXNdLnhtbFBLAQIt&#10;ABQABgAIAAAAIQA4/SH/1gAAAJQBAAALAAAAAAAAAAAAAAAAAC8BAABfcmVscy8ucmVsc1BLAQIt&#10;ABQABgAIAAAAIQDj09sd5AMAANMNAAAOAAAAAAAAAAAAAAAAAC4CAABkcnMvZTJvRG9jLnhtbFBL&#10;AQItABQABgAIAAAAIQDjNP/Q4QAAAAoBAAAPAAAAAAAAAAAAAAAAAD4GAABkcnMvZG93bnJldi54&#10;bWxQSwUGAAAAAAQABADzAAAATA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43;height:1011" coordorigin="9151,720" coordsize="2034,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76;top:111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D26483F" w14:textId="7083C4E2" w:rsidR="001466B0" w:rsidRPr="00535962" w:rsidRDefault="009446EA" w:rsidP="001466B0">
                              <w:pPr>
                                <w:jc w:val="center"/>
                              </w:pPr>
                              <w:r w:rsidRPr="00C50B5A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</w:t>
                              </w:r>
                              <w:r w:rsidR="00BF3E2F" w:rsidRPr="00C50B5A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TAL CENTRAL FFA-DAF-CM-2026-0</w:t>
                              </w:r>
                              <w:r w:rsidR="002F1DF1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121</w:t>
                              </w:r>
                            </w:p>
                            <w:bookmarkStart w:id="1" w:name="_GoBack" w:displacedByCustomXml="next"/>
                            <w:bookmarkEnd w:id="1" w:displacedByCustomXml="next"/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32E704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A5A87" w:rsidRPr="006500E2">
        <w:rPr>
          <w:noProof/>
          <w:lang w:val="es-MX" w:eastAsia="es-MX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1FEF" wp14:editId="0CF7031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C5B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3E7F84" wp14:editId="61372D17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53FD5" w14:textId="2BD31DE5" w:rsidR="0026335F" w:rsidRPr="0026335F" w:rsidRDefault="002F1DF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6-16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40C7F">
                                  <w:rPr>
                                    <w:rStyle w:val="Style5"/>
                                    <w:lang w:val="es-DO"/>
                                  </w:rPr>
                                  <w:t>16 de junio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E7F84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CF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p9449sFGVk+g&#10;YCVBYCBTGHywaKT6gdEAQyTD+vuOKoZR+0FAFySgWjt13IbMFhFs1OXN5vKGihKgMmwwmpYrM02q&#10;Xa/4tgFPU98JeQudU3MnattiE6tDv8GgcLEdhpqdRJd7Z3UevcvfAAAA//8DAFBLAwQUAAYACAAA&#10;ACEAh8oDKt4AAAAKAQAADwAAAGRycy9kb3ducmV2LnhtbEyPTU/DMAyG70j8h8hI3FjCxLa2qzsh&#10;EFcQ40PaLWu9tqJxqiZby7/HO7GbLT96/bz5ZnKdOtEQWs8I9zMDirj0Vcs1wufHy10CKkTLle08&#10;E8IvBdgU11e5zSo/8judtrFWEsIhswhNjH2mdSgbcjbMfE8st4MfnI2yDrWuBjtKuOv03JildrZl&#10;+dDYnp4aKn+2R4fw9XrYfT+Yt/rZLfrRT0azSzXi7c30uAYVaYr/MJz1RR0Kcdr7I1dBdQirVZoK&#10;ijBfSKczYEwi0x5hmSSgi1xfVij+AAAA//8DAFBLAQItABQABgAIAAAAIQC2gziS/gAAAOEBAAAT&#10;AAAAAAAAAAAAAAAAAAAAAABbQ29udGVudF9UeXBlc10ueG1sUEsBAi0AFAAGAAgAAAAhADj9If/W&#10;AAAAlAEAAAsAAAAAAAAAAAAAAAAALwEAAF9yZWxzLy5yZWxzUEsBAi0AFAAGAAgAAAAhAF2VgIW6&#10;AgAAwgUAAA4AAAAAAAAAAAAAAAAALgIAAGRycy9lMm9Eb2MueG1sUEsBAi0AFAAGAAgAAAAhAIfK&#10;AyreAAAACgEAAA8AAAAAAAAAAAAAAAAAFAUAAGRycy9kb3ducmV2LnhtbFBLBQYAAAAABAAEAPMA&#10;AAAfBgAAAAA=&#10;" filled="f" stroked="f">
                <v:textbox>
                  <w:txbxContent>
                    <w:p w14:paraId="14653FD5" w14:textId="2BD31DE5" w:rsidR="0026335F" w:rsidRPr="0026335F" w:rsidRDefault="00C50B5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6-16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40C7F">
                            <w:rPr>
                              <w:rStyle w:val="Style5"/>
                              <w:lang w:val="es-DO"/>
                            </w:rPr>
                            <w:t>16 de junio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0EA6A26" wp14:editId="4BF70C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7CCC8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15DCC0E5" wp14:editId="50E0C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4AB6AA1" w14:textId="77777777" w:rsidR="00535962" w:rsidRPr="00535962" w:rsidRDefault="000030D2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B0C62A" wp14:editId="1BAF1D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788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0991">
                        <w:fldChar w:fldCharType="begin"/>
                      </w:r>
                      <w:r w:rsidR="00340991">
                        <w:instrText xml:space="preserve"> NUMPAGES   \* MERGEFORMAT </w:instrText>
                      </w:r>
                      <w:r w:rsidR="00340991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4099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F26AA2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4A564" wp14:editId="3B19BCF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B3F22" w14:textId="77777777" w:rsidR="002E1412" w:rsidRPr="002E1412" w:rsidRDefault="002F1DF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A5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BDA33D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739FE1" wp14:editId="1FC96B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5F75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D044F1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2E1BDE" wp14:editId="3CEFCB9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0B92" w14:textId="77777777" w:rsidR="002E1412" w:rsidRPr="002E1412" w:rsidRDefault="002F1DF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333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AC7D9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DFE54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AB46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67E7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7EB9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472A83" w14:textId="77777777" w:rsidTr="00E82502">
        <w:trPr>
          <w:cantSplit/>
          <w:trHeight w:val="440"/>
        </w:trPr>
        <w:tc>
          <w:tcPr>
            <w:tcW w:w="9252" w:type="dxa"/>
          </w:tcPr>
          <w:p w14:paraId="4F95CF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6A9B22D" w14:textId="77777777" w:rsidTr="00E82502">
        <w:trPr>
          <w:cantSplit/>
          <w:trHeight w:val="440"/>
        </w:trPr>
        <w:tc>
          <w:tcPr>
            <w:tcW w:w="9252" w:type="dxa"/>
          </w:tcPr>
          <w:p w14:paraId="6236AD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0682390" w14:textId="77777777" w:rsidTr="00E82502">
        <w:trPr>
          <w:cantSplit/>
          <w:trHeight w:val="440"/>
        </w:trPr>
        <w:tc>
          <w:tcPr>
            <w:tcW w:w="9252" w:type="dxa"/>
          </w:tcPr>
          <w:p w14:paraId="1725638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ED470C4" w14:textId="77777777" w:rsidTr="00E82502">
        <w:trPr>
          <w:cantSplit/>
          <w:trHeight w:val="440"/>
        </w:trPr>
        <w:tc>
          <w:tcPr>
            <w:tcW w:w="9252" w:type="dxa"/>
          </w:tcPr>
          <w:p w14:paraId="062905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DD7C8CF" w14:textId="77777777" w:rsidTr="00E82502">
        <w:trPr>
          <w:cantSplit/>
          <w:trHeight w:val="440"/>
        </w:trPr>
        <w:tc>
          <w:tcPr>
            <w:tcW w:w="9252" w:type="dxa"/>
          </w:tcPr>
          <w:p w14:paraId="66F707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D9C06C5" w14:textId="77777777" w:rsidTr="00E82502">
        <w:trPr>
          <w:cantSplit/>
          <w:trHeight w:val="440"/>
        </w:trPr>
        <w:tc>
          <w:tcPr>
            <w:tcW w:w="9252" w:type="dxa"/>
          </w:tcPr>
          <w:p w14:paraId="4A3F83A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1AB02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7D58A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BBE95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80CF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5BC8DB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73DC2" w14:textId="77777777" w:rsidR="00460D61" w:rsidRDefault="00460D61" w:rsidP="001007E7">
      <w:pPr>
        <w:spacing w:after="0" w:line="240" w:lineRule="auto"/>
      </w:pPr>
      <w:r>
        <w:separator/>
      </w:r>
    </w:p>
  </w:endnote>
  <w:endnote w:type="continuationSeparator" w:id="0">
    <w:p w14:paraId="696732A9" w14:textId="77777777" w:rsidR="00460D61" w:rsidRDefault="00460D6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833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1DEE0F01" wp14:editId="50C2578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5B349" wp14:editId="51DBC30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EA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BC25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680CB" wp14:editId="1E17D8F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910C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A60A0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DDAEF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23F11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52AD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6AA5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496A1" w14:textId="77777777" w:rsidR="00460D61" w:rsidRDefault="00460D61" w:rsidP="001007E7">
      <w:pPr>
        <w:spacing w:after="0" w:line="240" w:lineRule="auto"/>
      </w:pPr>
      <w:r>
        <w:separator/>
      </w:r>
    </w:p>
  </w:footnote>
  <w:footnote w:type="continuationSeparator" w:id="0">
    <w:p w14:paraId="47AA747F" w14:textId="77777777" w:rsidR="00460D61" w:rsidRDefault="00460D6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82573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6335F"/>
    <w:rsid w:val="00295BD4"/>
    <w:rsid w:val="002C0D2E"/>
    <w:rsid w:val="002D451D"/>
    <w:rsid w:val="002E1412"/>
    <w:rsid w:val="002E509B"/>
    <w:rsid w:val="002F1DF1"/>
    <w:rsid w:val="00314023"/>
    <w:rsid w:val="00340991"/>
    <w:rsid w:val="00341484"/>
    <w:rsid w:val="00392351"/>
    <w:rsid w:val="003A6141"/>
    <w:rsid w:val="003C0D53"/>
    <w:rsid w:val="003F2A37"/>
    <w:rsid w:val="00404131"/>
    <w:rsid w:val="0042490F"/>
    <w:rsid w:val="004379A6"/>
    <w:rsid w:val="0044234A"/>
    <w:rsid w:val="00456C17"/>
    <w:rsid w:val="00460D61"/>
    <w:rsid w:val="00466B9C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C264F"/>
    <w:rsid w:val="006F567F"/>
    <w:rsid w:val="00725091"/>
    <w:rsid w:val="00740C7F"/>
    <w:rsid w:val="00780880"/>
    <w:rsid w:val="007A5A87"/>
    <w:rsid w:val="007B0E1F"/>
    <w:rsid w:val="007B6F6F"/>
    <w:rsid w:val="00820C9F"/>
    <w:rsid w:val="0082707E"/>
    <w:rsid w:val="008315B0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E0AF9"/>
    <w:rsid w:val="00A16099"/>
    <w:rsid w:val="00A640BD"/>
    <w:rsid w:val="00A641A7"/>
    <w:rsid w:val="00A72F42"/>
    <w:rsid w:val="00AD7919"/>
    <w:rsid w:val="00AE0C29"/>
    <w:rsid w:val="00AE49C9"/>
    <w:rsid w:val="00AF2E6B"/>
    <w:rsid w:val="00AF3BBD"/>
    <w:rsid w:val="00B071D0"/>
    <w:rsid w:val="00B121A1"/>
    <w:rsid w:val="00B62EEF"/>
    <w:rsid w:val="00B97B51"/>
    <w:rsid w:val="00BA0007"/>
    <w:rsid w:val="00BB1D79"/>
    <w:rsid w:val="00BC1D0C"/>
    <w:rsid w:val="00BC61BD"/>
    <w:rsid w:val="00BD1586"/>
    <w:rsid w:val="00BF0558"/>
    <w:rsid w:val="00BF3E2F"/>
    <w:rsid w:val="00C078CB"/>
    <w:rsid w:val="00C22DBE"/>
    <w:rsid w:val="00C5078F"/>
    <w:rsid w:val="00C50B5A"/>
    <w:rsid w:val="00C66D08"/>
    <w:rsid w:val="00C7470C"/>
    <w:rsid w:val="00C857D9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501FA"/>
    <w:rsid w:val="00E61D8E"/>
    <w:rsid w:val="00E82502"/>
    <w:rsid w:val="00EA6B34"/>
    <w:rsid w:val="00EA7406"/>
    <w:rsid w:val="00EB6378"/>
    <w:rsid w:val="00EE1E7B"/>
    <w:rsid w:val="00EF2099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7336D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1E05E-713A-4BC8-BAC8-965254512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9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Tomas Michael Romano Nuñez</cp:lastModifiedBy>
  <cp:revision>27</cp:revision>
  <cp:lastPrinted>2011-03-04T18:48:00Z</cp:lastPrinted>
  <dcterms:created xsi:type="dcterms:W3CDTF">2023-02-26T17:21:00Z</dcterms:created>
  <dcterms:modified xsi:type="dcterms:W3CDTF">2026-09-08T14:47:00Z</dcterms:modified>
</cp:coreProperties>
</file>