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3F3C0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3EEF3B9E" w:rsidR="009005C3" w:rsidRPr="004760C0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3F3C08">
                                      <w:rPr>
                                        <w:lang w:val="en-US"/>
                                      </w:rPr>
                                      <w:t xml:space="preserve">TAL CENTRAL </w:t>
                                    </w:r>
                                    <w:r w:rsidR="003F3C08">
                                      <w:rPr>
                                        <w:lang w:val="en-US"/>
                                      </w:rPr>
                                      <w:t>FFA-DAF-CM-2026-0</w:t>
                                    </w:r>
                                    <w:r w:rsidR="003F3C08">
                                      <w:t>121</w:t>
                                    </w:r>
                                    <w:bookmarkStart w:id="0" w:name="_GoBack"/>
                                    <w:bookmarkEnd w:id="0"/>
                                  </w:p>
                                  <w:p w14:paraId="335646C0" w14:textId="77777777" w:rsidR="00957FDA" w:rsidRPr="00535962" w:rsidRDefault="003F3C08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3EEF3B9E" w:rsidR="009005C3" w:rsidRPr="004760C0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3F3C08">
                                <w:rPr>
                                  <w:lang w:val="en-US"/>
                                </w:rPr>
                                <w:t xml:space="preserve">TAL CENTRAL </w:t>
                              </w:r>
                              <w:r w:rsidR="003F3C08">
                                <w:rPr>
                                  <w:lang w:val="en-US"/>
                                </w:rPr>
                                <w:t>FFA-DAF-CM-2026-0</w:t>
                              </w:r>
                              <w:r w:rsidR="003F3C08">
                                <w:t>121</w:t>
                              </w:r>
                              <w:bookmarkStart w:id="1" w:name="_GoBack"/>
                              <w:bookmarkEnd w:id="1"/>
                            </w:p>
                            <w:p w14:paraId="335646C0" w14:textId="77777777" w:rsidR="00957FDA" w:rsidRPr="00535962" w:rsidRDefault="003F3C08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77777777" w:rsidR="00535962" w:rsidRPr="00535962" w:rsidRDefault="00903D5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73E69A55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3F3C0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6C3B3EBC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17DD0B80" w:rsidR="0026335F" w:rsidRPr="0026335F" w:rsidRDefault="003F3C0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B31159">
                              <w:rPr>
                                <w:rStyle w:val="Style5"/>
                              </w:rPr>
                              <w:t>16/06/2026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0BBB5D2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7883E488" w14:textId="17DD0B80" w:rsidR="0026335F" w:rsidRPr="0026335F" w:rsidRDefault="005D71A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 w:rsidR="00B31159">
                        <w:rPr>
                          <w:rStyle w:val="Style5"/>
                        </w:rPr>
                        <w:t>16/06/2026</w:t>
                      </w:r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7445F" w14:textId="77777777" w:rsidR="005D71AF" w:rsidRDefault="005D71AF" w:rsidP="001007E7">
      <w:pPr>
        <w:spacing w:after="0" w:line="240" w:lineRule="auto"/>
      </w:pPr>
      <w:r>
        <w:separator/>
      </w:r>
    </w:p>
  </w:endnote>
  <w:endnote w:type="continuationSeparator" w:id="0">
    <w:p w14:paraId="17AEDF0A" w14:textId="77777777" w:rsidR="005D71AF" w:rsidRDefault="005D71A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20302" w14:textId="77777777" w:rsidR="005D71AF" w:rsidRDefault="005D71AF" w:rsidP="001007E7">
      <w:pPr>
        <w:spacing w:after="0" w:line="240" w:lineRule="auto"/>
      </w:pPr>
      <w:r>
        <w:separator/>
      </w:r>
    </w:p>
  </w:footnote>
  <w:footnote w:type="continuationSeparator" w:id="0">
    <w:p w14:paraId="487A8181" w14:textId="77777777" w:rsidR="005D71AF" w:rsidRDefault="005D71AF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62176"/>
    <w:rsid w:val="000F7C12"/>
    <w:rsid w:val="001007E7"/>
    <w:rsid w:val="001020C0"/>
    <w:rsid w:val="00123B8D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3F3C08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7FDA"/>
    <w:rsid w:val="009773D3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B281D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5938A-1C14-4809-BAAA-A1FEC3E25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Tomas Michael Romano Nuñez</cp:lastModifiedBy>
  <cp:revision>28</cp:revision>
  <cp:lastPrinted>2011-03-04T18:27:00Z</cp:lastPrinted>
  <dcterms:created xsi:type="dcterms:W3CDTF">2023-02-26T17:19:00Z</dcterms:created>
  <dcterms:modified xsi:type="dcterms:W3CDTF">2026-09-08T14:46:00Z</dcterms:modified>
</cp:coreProperties>
</file>